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D9D1" w14:textId="512557E4" w:rsidR="002E17F3" w:rsidRPr="007C495A" w:rsidRDefault="00E01AB0" w:rsidP="0056123B">
      <w:pPr>
        <w:spacing w:line="300" w:lineRule="auto"/>
        <w:sectPr w:rsidR="002E17F3" w:rsidRPr="007C495A" w:rsidSect="004D5008">
          <w:headerReference w:type="default" r:id="rId11"/>
          <w:footerReference w:type="default" r:id="rId12"/>
          <w:headerReference w:type="first" r:id="rId13"/>
          <w:footerReference w:type="first" r:id="rId14"/>
          <w:pgSz w:w="11906" w:h="16838" w:code="9"/>
          <w:pgMar w:top="284" w:right="1274" w:bottom="1134" w:left="1418" w:header="0" w:footer="397" w:gutter="0"/>
          <w:pgNumType w:fmt="lowerRoman" w:start="1"/>
          <w:cols w:space="708"/>
          <w:titlePg/>
          <w:docGrid w:linePitch="360"/>
        </w:sectPr>
      </w:pPr>
      <w:r>
        <w:rPr>
          <w:noProof/>
          <w:lang w:eastAsia="en-AU"/>
        </w:rPr>
        <mc:AlternateContent>
          <mc:Choice Requires="wps">
            <w:drawing>
              <wp:anchor distT="45720" distB="45720" distL="114300" distR="114300" simplePos="0" relativeHeight="251658245" behindDoc="0" locked="0" layoutInCell="1" allowOverlap="1" wp14:anchorId="7334E52F" wp14:editId="5F6BA971">
                <wp:simplePos x="0" y="0"/>
                <wp:positionH relativeFrom="column">
                  <wp:posOffset>2722880</wp:posOffset>
                </wp:positionH>
                <wp:positionV relativeFrom="page">
                  <wp:posOffset>9262110</wp:posOffset>
                </wp:positionV>
                <wp:extent cx="3764280" cy="1346200"/>
                <wp:effectExtent l="0" t="0" r="2667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346200"/>
                        </a:xfrm>
                        <a:prstGeom prst="rect">
                          <a:avLst/>
                        </a:prstGeom>
                        <a:solidFill>
                          <a:srgbClr val="FFFFFF"/>
                        </a:solidFill>
                        <a:ln w="9525">
                          <a:solidFill>
                            <a:schemeClr val="bg1"/>
                          </a:solidFill>
                          <a:miter lim="800000"/>
                          <a:headEnd/>
                          <a:tailEnd/>
                        </a:ln>
                      </wps:spPr>
                      <wps:txbx>
                        <w:txbxContent>
                          <w:p w14:paraId="0C8DF039" w14:textId="104ED750" w:rsidR="00826083" w:rsidRDefault="00826083" w:rsidP="00E01AB0">
                            <w:pPr>
                              <w:pStyle w:val="Pa4"/>
                              <w:spacing w:after="100"/>
                              <w:rPr>
                                <w:rFonts w:cs="Muli ExtraBold" w:hint="eastAsia"/>
                                <w:color w:val="006793"/>
                                <w:sz w:val="18"/>
                                <w:szCs w:val="18"/>
                              </w:rPr>
                            </w:pPr>
                            <w:r>
                              <w:rPr>
                                <w:rFonts w:cs="Muli ExtraBold"/>
                                <w:b/>
                                <w:bCs/>
                                <w:color w:val="006793"/>
                                <w:sz w:val="18"/>
                                <w:szCs w:val="18"/>
                              </w:rPr>
                              <w:t>About the artist and artwork</w:t>
                            </w:r>
                          </w:p>
                          <w:p w14:paraId="6EEF256E" w14:textId="3EAD0894" w:rsidR="00826083" w:rsidRDefault="00826083" w:rsidP="00E01AB0">
                            <w:pPr>
                              <w:rPr>
                                <w:rFonts w:ascii="Muli" w:hAnsi="Muli" w:cs="Muli" w:hint="eastAsia"/>
                                <w:color w:val="006793"/>
                                <w:sz w:val="18"/>
                                <w:szCs w:val="18"/>
                              </w:rPr>
                            </w:pPr>
                            <w:r>
                              <w:rPr>
                                <w:rFonts w:ascii="Muli" w:hAnsi="Muli" w:cs="Muli"/>
                                <w:color w:val="006793"/>
                                <w:sz w:val="18"/>
                                <w:szCs w:val="18"/>
                              </w:rPr>
                              <w:t xml:space="preserve">This artwork represents the learning pathway through the Redesign Methodology and was commissioned for the Redesign School. </w:t>
                            </w:r>
                          </w:p>
                          <w:p w14:paraId="15F330B4" w14:textId="77777777" w:rsidR="00826083" w:rsidRDefault="00826083" w:rsidP="00E01AB0"/>
                          <w:p w14:paraId="731AD3E0" w14:textId="0C192962" w:rsidR="00826083" w:rsidRPr="000B35E0" w:rsidRDefault="00826083" w:rsidP="000B35E0">
                            <w:pPr>
                              <w:rPr>
                                <w:rFonts w:ascii="Muli" w:hAnsi="Muli" w:cs="Muli" w:hint="eastAsia"/>
                                <w:color w:val="006793"/>
                                <w:sz w:val="18"/>
                                <w:szCs w:val="18"/>
                              </w:rPr>
                            </w:pPr>
                            <w:r>
                              <w:rPr>
                                <w:rFonts w:ascii="Muli" w:hAnsi="Muli" w:cs="Muli"/>
                                <w:color w:val="006793"/>
                                <w:sz w:val="18"/>
                                <w:szCs w:val="18"/>
                              </w:rPr>
                              <w:t>Kamilaroi/Gamilaraay man Dennis Golding is a Sydney</w:t>
                            </w:r>
                            <w:r>
                              <w:rPr>
                                <w:rFonts w:cs="Muli ExtraBold"/>
                                <w:color w:val="000000"/>
                                <w:sz w:val="18"/>
                                <w:szCs w:val="18"/>
                              </w:rPr>
                              <w:t>-</w:t>
                            </w:r>
                            <w:r>
                              <w:rPr>
                                <w:rFonts w:ascii="Muli" w:hAnsi="Muli" w:cs="Muli"/>
                                <w:color w:val="006793"/>
                                <w:sz w:val="18"/>
                                <w:szCs w:val="18"/>
                              </w:rPr>
                              <w:t xml:space="preserve">based artist </w:t>
                            </w:r>
                            <w:proofErr w:type="gramStart"/>
                            <w:r>
                              <w:rPr>
                                <w:rFonts w:ascii="Muli" w:hAnsi="Muli" w:cs="Muli"/>
                                <w:color w:val="006793"/>
                                <w:sz w:val="18"/>
                                <w:szCs w:val="18"/>
                              </w:rPr>
                              <w:t>and also</w:t>
                            </w:r>
                            <w:proofErr w:type="gramEnd"/>
                            <w:r>
                              <w:rPr>
                                <w:rFonts w:ascii="Muli" w:hAnsi="Muli" w:cs="Muli"/>
                                <w:color w:val="006793"/>
                                <w:sz w:val="18"/>
                                <w:szCs w:val="18"/>
                              </w:rPr>
                              <w:t xml:space="preserve"> works as the First Nations Creative Producer at Australian Design Centre.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4E52F" id="_x0000_t202" coordsize="21600,21600" o:spt="202" path="m,l,21600r21600,l21600,xe">
                <v:stroke joinstyle="miter"/>
                <v:path gradientshapeok="t" o:connecttype="rect"/>
              </v:shapetype>
              <v:shape id="Text Box 4" o:spid="_x0000_s1026" type="#_x0000_t202" style="position:absolute;margin-left:214.4pt;margin-top:729.3pt;width:296.4pt;height: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" strokecolor="white [3212]">
                <v:textbox>
                  <w:txbxContent>
                    <w:p w14:paraId="0C8DF039" w14:textId="104ED750" w:rsidR="00826083" w:rsidRDefault="00826083" w:rsidP="00E01AB0">
                      <w:pPr>
                        <w:pStyle w:val="Pa4"/>
                        <w:spacing w:after="100"/>
                        <w:rPr>
                          <w:rFonts w:cs="Muli ExtraBold" w:hint="eastAsia"/>
                          <w:color w:val="006793"/>
                          <w:sz w:val="18"/>
                          <w:szCs w:val="18"/>
                        </w:rPr>
                      </w:pPr>
                      <w:r>
                        <w:rPr>
                          <w:rFonts w:cs="Muli ExtraBold"/>
                          <w:b/>
                          <w:bCs/>
                          <w:color w:val="006793"/>
                          <w:sz w:val="18"/>
                          <w:szCs w:val="18"/>
                        </w:rPr>
                        <w:t>About the artist and artwork</w:t>
                      </w:r>
                    </w:p>
                    <w:p w14:paraId="6EEF256E" w14:textId="3EAD0894" w:rsidR="00826083" w:rsidRDefault="00826083" w:rsidP="00E01AB0">
                      <w:pPr>
                        <w:rPr>
                          <w:rFonts w:ascii="Muli" w:hAnsi="Muli" w:cs="Muli" w:hint="eastAsia"/>
                          <w:color w:val="006793"/>
                          <w:sz w:val="18"/>
                          <w:szCs w:val="18"/>
                        </w:rPr>
                      </w:pPr>
                      <w:r>
                        <w:rPr>
                          <w:rFonts w:ascii="Muli" w:hAnsi="Muli" w:cs="Muli"/>
                          <w:color w:val="006793"/>
                          <w:sz w:val="18"/>
                          <w:szCs w:val="18"/>
                        </w:rPr>
                        <w:t xml:space="preserve">This artwork represents the learning pathway through the Redesign Methodology and was commissioned for the Redesign School. </w:t>
                      </w:r>
                    </w:p>
                    <w:p w14:paraId="15F330B4" w14:textId="77777777" w:rsidR="00826083" w:rsidRDefault="00826083" w:rsidP="00E01AB0"/>
                    <w:p w14:paraId="731AD3E0" w14:textId="0C192962" w:rsidR="00826083" w:rsidRPr="000B35E0" w:rsidRDefault="00826083" w:rsidP="000B35E0">
                      <w:pPr>
                        <w:rPr>
                          <w:rFonts w:ascii="Muli" w:hAnsi="Muli" w:cs="Muli" w:hint="eastAsia"/>
                          <w:color w:val="006793"/>
                          <w:sz w:val="18"/>
                          <w:szCs w:val="18"/>
                        </w:rPr>
                      </w:pPr>
                      <w:r>
                        <w:rPr>
                          <w:rFonts w:ascii="Muli" w:hAnsi="Muli" w:cs="Muli"/>
                          <w:color w:val="006793"/>
                          <w:sz w:val="18"/>
                          <w:szCs w:val="18"/>
                        </w:rPr>
                        <w:t>Kamilaroi/Gamilaraay man Dennis Golding is a Sydney</w:t>
                      </w:r>
                      <w:r>
                        <w:rPr>
                          <w:rFonts w:cs="Muli ExtraBold"/>
                          <w:color w:val="000000"/>
                          <w:sz w:val="18"/>
                          <w:szCs w:val="18"/>
                        </w:rPr>
                        <w:t>-</w:t>
                      </w:r>
                      <w:r>
                        <w:rPr>
                          <w:rFonts w:ascii="Muli" w:hAnsi="Muli" w:cs="Muli"/>
                          <w:color w:val="006793"/>
                          <w:sz w:val="18"/>
                          <w:szCs w:val="18"/>
                        </w:rPr>
                        <w:t xml:space="preserve">based artist </w:t>
                      </w:r>
                      <w:proofErr w:type="gramStart"/>
                      <w:r>
                        <w:rPr>
                          <w:rFonts w:ascii="Muli" w:hAnsi="Muli" w:cs="Muli"/>
                          <w:color w:val="006793"/>
                          <w:sz w:val="18"/>
                          <w:szCs w:val="18"/>
                        </w:rPr>
                        <w:t>and also</w:t>
                      </w:r>
                      <w:proofErr w:type="gramEnd"/>
                      <w:r>
                        <w:rPr>
                          <w:rFonts w:ascii="Muli" w:hAnsi="Muli" w:cs="Muli"/>
                          <w:color w:val="006793"/>
                          <w:sz w:val="18"/>
                          <w:szCs w:val="18"/>
                        </w:rPr>
                        <w:t xml:space="preserve"> works as the First Nations Creative Producer at Australian Design Centre. </w:t>
                      </w:r>
                    </w:p>
                  </w:txbxContent>
                </v:textbox>
                <w10:wrap type="square" anchory="page"/>
              </v:shape>
            </w:pict>
          </mc:Fallback>
        </mc:AlternateContent>
      </w:r>
      <w:r w:rsidR="00CB2241">
        <w:rPr>
          <w:noProof/>
          <w:lang w:eastAsia="en-AU"/>
        </w:rPr>
        <w:drawing>
          <wp:anchor distT="0" distB="0" distL="114300" distR="114300" simplePos="0" relativeHeight="251657215" behindDoc="1" locked="1" layoutInCell="1" allowOverlap="1" wp14:anchorId="5B2D820A" wp14:editId="2EBAB0F7">
            <wp:simplePos x="0" y="0"/>
            <wp:positionH relativeFrom="page">
              <wp:align>left</wp:align>
            </wp:positionH>
            <wp:positionV relativeFrom="page">
              <wp:posOffset>43180</wp:posOffset>
            </wp:positionV>
            <wp:extent cx="7524000" cy="10749600"/>
            <wp:effectExtent l="0" t="0" r="127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work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000" cy="10749600"/>
                    </a:xfrm>
                    <a:prstGeom prst="rect">
                      <a:avLst/>
                    </a:prstGeom>
                  </pic:spPr>
                </pic:pic>
              </a:graphicData>
            </a:graphic>
            <wp14:sizeRelH relativeFrom="margin">
              <wp14:pctWidth>0</wp14:pctWidth>
            </wp14:sizeRelH>
            <wp14:sizeRelV relativeFrom="margin">
              <wp14:pctHeight>0</wp14:pctHeight>
            </wp14:sizeRelV>
          </wp:anchor>
        </w:drawing>
      </w:r>
      <w:r w:rsidR="00614A52" w:rsidRPr="00CE3DAB">
        <w:rPr>
          <w:b/>
          <w:noProof/>
          <w:sz w:val="18"/>
          <w:szCs w:val="18"/>
          <w:lang w:eastAsia="en-AU"/>
        </w:rPr>
        <mc:AlternateContent>
          <mc:Choice Requires="wps">
            <w:drawing>
              <wp:anchor distT="0" distB="0" distL="114300" distR="114300" simplePos="0" relativeHeight="251658243" behindDoc="0" locked="0" layoutInCell="1" allowOverlap="1" wp14:anchorId="1626C66F" wp14:editId="29B463D4">
                <wp:simplePos x="0" y="0"/>
                <wp:positionH relativeFrom="margin">
                  <wp:posOffset>-633730</wp:posOffset>
                </wp:positionH>
                <wp:positionV relativeFrom="margin">
                  <wp:posOffset>1219835</wp:posOffset>
                </wp:positionV>
                <wp:extent cx="6981825" cy="20669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066925"/>
                        </a:xfrm>
                        <a:prstGeom prst="rect">
                          <a:avLst/>
                        </a:prstGeom>
                        <a:noFill/>
                        <a:ln w="9525">
                          <a:noFill/>
                          <a:miter lim="800000"/>
                          <a:headEnd/>
                          <a:tailEnd/>
                        </a:ln>
                      </wps:spPr>
                      <wps:txbx>
                        <w:txbxContent>
                          <w:p w14:paraId="21746AFB" w14:textId="6C38598F" w:rsidR="00826083" w:rsidRPr="00910B48" w:rsidRDefault="00826083">
                            <w:pPr>
                              <w:rPr>
                                <w:rFonts w:asciiTheme="majorHAnsi" w:eastAsia="Microsoft YaHei" w:hAnsiTheme="majorHAnsi" w:cstheme="majorHAnsi"/>
                                <w:b/>
                                <w:bCs/>
                                <w:color w:val="FFFFFF" w:themeColor="background1"/>
                                <w:sz w:val="48"/>
                                <w:szCs w:val="44"/>
                              </w:rPr>
                            </w:pPr>
                            <w:r w:rsidRPr="00910B48">
                              <w:rPr>
                                <w:rFonts w:asciiTheme="majorHAnsi" w:eastAsia="Microsoft YaHei" w:hAnsiTheme="majorHAnsi" w:cstheme="majorHAnsi"/>
                                <w:b/>
                                <w:bCs/>
                                <w:color w:val="FFFFFF" w:themeColor="background1"/>
                                <w:sz w:val="52"/>
                                <w:szCs w:val="48"/>
                              </w:rPr>
                              <w:t xml:space="preserve">Graduate Certificate </w:t>
                            </w:r>
                            <w:r w:rsidR="00C90833">
                              <w:rPr>
                                <w:rFonts w:asciiTheme="majorHAnsi" w:eastAsia="Microsoft YaHei" w:hAnsiTheme="majorHAnsi" w:cstheme="majorHAnsi"/>
                                <w:b/>
                                <w:bCs/>
                                <w:color w:val="FFFFFF" w:themeColor="background1"/>
                                <w:sz w:val="52"/>
                                <w:szCs w:val="48"/>
                              </w:rPr>
                              <w:t>Healthcare</w:t>
                            </w:r>
                            <w:r w:rsidRPr="00910B48">
                              <w:rPr>
                                <w:rFonts w:asciiTheme="majorHAnsi" w:eastAsia="Microsoft YaHei" w:hAnsiTheme="majorHAnsi" w:cstheme="majorHAnsi"/>
                                <w:b/>
                                <w:bCs/>
                                <w:color w:val="FFFFFF" w:themeColor="background1"/>
                                <w:sz w:val="52"/>
                                <w:szCs w:val="48"/>
                              </w:rPr>
                              <w:t xml:space="preserve"> Redesign</w:t>
                            </w:r>
                            <w:r w:rsidRPr="00910B48">
                              <w:rPr>
                                <w:rFonts w:asciiTheme="majorHAnsi" w:eastAsia="Microsoft YaHei" w:hAnsiTheme="majorHAnsi" w:cstheme="majorHAnsi"/>
                                <w:b/>
                                <w:bCs/>
                                <w:color w:val="FFFFFF" w:themeColor="background1"/>
                                <w:sz w:val="48"/>
                                <w:szCs w:val="44"/>
                              </w:rPr>
                              <w:t xml:space="preserve"> </w:t>
                            </w:r>
                          </w:p>
                          <w:p w14:paraId="45297EB3" w14:textId="77777777" w:rsidR="00826083" w:rsidRPr="00910B48" w:rsidRDefault="00826083">
                            <w:pPr>
                              <w:rPr>
                                <w:rFonts w:asciiTheme="majorHAnsi" w:eastAsia="Microsoft YaHei" w:hAnsiTheme="majorHAnsi" w:cstheme="majorHAnsi"/>
                                <w:b/>
                                <w:bCs/>
                                <w:color w:val="FFFFFF" w:themeColor="background1"/>
                                <w:sz w:val="48"/>
                                <w:szCs w:val="44"/>
                              </w:rPr>
                            </w:pPr>
                          </w:p>
                          <w:p w14:paraId="46F353DD" w14:textId="74563EA9" w:rsidR="00826083" w:rsidRPr="00910B48" w:rsidRDefault="00826083">
                            <w:pPr>
                              <w:rPr>
                                <w:rFonts w:asciiTheme="majorHAnsi" w:eastAsia="Microsoft YaHei" w:hAnsiTheme="majorHAnsi" w:cstheme="majorHAnsi"/>
                                <w:b/>
                                <w:bCs/>
                                <w:color w:val="FFFFFF" w:themeColor="background1"/>
                                <w:sz w:val="40"/>
                                <w:szCs w:val="36"/>
                              </w:rPr>
                            </w:pPr>
                            <w:r w:rsidRPr="00910B48">
                              <w:rPr>
                                <w:rFonts w:asciiTheme="majorHAnsi" w:eastAsia="Microsoft YaHei" w:hAnsiTheme="majorHAnsi" w:cstheme="majorHAnsi"/>
                                <w:b/>
                                <w:bCs/>
                                <w:color w:val="FFFFFF" w:themeColor="background1"/>
                                <w:sz w:val="40"/>
                                <w:szCs w:val="36"/>
                              </w:rPr>
                              <w:t>Application</w:t>
                            </w:r>
                            <w:r w:rsidR="00802C54">
                              <w:rPr>
                                <w:rFonts w:asciiTheme="majorHAnsi" w:eastAsia="Microsoft YaHei" w:hAnsiTheme="majorHAnsi" w:cstheme="majorHAnsi"/>
                                <w:b/>
                                <w:bCs/>
                                <w:color w:val="FFFFFF" w:themeColor="background1"/>
                                <w:sz w:val="40"/>
                                <w:szCs w:val="36"/>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6C66F" id="Text Box 2" o:spid="_x0000_s1027" type="#_x0000_t202" style="position:absolute;margin-left:-49.9pt;margin-top:96.05pt;width:549.75pt;height:162.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" filled="f" stroked="f">
                <v:textbox>
                  <w:txbxContent>
                    <w:p w14:paraId="21746AFB" w14:textId="6C38598F" w:rsidR="00826083" w:rsidRPr="00910B48" w:rsidRDefault="00826083">
                      <w:pPr>
                        <w:rPr>
                          <w:rFonts w:asciiTheme="majorHAnsi" w:eastAsia="Microsoft YaHei" w:hAnsiTheme="majorHAnsi" w:cstheme="majorHAnsi"/>
                          <w:b/>
                          <w:bCs/>
                          <w:color w:val="FFFFFF" w:themeColor="background1"/>
                          <w:sz w:val="48"/>
                          <w:szCs w:val="44"/>
                        </w:rPr>
                      </w:pPr>
                      <w:r w:rsidRPr="00910B48">
                        <w:rPr>
                          <w:rFonts w:asciiTheme="majorHAnsi" w:eastAsia="Microsoft YaHei" w:hAnsiTheme="majorHAnsi" w:cstheme="majorHAnsi"/>
                          <w:b/>
                          <w:bCs/>
                          <w:color w:val="FFFFFF" w:themeColor="background1"/>
                          <w:sz w:val="52"/>
                          <w:szCs w:val="48"/>
                        </w:rPr>
                        <w:t xml:space="preserve">Graduate Certificate </w:t>
                      </w:r>
                      <w:r w:rsidR="00C90833">
                        <w:rPr>
                          <w:rFonts w:asciiTheme="majorHAnsi" w:eastAsia="Microsoft YaHei" w:hAnsiTheme="majorHAnsi" w:cstheme="majorHAnsi"/>
                          <w:b/>
                          <w:bCs/>
                          <w:color w:val="FFFFFF" w:themeColor="background1"/>
                          <w:sz w:val="52"/>
                          <w:szCs w:val="48"/>
                        </w:rPr>
                        <w:t>Healthcare</w:t>
                      </w:r>
                      <w:r w:rsidRPr="00910B48">
                        <w:rPr>
                          <w:rFonts w:asciiTheme="majorHAnsi" w:eastAsia="Microsoft YaHei" w:hAnsiTheme="majorHAnsi" w:cstheme="majorHAnsi"/>
                          <w:b/>
                          <w:bCs/>
                          <w:color w:val="FFFFFF" w:themeColor="background1"/>
                          <w:sz w:val="52"/>
                          <w:szCs w:val="48"/>
                        </w:rPr>
                        <w:t xml:space="preserve"> Redesign</w:t>
                      </w:r>
                      <w:r w:rsidRPr="00910B48">
                        <w:rPr>
                          <w:rFonts w:asciiTheme="majorHAnsi" w:eastAsia="Microsoft YaHei" w:hAnsiTheme="majorHAnsi" w:cstheme="majorHAnsi"/>
                          <w:b/>
                          <w:bCs/>
                          <w:color w:val="FFFFFF" w:themeColor="background1"/>
                          <w:sz w:val="48"/>
                          <w:szCs w:val="44"/>
                        </w:rPr>
                        <w:t xml:space="preserve"> </w:t>
                      </w:r>
                    </w:p>
                    <w:p w14:paraId="45297EB3" w14:textId="77777777" w:rsidR="00826083" w:rsidRPr="00910B48" w:rsidRDefault="00826083">
                      <w:pPr>
                        <w:rPr>
                          <w:rFonts w:asciiTheme="majorHAnsi" w:eastAsia="Microsoft YaHei" w:hAnsiTheme="majorHAnsi" w:cstheme="majorHAnsi"/>
                          <w:b/>
                          <w:bCs/>
                          <w:color w:val="FFFFFF" w:themeColor="background1"/>
                          <w:sz w:val="48"/>
                          <w:szCs w:val="44"/>
                        </w:rPr>
                      </w:pPr>
                    </w:p>
                    <w:p w14:paraId="46F353DD" w14:textId="74563EA9" w:rsidR="00826083" w:rsidRPr="00910B48" w:rsidRDefault="00826083">
                      <w:pPr>
                        <w:rPr>
                          <w:rFonts w:asciiTheme="majorHAnsi" w:eastAsia="Microsoft YaHei" w:hAnsiTheme="majorHAnsi" w:cstheme="majorHAnsi"/>
                          <w:b/>
                          <w:bCs/>
                          <w:color w:val="FFFFFF" w:themeColor="background1"/>
                          <w:sz w:val="40"/>
                          <w:szCs w:val="36"/>
                        </w:rPr>
                      </w:pPr>
                      <w:r w:rsidRPr="00910B48">
                        <w:rPr>
                          <w:rFonts w:asciiTheme="majorHAnsi" w:eastAsia="Microsoft YaHei" w:hAnsiTheme="majorHAnsi" w:cstheme="majorHAnsi"/>
                          <w:b/>
                          <w:bCs/>
                          <w:color w:val="FFFFFF" w:themeColor="background1"/>
                          <w:sz w:val="40"/>
                          <w:szCs w:val="36"/>
                        </w:rPr>
                        <w:t>Application</w:t>
                      </w:r>
                      <w:r w:rsidR="00802C54">
                        <w:rPr>
                          <w:rFonts w:asciiTheme="majorHAnsi" w:eastAsia="Microsoft YaHei" w:hAnsiTheme="majorHAnsi" w:cstheme="majorHAnsi"/>
                          <w:b/>
                          <w:bCs/>
                          <w:color w:val="FFFFFF" w:themeColor="background1"/>
                          <w:sz w:val="40"/>
                          <w:szCs w:val="36"/>
                        </w:rPr>
                        <w:t xml:space="preserve"> Pack</w:t>
                      </w:r>
                    </w:p>
                  </w:txbxContent>
                </v:textbox>
                <w10:wrap type="square" anchorx="margin" anchory="margin"/>
              </v:shape>
            </w:pict>
          </mc:Fallback>
        </mc:AlternateContent>
      </w:r>
    </w:p>
    <w:p w14:paraId="6E6084E7" w14:textId="68421518" w:rsidR="00666136" w:rsidRDefault="00666136" w:rsidP="0056123B">
      <w:pPr>
        <w:spacing w:before="120" w:line="300" w:lineRule="auto"/>
        <w:rPr>
          <w:b/>
          <w:sz w:val="18"/>
          <w:szCs w:val="18"/>
        </w:rPr>
      </w:pPr>
      <w:r w:rsidRPr="00666136">
        <w:rPr>
          <w:noProof/>
          <w:lang w:eastAsia="en-AU"/>
        </w:rPr>
        <w:lastRenderedPageBreak/>
        <mc:AlternateContent>
          <mc:Choice Requires="wps">
            <w:drawing>
              <wp:anchor distT="0" distB="0" distL="114300" distR="114300" simplePos="0" relativeHeight="251658240" behindDoc="0" locked="0" layoutInCell="1" allowOverlap="1" wp14:anchorId="0F28C5C7" wp14:editId="2A382741">
                <wp:simplePos x="0" y="0"/>
                <wp:positionH relativeFrom="margin">
                  <wp:align>left</wp:align>
                </wp:positionH>
                <wp:positionV relativeFrom="paragraph">
                  <wp:posOffset>0</wp:posOffset>
                </wp:positionV>
                <wp:extent cx="5857875" cy="4351655"/>
                <wp:effectExtent l="0" t="0" r="28575" b="10795"/>
                <wp:wrapTopAndBottom/>
                <wp:docPr id="11" name="Text Box 11"/>
                <wp:cNvGraphicFramePr/>
                <a:graphic xmlns:a="http://schemas.openxmlformats.org/drawingml/2006/main">
                  <a:graphicData uri="http://schemas.microsoft.com/office/word/2010/wordprocessingShape">
                    <wps:wsp>
                      <wps:cNvSpPr txBox="1"/>
                      <wps:spPr>
                        <a:xfrm>
                          <a:off x="0" y="0"/>
                          <a:ext cx="5858189" cy="4351655"/>
                        </a:xfrm>
                        <a:prstGeom prst="rect">
                          <a:avLst/>
                        </a:prstGeom>
                        <a:noFill/>
                        <a:ln w="25400">
                          <a:solidFill>
                            <a:srgbClr val="0082AA"/>
                          </a:solidFill>
                        </a:ln>
                        <a:effectLst/>
                      </wps:spPr>
                      <wps:txbx>
                        <w:txbxContent>
                          <w:p w14:paraId="7F991E4B" w14:textId="77777777" w:rsidR="00826083" w:rsidRPr="00CF4953" w:rsidRDefault="00826083" w:rsidP="00666136">
                            <w:pPr>
                              <w:spacing w:before="120"/>
                              <w:rPr>
                                <w:sz w:val="20"/>
                              </w:rPr>
                            </w:pPr>
                            <w:r w:rsidRPr="00CF4953">
                              <w:rPr>
                                <w:sz w:val="20"/>
                              </w:rPr>
                              <w:t xml:space="preserve">The Agency for Clinical Innovation (ACI) works with clinicians, consumers and managers to design and promote better healthcare for NSW. It does this by: </w:t>
                            </w:r>
                          </w:p>
                          <w:p w14:paraId="302C197C" w14:textId="5E79F586" w:rsidR="00826083" w:rsidRPr="00CF4953" w:rsidRDefault="00826083" w:rsidP="00666136">
                            <w:pPr>
                              <w:pStyle w:val="ListBullet"/>
                              <w:spacing w:before="120" w:line="276" w:lineRule="auto"/>
                              <w:rPr>
                                <w:sz w:val="20"/>
                                <w:szCs w:val="20"/>
                              </w:rPr>
                            </w:pPr>
                            <w:r w:rsidRPr="00CF4953">
                              <w:rPr>
                                <w:i/>
                                <w:sz w:val="20"/>
                                <w:szCs w:val="20"/>
                              </w:rPr>
                              <w:t>service redesign and evaluation</w:t>
                            </w:r>
                            <w:r w:rsidRPr="00CF4953">
                              <w:rPr>
                                <w:sz w:val="20"/>
                                <w:szCs w:val="20"/>
                              </w:rPr>
                              <w:t xml:space="preserve"> – applying redesign methodology to assist healthcare providers and consumers to review and improve the quality</w:t>
                            </w:r>
                            <w:r>
                              <w:rPr>
                                <w:sz w:val="20"/>
                                <w:szCs w:val="20"/>
                              </w:rPr>
                              <w:t xml:space="preserve">, effectiveness and efficiency </w:t>
                            </w:r>
                            <w:r w:rsidRPr="00CF4953">
                              <w:rPr>
                                <w:sz w:val="20"/>
                                <w:szCs w:val="20"/>
                              </w:rPr>
                              <w:t xml:space="preserve">of </w:t>
                            </w:r>
                            <w:r w:rsidR="00167ECA" w:rsidRPr="00CF4953">
                              <w:rPr>
                                <w:sz w:val="20"/>
                                <w:szCs w:val="20"/>
                              </w:rPr>
                              <w:t>services.</w:t>
                            </w:r>
                          </w:p>
                          <w:p w14:paraId="26DA75CD" w14:textId="6A1565B2" w:rsidR="00826083" w:rsidRPr="00CF4953" w:rsidRDefault="00826083" w:rsidP="00666136">
                            <w:pPr>
                              <w:pStyle w:val="ListBullet"/>
                              <w:spacing w:before="120" w:line="276" w:lineRule="auto"/>
                              <w:rPr>
                                <w:sz w:val="20"/>
                                <w:szCs w:val="20"/>
                              </w:rPr>
                            </w:pPr>
                            <w:r w:rsidRPr="00CF4953">
                              <w:rPr>
                                <w:i/>
                                <w:sz w:val="20"/>
                                <w:szCs w:val="20"/>
                              </w:rPr>
                              <w:t>specialist advice on healthcare innovation</w:t>
                            </w:r>
                            <w:r w:rsidRPr="00CF4953">
                              <w:rPr>
                                <w:sz w:val="20"/>
                                <w:szCs w:val="20"/>
                              </w:rPr>
                              <w:t xml:space="preserve"> – advising on the development, </w:t>
                            </w:r>
                            <w:r w:rsidR="00167ECA" w:rsidRPr="00CF4953">
                              <w:rPr>
                                <w:sz w:val="20"/>
                                <w:szCs w:val="20"/>
                              </w:rPr>
                              <w:t>evaluation,</w:t>
                            </w:r>
                            <w:r w:rsidRPr="00CF4953">
                              <w:rPr>
                                <w:sz w:val="20"/>
                                <w:szCs w:val="20"/>
                              </w:rPr>
                              <w:t xml:space="preserve"> and adoption of healthcare innovations from optimal use through to </w:t>
                            </w:r>
                            <w:r w:rsidR="00167ECA" w:rsidRPr="00CF4953">
                              <w:rPr>
                                <w:sz w:val="20"/>
                                <w:szCs w:val="20"/>
                              </w:rPr>
                              <w:t>disinvestment.</w:t>
                            </w:r>
                          </w:p>
                          <w:p w14:paraId="25E60574" w14:textId="2FB17312" w:rsidR="00826083" w:rsidRPr="00CF4953" w:rsidRDefault="00826083" w:rsidP="00666136">
                            <w:pPr>
                              <w:pStyle w:val="ListBullet"/>
                              <w:spacing w:before="120" w:line="276" w:lineRule="auto"/>
                              <w:rPr>
                                <w:sz w:val="20"/>
                                <w:szCs w:val="20"/>
                              </w:rPr>
                            </w:pPr>
                            <w:r w:rsidRPr="00CF4953">
                              <w:rPr>
                                <w:i/>
                                <w:sz w:val="20"/>
                                <w:szCs w:val="20"/>
                              </w:rPr>
                              <w:t>initiatives including guidelines and models of care</w:t>
                            </w:r>
                            <w:r w:rsidRPr="00CF4953">
                              <w:rPr>
                                <w:sz w:val="20"/>
                                <w:szCs w:val="20"/>
                              </w:rPr>
                              <w:t xml:space="preserve"> – developing a range of evidence-based healthcare improvement initiatives to benefit the NSW health </w:t>
                            </w:r>
                            <w:r w:rsidR="00167ECA" w:rsidRPr="00CF4953">
                              <w:rPr>
                                <w:sz w:val="20"/>
                                <w:szCs w:val="20"/>
                              </w:rPr>
                              <w:t>system.</w:t>
                            </w:r>
                          </w:p>
                          <w:p w14:paraId="046BEDAA" w14:textId="72AF2484" w:rsidR="00826083" w:rsidRPr="00CF4953" w:rsidRDefault="00826083" w:rsidP="00666136">
                            <w:pPr>
                              <w:pStyle w:val="ListBullet"/>
                              <w:spacing w:before="120" w:line="276" w:lineRule="auto"/>
                              <w:rPr>
                                <w:sz w:val="20"/>
                                <w:szCs w:val="20"/>
                              </w:rPr>
                            </w:pPr>
                            <w:r w:rsidRPr="00CF4953">
                              <w:rPr>
                                <w:i/>
                                <w:sz w:val="20"/>
                                <w:szCs w:val="20"/>
                              </w:rPr>
                              <w:t>implementation support</w:t>
                            </w:r>
                            <w:r w:rsidRPr="00CF4953">
                              <w:rPr>
                                <w:sz w:val="20"/>
                                <w:szCs w:val="20"/>
                              </w:rPr>
                              <w:t xml:space="preserve"> – working with ACI Networks, </w:t>
                            </w:r>
                            <w:r w:rsidR="00167ECA" w:rsidRPr="00CF4953">
                              <w:rPr>
                                <w:sz w:val="20"/>
                                <w:szCs w:val="20"/>
                              </w:rPr>
                              <w:t>consumers,</w:t>
                            </w:r>
                            <w:r w:rsidRPr="00CF4953">
                              <w:rPr>
                                <w:sz w:val="20"/>
                                <w:szCs w:val="20"/>
                              </w:rPr>
                              <w:t xml:space="preserve"> and healthcare providers to assist delivery of healthcare innovations into practice across metropolitan and rural </w:t>
                            </w:r>
                            <w:r w:rsidR="00167ECA" w:rsidRPr="00CF4953">
                              <w:rPr>
                                <w:sz w:val="20"/>
                                <w:szCs w:val="20"/>
                              </w:rPr>
                              <w:t>NSW.</w:t>
                            </w:r>
                          </w:p>
                          <w:p w14:paraId="3B8940EA" w14:textId="4E0345B5" w:rsidR="00826083" w:rsidRPr="00CF4953" w:rsidRDefault="00826083" w:rsidP="00666136">
                            <w:pPr>
                              <w:pStyle w:val="ListBullet"/>
                              <w:spacing w:before="120" w:line="276" w:lineRule="auto"/>
                              <w:rPr>
                                <w:sz w:val="20"/>
                                <w:szCs w:val="20"/>
                              </w:rPr>
                            </w:pPr>
                            <w:r w:rsidRPr="00CF4953">
                              <w:rPr>
                                <w:i/>
                                <w:sz w:val="20"/>
                                <w:szCs w:val="20"/>
                              </w:rPr>
                              <w:t>knowledge sharing</w:t>
                            </w:r>
                            <w:r w:rsidRPr="00CF4953">
                              <w:rPr>
                                <w:sz w:val="20"/>
                                <w:szCs w:val="20"/>
                              </w:rPr>
                              <w:t xml:space="preserve"> – partnering with healthcare providers to support collaboration, learning capability and knowledge sharing on healthcare innovation and </w:t>
                            </w:r>
                            <w:r w:rsidR="00167ECA" w:rsidRPr="00CF4953">
                              <w:rPr>
                                <w:sz w:val="20"/>
                                <w:szCs w:val="20"/>
                              </w:rPr>
                              <w:t>improvement.</w:t>
                            </w:r>
                          </w:p>
                          <w:p w14:paraId="1B8C26A7" w14:textId="77777777" w:rsidR="00826083" w:rsidRPr="00CF4953" w:rsidRDefault="00826083" w:rsidP="00666136">
                            <w:pPr>
                              <w:pStyle w:val="ListBullet"/>
                              <w:spacing w:before="120" w:line="276" w:lineRule="auto"/>
                              <w:rPr>
                                <w:sz w:val="20"/>
                                <w:szCs w:val="20"/>
                              </w:rPr>
                            </w:pPr>
                            <w:r w:rsidRPr="00CF4953">
                              <w:rPr>
                                <w:i/>
                                <w:sz w:val="20"/>
                                <w:szCs w:val="20"/>
                              </w:rPr>
                              <w:t>continuous capability building</w:t>
                            </w:r>
                            <w:r w:rsidRPr="00CF4953">
                              <w:rPr>
                                <w:sz w:val="20"/>
                                <w:szCs w:val="20"/>
                              </w:rPr>
                              <w:t xml:space="preserve"> – working with healthcare</w:t>
                            </w:r>
                            <w:r>
                              <w:rPr>
                                <w:sz w:val="20"/>
                                <w:szCs w:val="20"/>
                              </w:rPr>
                              <w:t xml:space="preserve"> providers to build capability </w:t>
                            </w:r>
                            <w:r w:rsidRPr="00CF4953">
                              <w:rPr>
                                <w:sz w:val="20"/>
                                <w:szCs w:val="20"/>
                              </w:rPr>
                              <w:t>in redesign, project management and change management through the Centre for Healthcare Redesign.</w:t>
                            </w:r>
                          </w:p>
                          <w:p w14:paraId="6AB39FBE" w14:textId="77777777" w:rsidR="00826083" w:rsidRPr="00CF4953" w:rsidRDefault="00826083" w:rsidP="00666136">
                            <w:pPr>
                              <w:spacing w:before="120"/>
                              <w:rPr>
                                <w:sz w:val="20"/>
                              </w:rPr>
                            </w:pPr>
                            <w:r w:rsidRPr="00CF4953">
                              <w:rPr>
                                <w:sz w:val="20"/>
                              </w:rPr>
                              <w:t xml:space="preserve">ACI Clinical Networks, Taskforces and Institutes provide a unique forum for people to collaborate across clinical specialties and regional and service boundaries to develop successful healthcare innovations. </w:t>
                            </w:r>
                          </w:p>
                          <w:p w14:paraId="08043C61" w14:textId="77777777" w:rsidR="00826083" w:rsidRPr="00CF4953" w:rsidRDefault="00826083" w:rsidP="00666136">
                            <w:pPr>
                              <w:spacing w:before="120"/>
                              <w:rPr>
                                <w:sz w:val="20"/>
                              </w:rPr>
                            </w:pPr>
                            <w:r w:rsidRPr="00CF4953">
                              <w:rPr>
                                <w:sz w:val="20"/>
                              </w:rPr>
                              <w:t xml:space="preserve">A priority for the ACI is identifying unwarranted variation in clinical practice and working in partnership with healthcare providers to develop mechanisms to improve clinical practice </w:t>
                            </w:r>
                            <w:r w:rsidRPr="00CF4953">
                              <w:rPr>
                                <w:sz w:val="20"/>
                              </w:rPr>
                              <w:br/>
                              <w:t>and patient care.</w:t>
                            </w:r>
                          </w:p>
                          <w:p w14:paraId="258D0E7C" w14:textId="77777777" w:rsidR="00826083" w:rsidRPr="00CF4953" w:rsidRDefault="00000000" w:rsidP="00666136">
                            <w:pPr>
                              <w:spacing w:before="120"/>
                              <w:rPr>
                                <w:rStyle w:val="Hyperlink"/>
                                <w:sz w:val="20"/>
                              </w:rPr>
                            </w:pPr>
                            <w:hyperlink r:id="rId16" w:history="1">
                              <w:r w:rsidR="00826083" w:rsidRPr="00CF4953">
                                <w:rPr>
                                  <w:rStyle w:val="Hyperlink"/>
                                  <w:sz w:val="20"/>
                                </w:rPr>
                                <w:t>aci.health.nsw.gov.au</w:t>
                              </w:r>
                            </w:hyperlink>
                          </w:p>
                          <w:p w14:paraId="2F717C32" w14:textId="77777777" w:rsidR="00826083" w:rsidRPr="004C5624" w:rsidRDefault="00826083" w:rsidP="00666136">
                            <w:pPr>
                              <w:spacing w:before="120"/>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8C5C7" id="_x0000_t202" coordsize="21600,21600" o:spt="202" path="m,l,21600r21600,l21600,xe">
                <v:stroke joinstyle="miter"/>
                <v:path gradientshapeok="t" o:connecttype="rect"/>
              </v:shapetype>
              <v:shape id="Text Box 11" o:spid="_x0000_s1028" type="#_x0000_t202" style="position:absolute;margin-left:0;margin-top:0;width:461.25pt;height:342.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" filled="f" strokecolor="#0082aa" strokeweight="2pt">
                <v:textbox>
                  <w:txbxContent>
                    <w:p w14:paraId="7F991E4B" w14:textId="77777777" w:rsidR="00826083" w:rsidRPr="00CF4953" w:rsidRDefault="00826083" w:rsidP="00666136">
                      <w:pPr>
                        <w:spacing w:before="120"/>
                        <w:rPr>
                          <w:sz w:val="20"/>
                        </w:rPr>
                      </w:pPr>
                      <w:r w:rsidRPr="00CF4953">
                        <w:rPr>
                          <w:sz w:val="20"/>
                        </w:rPr>
                        <w:t xml:space="preserve">The Agency for Clinical Innovation (ACI) works with clinicians, consumers and managers to design and promote better healthcare for NSW. It does this by: </w:t>
                      </w:r>
                    </w:p>
                    <w:p w14:paraId="302C197C" w14:textId="5E79F586" w:rsidR="00826083" w:rsidRPr="00CF4953" w:rsidRDefault="00826083" w:rsidP="00666136">
                      <w:pPr>
                        <w:pStyle w:val="ListBullet"/>
                        <w:spacing w:before="120" w:line="276" w:lineRule="auto"/>
                        <w:rPr>
                          <w:sz w:val="20"/>
                          <w:szCs w:val="20"/>
                        </w:rPr>
                      </w:pPr>
                      <w:r w:rsidRPr="00CF4953">
                        <w:rPr>
                          <w:i/>
                          <w:sz w:val="20"/>
                          <w:szCs w:val="20"/>
                        </w:rPr>
                        <w:t>service redesign and evaluation</w:t>
                      </w:r>
                      <w:r w:rsidRPr="00CF4953">
                        <w:rPr>
                          <w:sz w:val="20"/>
                          <w:szCs w:val="20"/>
                        </w:rPr>
                        <w:t xml:space="preserve"> – applying redesign methodology to assist healthcare providers and consumers to review and improve the quality</w:t>
                      </w:r>
                      <w:r>
                        <w:rPr>
                          <w:sz w:val="20"/>
                          <w:szCs w:val="20"/>
                        </w:rPr>
                        <w:t xml:space="preserve">, effectiveness and efficiency </w:t>
                      </w:r>
                      <w:r w:rsidRPr="00CF4953">
                        <w:rPr>
                          <w:sz w:val="20"/>
                          <w:szCs w:val="20"/>
                        </w:rPr>
                        <w:t xml:space="preserve">of </w:t>
                      </w:r>
                      <w:r w:rsidR="00167ECA" w:rsidRPr="00CF4953">
                        <w:rPr>
                          <w:sz w:val="20"/>
                          <w:szCs w:val="20"/>
                        </w:rPr>
                        <w:t>services.</w:t>
                      </w:r>
                    </w:p>
                    <w:p w14:paraId="26DA75CD" w14:textId="6A1565B2" w:rsidR="00826083" w:rsidRPr="00CF4953" w:rsidRDefault="00826083" w:rsidP="00666136">
                      <w:pPr>
                        <w:pStyle w:val="ListBullet"/>
                        <w:spacing w:before="120" w:line="276" w:lineRule="auto"/>
                        <w:rPr>
                          <w:sz w:val="20"/>
                          <w:szCs w:val="20"/>
                        </w:rPr>
                      </w:pPr>
                      <w:r w:rsidRPr="00CF4953">
                        <w:rPr>
                          <w:i/>
                          <w:sz w:val="20"/>
                          <w:szCs w:val="20"/>
                        </w:rPr>
                        <w:t>specialist advice on healthcare innovation</w:t>
                      </w:r>
                      <w:r w:rsidRPr="00CF4953">
                        <w:rPr>
                          <w:sz w:val="20"/>
                          <w:szCs w:val="20"/>
                        </w:rPr>
                        <w:t xml:space="preserve"> – advising on the development, </w:t>
                      </w:r>
                      <w:r w:rsidR="00167ECA" w:rsidRPr="00CF4953">
                        <w:rPr>
                          <w:sz w:val="20"/>
                          <w:szCs w:val="20"/>
                        </w:rPr>
                        <w:t>evaluation,</w:t>
                      </w:r>
                      <w:r w:rsidRPr="00CF4953">
                        <w:rPr>
                          <w:sz w:val="20"/>
                          <w:szCs w:val="20"/>
                        </w:rPr>
                        <w:t xml:space="preserve"> and adoption of healthcare innovations from optimal use through to </w:t>
                      </w:r>
                      <w:r w:rsidR="00167ECA" w:rsidRPr="00CF4953">
                        <w:rPr>
                          <w:sz w:val="20"/>
                          <w:szCs w:val="20"/>
                        </w:rPr>
                        <w:t>disinvestment.</w:t>
                      </w:r>
                    </w:p>
                    <w:p w14:paraId="25E60574" w14:textId="2FB17312" w:rsidR="00826083" w:rsidRPr="00CF4953" w:rsidRDefault="00826083" w:rsidP="00666136">
                      <w:pPr>
                        <w:pStyle w:val="ListBullet"/>
                        <w:spacing w:before="120" w:line="276" w:lineRule="auto"/>
                        <w:rPr>
                          <w:sz w:val="20"/>
                          <w:szCs w:val="20"/>
                        </w:rPr>
                      </w:pPr>
                      <w:r w:rsidRPr="00CF4953">
                        <w:rPr>
                          <w:i/>
                          <w:sz w:val="20"/>
                          <w:szCs w:val="20"/>
                        </w:rPr>
                        <w:t>initiatives including guidelines and models of care</w:t>
                      </w:r>
                      <w:r w:rsidRPr="00CF4953">
                        <w:rPr>
                          <w:sz w:val="20"/>
                          <w:szCs w:val="20"/>
                        </w:rPr>
                        <w:t xml:space="preserve"> – developing a range of evidence-based healthcare improvement initiatives to benefit the NSW health </w:t>
                      </w:r>
                      <w:r w:rsidR="00167ECA" w:rsidRPr="00CF4953">
                        <w:rPr>
                          <w:sz w:val="20"/>
                          <w:szCs w:val="20"/>
                        </w:rPr>
                        <w:t>system.</w:t>
                      </w:r>
                    </w:p>
                    <w:p w14:paraId="046BEDAA" w14:textId="72AF2484" w:rsidR="00826083" w:rsidRPr="00CF4953" w:rsidRDefault="00826083" w:rsidP="00666136">
                      <w:pPr>
                        <w:pStyle w:val="ListBullet"/>
                        <w:spacing w:before="120" w:line="276" w:lineRule="auto"/>
                        <w:rPr>
                          <w:sz w:val="20"/>
                          <w:szCs w:val="20"/>
                        </w:rPr>
                      </w:pPr>
                      <w:r w:rsidRPr="00CF4953">
                        <w:rPr>
                          <w:i/>
                          <w:sz w:val="20"/>
                          <w:szCs w:val="20"/>
                        </w:rPr>
                        <w:t>implementation support</w:t>
                      </w:r>
                      <w:r w:rsidRPr="00CF4953">
                        <w:rPr>
                          <w:sz w:val="20"/>
                          <w:szCs w:val="20"/>
                        </w:rPr>
                        <w:t xml:space="preserve"> – working with ACI Networks, </w:t>
                      </w:r>
                      <w:r w:rsidR="00167ECA" w:rsidRPr="00CF4953">
                        <w:rPr>
                          <w:sz w:val="20"/>
                          <w:szCs w:val="20"/>
                        </w:rPr>
                        <w:t>consumers,</w:t>
                      </w:r>
                      <w:r w:rsidRPr="00CF4953">
                        <w:rPr>
                          <w:sz w:val="20"/>
                          <w:szCs w:val="20"/>
                        </w:rPr>
                        <w:t xml:space="preserve"> and healthcare providers to assist delivery of healthcare innovations into practice across metropolitan and rural </w:t>
                      </w:r>
                      <w:r w:rsidR="00167ECA" w:rsidRPr="00CF4953">
                        <w:rPr>
                          <w:sz w:val="20"/>
                          <w:szCs w:val="20"/>
                        </w:rPr>
                        <w:t>NSW.</w:t>
                      </w:r>
                    </w:p>
                    <w:p w14:paraId="3B8940EA" w14:textId="4E0345B5" w:rsidR="00826083" w:rsidRPr="00CF4953" w:rsidRDefault="00826083" w:rsidP="00666136">
                      <w:pPr>
                        <w:pStyle w:val="ListBullet"/>
                        <w:spacing w:before="120" w:line="276" w:lineRule="auto"/>
                        <w:rPr>
                          <w:sz w:val="20"/>
                          <w:szCs w:val="20"/>
                        </w:rPr>
                      </w:pPr>
                      <w:r w:rsidRPr="00CF4953">
                        <w:rPr>
                          <w:i/>
                          <w:sz w:val="20"/>
                          <w:szCs w:val="20"/>
                        </w:rPr>
                        <w:t>knowledge sharing</w:t>
                      </w:r>
                      <w:r w:rsidRPr="00CF4953">
                        <w:rPr>
                          <w:sz w:val="20"/>
                          <w:szCs w:val="20"/>
                        </w:rPr>
                        <w:t xml:space="preserve"> – partnering with healthcare providers to support collaboration, learning capability and knowledge sharing on healthcare innovation and </w:t>
                      </w:r>
                      <w:r w:rsidR="00167ECA" w:rsidRPr="00CF4953">
                        <w:rPr>
                          <w:sz w:val="20"/>
                          <w:szCs w:val="20"/>
                        </w:rPr>
                        <w:t>improvement.</w:t>
                      </w:r>
                    </w:p>
                    <w:p w14:paraId="1B8C26A7" w14:textId="77777777" w:rsidR="00826083" w:rsidRPr="00CF4953" w:rsidRDefault="00826083" w:rsidP="00666136">
                      <w:pPr>
                        <w:pStyle w:val="ListBullet"/>
                        <w:spacing w:before="120" w:line="276" w:lineRule="auto"/>
                        <w:rPr>
                          <w:sz w:val="20"/>
                          <w:szCs w:val="20"/>
                        </w:rPr>
                      </w:pPr>
                      <w:r w:rsidRPr="00CF4953">
                        <w:rPr>
                          <w:i/>
                          <w:sz w:val="20"/>
                          <w:szCs w:val="20"/>
                        </w:rPr>
                        <w:t>continuous capability building</w:t>
                      </w:r>
                      <w:r w:rsidRPr="00CF4953">
                        <w:rPr>
                          <w:sz w:val="20"/>
                          <w:szCs w:val="20"/>
                        </w:rPr>
                        <w:t xml:space="preserve"> – working with healthcare</w:t>
                      </w:r>
                      <w:r>
                        <w:rPr>
                          <w:sz w:val="20"/>
                          <w:szCs w:val="20"/>
                        </w:rPr>
                        <w:t xml:space="preserve"> providers to build capability </w:t>
                      </w:r>
                      <w:r w:rsidRPr="00CF4953">
                        <w:rPr>
                          <w:sz w:val="20"/>
                          <w:szCs w:val="20"/>
                        </w:rPr>
                        <w:t>in redesign, project management and change management through the Centre for Healthcare Redesign.</w:t>
                      </w:r>
                    </w:p>
                    <w:p w14:paraId="6AB39FBE" w14:textId="77777777" w:rsidR="00826083" w:rsidRPr="00CF4953" w:rsidRDefault="00826083" w:rsidP="00666136">
                      <w:pPr>
                        <w:spacing w:before="120"/>
                        <w:rPr>
                          <w:sz w:val="20"/>
                        </w:rPr>
                      </w:pPr>
                      <w:r w:rsidRPr="00CF4953">
                        <w:rPr>
                          <w:sz w:val="20"/>
                        </w:rPr>
                        <w:t xml:space="preserve">ACI Clinical Networks, Taskforces and Institutes provide a unique forum for people to collaborate across clinical specialties and regional and service boundaries to develop successful healthcare innovations. </w:t>
                      </w:r>
                    </w:p>
                    <w:p w14:paraId="08043C61" w14:textId="77777777" w:rsidR="00826083" w:rsidRPr="00CF4953" w:rsidRDefault="00826083" w:rsidP="00666136">
                      <w:pPr>
                        <w:spacing w:before="120"/>
                        <w:rPr>
                          <w:sz w:val="20"/>
                        </w:rPr>
                      </w:pPr>
                      <w:r w:rsidRPr="00CF4953">
                        <w:rPr>
                          <w:sz w:val="20"/>
                        </w:rPr>
                        <w:t xml:space="preserve">A priority for the ACI is identifying unwarranted variation in clinical practice and working in partnership with healthcare providers to develop mechanisms to improve clinical practice </w:t>
                      </w:r>
                      <w:r w:rsidRPr="00CF4953">
                        <w:rPr>
                          <w:sz w:val="20"/>
                        </w:rPr>
                        <w:br/>
                        <w:t>and patient care.</w:t>
                      </w:r>
                    </w:p>
                    <w:p w14:paraId="258D0E7C" w14:textId="77777777" w:rsidR="00826083" w:rsidRPr="00CF4953" w:rsidRDefault="00000000" w:rsidP="00666136">
                      <w:pPr>
                        <w:spacing w:before="120"/>
                        <w:rPr>
                          <w:rStyle w:val="Hyperlink"/>
                          <w:sz w:val="20"/>
                        </w:rPr>
                      </w:pPr>
                      <w:hyperlink r:id="rId17" w:history="1">
                        <w:r w:rsidR="00826083" w:rsidRPr="00CF4953">
                          <w:rPr>
                            <w:rStyle w:val="Hyperlink"/>
                            <w:sz w:val="20"/>
                          </w:rPr>
                          <w:t>aci.health.nsw.gov.au</w:t>
                        </w:r>
                      </w:hyperlink>
                    </w:p>
                    <w:p w14:paraId="2F717C32" w14:textId="77777777" w:rsidR="00826083" w:rsidRPr="004C5624" w:rsidRDefault="00826083" w:rsidP="00666136">
                      <w:pPr>
                        <w:spacing w:before="120"/>
                        <w:rPr>
                          <w:rStyle w:val="Hyperlink"/>
                        </w:rPr>
                      </w:pPr>
                    </w:p>
                  </w:txbxContent>
                </v:textbox>
                <w10:wrap type="topAndBottom" anchorx="margin"/>
              </v:shape>
            </w:pict>
          </mc:Fallback>
        </mc:AlternateContent>
      </w:r>
    </w:p>
    <w:p w14:paraId="07D771D4" w14:textId="77777777" w:rsidR="00666136" w:rsidRDefault="00666136" w:rsidP="0056123B">
      <w:pPr>
        <w:spacing w:before="120" w:line="300" w:lineRule="auto"/>
        <w:rPr>
          <w:b/>
          <w:sz w:val="18"/>
          <w:szCs w:val="18"/>
        </w:rPr>
      </w:pPr>
    </w:p>
    <w:p w14:paraId="6F3698AC" w14:textId="77777777" w:rsidR="00666136" w:rsidRPr="00666136" w:rsidRDefault="00666136" w:rsidP="0056123B">
      <w:pPr>
        <w:spacing w:before="120" w:line="300" w:lineRule="auto"/>
        <w:rPr>
          <w:b/>
          <w:sz w:val="18"/>
          <w:szCs w:val="18"/>
        </w:rPr>
      </w:pPr>
      <w:r w:rsidRPr="00666136">
        <w:rPr>
          <w:b/>
          <w:sz w:val="18"/>
          <w:szCs w:val="18"/>
        </w:rPr>
        <w:t>AGENCY FOR CLINICAL INNOVATION</w:t>
      </w:r>
    </w:p>
    <w:p w14:paraId="3C15812D" w14:textId="1E1DC97B" w:rsidR="00A302BD" w:rsidRDefault="00A302BD" w:rsidP="0056123B">
      <w:pPr>
        <w:spacing w:before="120" w:line="300" w:lineRule="auto"/>
        <w:rPr>
          <w:rFonts w:cs="Arial"/>
          <w:color w:val="666666"/>
          <w:sz w:val="18"/>
          <w:szCs w:val="18"/>
          <w:lang w:eastAsia="en-AU"/>
        </w:rPr>
      </w:pPr>
      <w:r w:rsidRPr="00D54DAD">
        <w:rPr>
          <w:rFonts w:cs="Arial"/>
          <w:color w:val="666666"/>
          <w:sz w:val="18"/>
          <w:szCs w:val="18"/>
          <w:lang w:eastAsia="en-AU"/>
        </w:rPr>
        <w:t>1 Reserve Road St Leonards NSW 2065</w:t>
      </w:r>
    </w:p>
    <w:p w14:paraId="55B83AB6" w14:textId="73007BC6" w:rsidR="00666136" w:rsidRPr="00315639" w:rsidRDefault="00A302BD" w:rsidP="0056123B">
      <w:pPr>
        <w:spacing w:before="120" w:line="300" w:lineRule="auto"/>
        <w:rPr>
          <w:sz w:val="18"/>
          <w:szCs w:val="18"/>
        </w:rPr>
      </w:pPr>
      <w:r w:rsidRPr="00D54DAD">
        <w:rPr>
          <w:rFonts w:cs="Arial"/>
          <w:color w:val="666666"/>
          <w:sz w:val="18"/>
          <w:szCs w:val="18"/>
          <w:lang w:eastAsia="en-AU"/>
        </w:rPr>
        <w:t>Locked Bag 2030, St Leonards NSW 1590</w:t>
      </w:r>
      <w:r w:rsidRPr="00666136" w:rsidDel="00A302BD">
        <w:rPr>
          <w:sz w:val="18"/>
          <w:szCs w:val="18"/>
        </w:rPr>
        <w:t xml:space="preserve"> </w:t>
      </w:r>
      <w:r w:rsidR="00666136" w:rsidRPr="00666136">
        <w:rPr>
          <w:sz w:val="18"/>
          <w:szCs w:val="18"/>
        </w:rPr>
        <w:br/>
        <w:t>T +61 2 9464 4666 | F +61 2 9464 4728</w:t>
      </w:r>
      <w:r w:rsidR="00666136" w:rsidRPr="00666136">
        <w:rPr>
          <w:sz w:val="18"/>
          <w:szCs w:val="18"/>
        </w:rPr>
        <w:br/>
        <w:t>E aci-info@nsw.gov.au |</w:t>
      </w:r>
      <w:r w:rsidR="00666136" w:rsidRPr="00666136">
        <w:rPr>
          <w:b/>
          <w:sz w:val="18"/>
          <w:szCs w:val="18"/>
        </w:rPr>
        <w:t xml:space="preserve"> aci.health.nsw.gov.au</w:t>
      </w:r>
    </w:p>
    <w:p w14:paraId="17B12ED0" w14:textId="77777777" w:rsidR="00666136" w:rsidRPr="00666136" w:rsidRDefault="00666136" w:rsidP="0056123B">
      <w:pPr>
        <w:spacing w:before="120" w:line="300" w:lineRule="auto"/>
        <w:rPr>
          <w:sz w:val="18"/>
          <w:szCs w:val="18"/>
        </w:rPr>
      </w:pPr>
      <w:r w:rsidRPr="00666136">
        <w:rPr>
          <w:b/>
          <w:sz w:val="18"/>
          <w:szCs w:val="18"/>
        </w:rPr>
        <w:t>Produced by:</w:t>
      </w:r>
      <w:r w:rsidRPr="00666136">
        <w:rPr>
          <w:sz w:val="18"/>
          <w:szCs w:val="18"/>
        </w:rPr>
        <w:t xml:space="preserve"> Centre for Healthcare Redesign</w:t>
      </w:r>
    </w:p>
    <w:p w14:paraId="035D9B1D" w14:textId="77777777" w:rsidR="00666136" w:rsidRPr="00666136" w:rsidRDefault="00666136" w:rsidP="0056123B">
      <w:pPr>
        <w:spacing w:before="120" w:line="300" w:lineRule="auto"/>
        <w:rPr>
          <w:sz w:val="18"/>
          <w:szCs w:val="18"/>
        </w:rPr>
      </w:pPr>
      <w:r w:rsidRPr="00666136">
        <w:rPr>
          <w:sz w:val="18"/>
          <w:szCs w:val="18"/>
        </w:rPr>
        <w:t xml:space="preserve">Further copies of this publication can be obtained from </w:t>
      </w:r>
      <w:r w:rsidRPr="00666136">
        <w:rPr>
          <w:sz w:val="18"/>
          <w:szCs w:val="18"/>
        </w:rPr>
        <w:br/>
        <w:t xml:space="preserve">the Agency for Clinical Innovation website at </w:t>
      </w:r>
      <w:hyperlink r:id="rId18" w:history="1">
        <w:r w:rsidRPr="00666136">
          <w:rPr>
            <w:b/>
            <w:sz w:val="18"/>
            <w:szCs w:val="18"/>
          </w:rPr>
          <w:t>www.aci.health.nsw.gov.au</w:t>
        </w:r>
      </w:hyperlink>
    </w:p>
    <w:p w14:paraId="391447D4" w14:textId="77777777" w:rsidR="00666136" w:rsidRPr="00666136" w:rsidRDefault="00666136" w:rsidP="0056123B">
      <w:pPr>
        <w:spacing w:before="120" w:line="300" w:lineRule="auto"/>
        <w:rPr>
          <w:sz w:val="18"/>
          <w:szCs w:val="18"/>
        </w:rPr>
      </w:pPr>
      <w:r w:rsidRPr="00666136">
        <w:rPr>
          <w:b/>
          <w:sz w:val="18"/>
          <w:szCs w:val="18"/>
        </w:rPr>
        <w:t>Disclaimer:</w:t>
      </w:r>
      <w:r w:rsidRPr="00666136">
        <w:rPr>
          <w:sz w:val="18"/>
          <w:szCs w:val="18"/>
        </w:rPr>
        <w:t xml:space="preserve"> Content within this publication was accurate at the time of publication. This work is copyright. It may be reproduced in whole or part for study or training purposes subject to the inclusion of an acknowledgment of the source. </w:t>
      </w:r>
      <w:r w:rsidRPr="00666136">
        <w:rPr>
          <w:sz w:val="18"/>
          <w:szCs w:val="18"/>
        </w:rPr>
        <w:br/>
        <w:t>It may not be reproduced for commercial usage or sale. Reproduction for purposes other than those indicated above, requires written permission from the Agency for Clinical Innovation.</w:t>
      </w:r>
    </w:p>
    <w:p w14:paraId="5A1474DE" w14:textId="1630FBA7" w:rsidR="00666136" w:rsidRPr="00E37B7B" w:rsidRDefault="00666136" w:rsidP="0056123B">
      <w:pPr>
        <w:spacing w:before="120" w:line="300" w:lineRule="auto"/>
        <w:rPr>
          <w:sz w:val="18"/>
          <w:szCs w:val="18"/>
        </w:rPr>
      </w:pPr>
      <w:r w:rsidRPr="00E37B7B">
        <w:rPr>
          <w:b/>
          <w:sz w:val="18"/>
          <w:szCs w:val="18"/>
        </w:rPr>
        <w:t>Version:</w:t>
      </w:r>
      <w:r w:rsidRPr="00E37B7B">
        <w:rPr>
          <w:sz w:val="18"/>
          <w:szCs w:val="18"/>
        </w:rPr>
        <w:t xml:space="preserve"> </w:t>
      </w:r>
      <w:r w:rsidR="009277F5" w:rsidRPr="00E37B7B">
        <w:rPr>
          <w:sz w:val="18"/>
          <w:szCs w:val="18"/>
        </w:rPr>
        <w:t>02</w:t>
      </w:r>
      <w:r w:rsidRPr="00E37B7B">
        <w:rPr>
          <w:sz w:val="18"/>
          <w:szCs w:val="18"/>
        </w:rPr>
        <w:tab/>
      </w:r>
      <w:r w:rsidRPr="00E37B7B">
        <w:rPr>
          <w:b/>
          <w:sz w:val="18"/>
          <w:szCs w:val="18"/>
        </w:rPr>
        <w:t>Trim:</w:t>
      </w:r>
      <w:r w:rsidR="00161F5D">
        <w:rPr>
          <w:b/>
          <w:sz w:val="18"/>
          <w:szCs w:val="18"/>
        </w:rPr>
        <w:t xml:space="preserve"> </w:t>
      </w:r>
      <w:r w:rsidR="00161F5D" w:rsidRPr="00C82284">
        <w:rPr>
          <w:bCs/>
          <w:sz w:val="18"/>
          <w:szCs w:val="18"/>
        </w:rPr>
        <w:t>ACI/D23/4109</w:t>
      </w:r>
    </w:p>
    <w:p w14:paraId="5DD45538" w14:textId="6D6BD37F" w:rsidR="00666136" w:rsidRPr="00666136" w:rsidRDefault="00666136" w:rsidP="0056123B">
      <w:pPr>
        <w:spacing w:before="120" w:line="300" w:lineRule="auto"/>
        <w:rPr>
          <w:sz w:val="18"/>
          <w:szCs w:val="18"/>
        </w:rPr>
      </w:pPr>
      <w:r w:rsidRPr="00666136">
        <w:rPr>
          <w:b/>
          <w:sz w:val="18"/>
          <w:szCs w:val="18"/>
        </w:rPr>
        <w:t>Date Amended:</w:t>
      </w:r>
      <w:r w:rsidRPr="00666136">
        <w:rPr>
          <w:sz w:val="18"/>
          <w:szCs w:val="18"/>
        </w:rPr>
        <w:t xml:space="preserve"> </w:t>
      </w:r>
      <w:r w:rsidR="00800F32">
        <w:rPr>
          <w:sz w:val="18"/>
          <w:szCs w:val="18"/>
        </w:rPr>
        <w:t xml:space="preserve">November </w:t>
      </w:r>
      <w:r w:rsidR="009279B4" w:rsidRPr="311171DF">
        <w:rPr>
          <w:sz w:val="18"/>
          <w:szCs w:val="18"/>
        </w:rPr>
        <w:t>202</w:t>
      </w:r>
      <w:r w:rsidR="0EB0D7E2" w:rsidRPr="311171DF">
        <w:rPr>
          <w:sz w:val="18"/>
          <w:szCs w:val="18"/>
        </w:rPr>
        <w:t>3</w:t>
      </w:r>
    </w:p>
    <w:p w14:paraId="35D626C0" w14:textId="77777777" w:rsidR="00666136" w:rsidRDefault="00666136" w:rsidP="0056123B">
      <w:pPr>
        <w:spacing w:line="300" w:lineRule="auto"/>
        <w:rPr>
          <w:rFonts w:ascii="Arial Bold" w:hAnsi="Arial Bold" w:hint="eastAsia"/>
          <w:color w:val="339966"/>
          <w:spacing w:val="-10"/>
          <w:sz w:val="32"/>
          <w:szCs w:val="32"/>
        </w:rPr>
      </w:pPr>
      <w:r w:rsidRPr="00666136">
        <w:rPr>
          <w:b/>
          <w:sz w:val="18"/>
          <w:szCs w:val="18"/>
        </w:rPr>
        <w:t>© Agency for Clinical Innovation 201</w:t>
      </w:r>
      <w:r>
        <w:rPr>
          <w:b/>
          <w:sz w:val="18"/>
          <w:szCs w:val="18"/>
        </w:rPr>
        <w:t>9</w:t>
      </w:r>
      <w:r>
        <w:rPr>
          <w:rFonts w:hint="eastAsia"/>
        </w:rPr>
        <w:br w:type="page"/>
      </w:r>
    </w:p>
    <w:p w14:paraId="1A838005" w14:textId="77777777" w:rsidR="00E34B06" w:rsidRDefault="007C3986" w:rsidP="00461EFA">
      <w:pPr>
        <w:pStyle w:val="Heading1"/>
      </w:pPr>
      <w:bookmarkStart w:id="0" w:name="_Toc5613692"/>
      <w:bookmarkStart w:id="1" w:name="_Toc5633918"/>
      <w:bookmarkStart w:id="2" w:name="_Toc152239101"/>
      <w:r w:rsidRPr="00461EFA">
        <w:lastRenderedPageBreak/>
        <w:t>Contents</w:t>
      </w:r>
      <w:bookmarkEnd w:id="0"/>
      <w:bookmarkEnd w:id="1"/>
      <w:bookmarkEnd w:id="2"/>
    </w:p>
    <w:sdt>
      <w:sdtPr>
        <w:rPr>
          <w:rFonts w:asciiTheme="majorHAnsi" w:hAnsiTheme="majorHAnsi" w:cs="Times New Roman"/>
          <w:b w:val="0"/>
          <w:bCs w:val="0"/>
          <w:noProof w:val="0"/>
          <w:color w:val="004D6D" w:themeColor="accent1" w:themeShade="BF"/>
          <w:spacing w:val="-10"/>
          <w:sz w:val="32"/>
          <w:szCs w:val="32"/>
        </w:rPr>
        <w:id w:val="338823009"/>
        <w:docPartObj>
          <w:docPartGallery w:val="Table of Contents"/>
          <w:docPartUnique/>
        </w:docPartObj>
      </w:sdtPr>
      <w:sdtContent>
        <w:p w14:paraId="33FB1ECF" w14:textId="62913AC7" w:rsidR="00E34B06" w:rsidRDefault="00E34B06">
          <w:pPr>
            <w:pStyle w:val="TOC1"/>
            <w:rPr>
              <w:rFonts w:asciiTheme="minorHAnsi" w:eastAsiaTheme="minorEastAsia" w:hAnsiTheme="minorHAnsi" w:cstheme="minorBidi"/>
              <w:b w:val="0"/>
              <w:bCs w:val="0"/>
              <w:color w:val="auto"/>
              <w:sz w:val="22"/>
              <w:szCs w:val="22"/>
              <w:lang w:eastAsia="en-AU"/>
            </w:rPr>
          </w:pPr>
          <w:r>
            <w:fldChar w:fldCharType="begin"/>
          </w:r>
          <w:r>
            <w:instrText xml:space="preserve"> TOC \o "1-3" \h \z \u </w:instrText>
          </w:r>
          <w:r>
            <w:fldChar w:fldCharType="separate"/>
          </w:r>
          <w:r w:rsidRPr="00FB25BB" w:rsidDel="00E34B06">
            <w:rPr>
              <w:rStyle w:val="Hyperlink"/>
            </w:rPr>
            <w:t xml:space="preserve"> </w:t>
          </w:r>
          <w:hyperlink w:anchor="_Toc152239102" w:history="1">
            <w:r w:rsidRPr="00FB25BB">
              <w:rPr>
                <w:rStyle w:val="Hyperlink"/>
              </w:rPr>
              <w:t>Applications</w:t>
            </w:r>
            <w:r>
              <w:rPr>
                <w:webHidden/>
              </w:rPr>
              <w:tab/>
            </w:r>
            <w:r>
              <w:rPr>
                <w:webHidden/>
              </w:rPr>
              <w:fldChar w:fldCharType="begin"/>
            </w:r>
            <w:r>
              <w:rPr>
                <w:webHidden/>
              </w:rPr>
              <w:instrText xml:space="preserve"> PAGEREF _Toc152239102 \h </w:instrText>
            </w:r>
            <w:r>
              <w:rPr>
                <w:webHidden/>
              </w:rPr>
            </w:r>
            <w:r>
              <w:rPr>
                <w:webHidden/>
              </w:rPr>
              <w:fldChar w:fldCharType="separate"/>
            </w:r>
            <w:r>
              <w:rPr>
                <w:webHidden/>
              </w:rPr>
              <w:t>1</w:t>
            </w:r>
            <w:r>
              <w:rPr>
                <w:webHidden/>
              </w:rPr>
              <w:fldChar w:fldCharType="end"/>
            </w:r>
          </w:hyperlink>
        </w:p>
        <w:p w14:paraId="43D9BAFF" w14:textId="27B275D5" w:rsidR="00E34B06" w:rsidRDefault="00000000">
          <w:pPr>
            <w:pStyle w:val="TOC2"/>
            <w:rPr>
              <w:rFonts w:asciiTheme="minorHAnsi" w:eastAsiaTheme="minorEastAsia" w:hAnsiTheme="minorHAnsi" w:cstheme="minorBidi"/>
              <w:iCs w:val="0"/>
              <w:szCs w:val="22"/>
              <w:lang w:eastAsia="en-AU"/>
            </w:rPr>
          </w:pPr>
          <w:hyperlink w:anchor="_Toc152239103" w:history="1">
            <w:r w:rsidR="00E34B06" w:rsidRPr="00FB25BB">
              <w:rPr>
                <w:rStyle w:val="Hyperlink"/>
                <w14:scene3d>
                  <w14:camera w14:prst="orthographicFront"/>
                  <w14:lightRig w14:rig="threePt" w14:dir="t">
                    <w14:rot w14:lat="0" w14:lon="0" w14:rev="0"/>
                  </w14:lightRig>
                </w14:scene3d>
              </w:rPr>
              <w:t>1.</w:t>
            </w:r>
            <w:r w:rsidR="00E34B06">
              <w:rPr>
                <w:rFonts w:asciiTheme="minorHAnsi" w:eastAsiaTheme="minorEastAsia" w:hAnsiTheme="minorHAnsi" w:cstheme="minorBidi"/>
                <w:iCs w:val="0"/>
                <w:szCs w:val="22"/>
                <w:lang w:eastAsia="en-AU"/>
              </w:rPr>
              <w:tab/>
            </w:r>
            <w:r w:rsidR="00E34B06" w:rsidRPr="00FB25BB">
              <w:rPr>
                <w:rStyle w:val="Hyperlink"/>
              </w:rPr>
              <w:t>Application process</w:t>
            </w:r>
            <w:r w:rsidR="00E34B06">
              <w:rPr>
                <w:webHidden/>
              </w:rPr>
              <w:tab/>
            </w:r>
            <w:r w:rsidR="00E34B06">
              <w:rPr>
                <w:webHidden/>
              </w:rPr>
              <w:fldChar w:fldCharType="begin"/>
            </w:r>
            <w:r w:rsidR="00E34B06">
              <w:rPr>
                <w:webHidden/>
              </w:rPr>
              <w:instrText xml:space="preserve"> PAGEREF _Toc152239103 \h </w:instrText>
            </w:r>
            <w:r w:rsidR="00E34B06">
              <w:rPr>
                <w:webHidden/>
              </w:rPr>
            </w:r>
            <w:r w:rsidR="00E34B06">
              <w:rPr>
                <w:webHidden/>
              </w:rPr>
              <w:fldChar w:fldCharType="separate"/>
            </w:r>
            <w:r w:rsidR="00E34B06">
              <w:rPr>
                <w:webHidden/>
              </w:rPr>
              <w:t>1</w:t>
            </w:r>
            <w:r w:rsidR="00E34B06">
              <w:rPr>
                <w:webHidden/>
              </w:rPr>
              <w:fldChar w:fldCharType="end"/>
            </w:r>
          </w:hyperlink>
        </w:p>
        <w:p w14:paraId="70A9E99F" w14:textId="4CB02642" w:rsidR="00E34B06" w:rsidRDefault="00000000">
          <w:pPr>
            <w:pStyle w:val="TOC2"/>
            <w:rPr>
              <w:rFonts w:asciiTheme="minorHAnsi" w:eastAsiaTheme="minorEastAsia" w:hAnsiTheme="minorHAnsi" w:cstheme="minorBidi"/>
              <w:iCs w:val="0"/>
              <w:szCs w:val="22"/>
              <w:lang w:eastAsia="en-AU"/>
            </w:rPr>
          </w:pPr>
          <w:hyperlink w:anchor="_Toc152239106" w:history="1">
            <w:r w:rsidR="00E34B06" w:rsidRPr="00FB25BB">
              <w:rPr>
                <w:rStyle w:val="Hyperlink"/>
                <w14:scene3d>
                  <w14:camera w14:prst="orthographicFront"/>
                  <w14:lightRig w14:rig="threePt" w14:dir="t">
                    <w14:rot w14:lat="0" w14:lon="0" w14:rev="0"/>
                  </w14:lightRig>
                </w14:scene3d>
              </w:rPr>
              <w:t>2.</w:t>
            </w:r>
            <w:r w:rsidR="00E34B06">
              <w:rPr>
                <w:rFonts w:asciiTheme="minorHAnsi" w:eastAsiaTheme="minorEastAsia" w:hAnsiTheme="minorHAnsi" w:cstheme="minorBidi"/>
                <w:iCs w:val="0"/>
                <w:szCs w:val="22"/>
                <w:lang w:eastAsia="en-AU"/>
              </w:rPr>
              <w:tab/>
            </w:r>
            <w:r w:rsidR="00E34B06" w:rsidRPr="00FB25BB">
              <w:rPr>
                <w:rStyle w:val="Hyperlink"/>
              </w:rPr>
              <w:t>Next steps for your application</w:t>
            </w:r>
            <w:r w:rsidR="00E34B06">
              <w:rPr>
                <w:webHidden/>
              </w:rPr>
              <w:tab/>
            </w:r>
            <w:r w:rsidR="00E34B06">
              <w:rPr>
                <w:webHidden/>
              </w:rPr>
              <w:fldChar w:fldCharType="begin"/>
            </w:r>
            <w:r w:rsidR="00E34B06">
              <w:rPr>
                <w:webHidden/>
              </w:rPr>
              <w:instrText xml:space="preserve"> PAGEREF _Toc152239106 \h </w:instrText>
            </w:r>
            <w:r w:rsidR="00E34B06">
              <w:rPr>
                <w:webHidden/>
              </w:rPr>
            </w:r>
            <w:r w:rsidR="00E34B06">
              <w:rPr>
                <w:webHidden/>
              </w:rPr>
              <w:fldChar w:fldCharType="separate"/>
            </w:r>
            <w:r w:rsidR="00E34B06">
              <w:rPr>
                <w:webHidden/>
              </w:rPr>
              <w:t>1</w:t>
            </w:r>
            <w:r w:rsidR="00E34B06">
              <w:rPr>
                <w:webHidden/>
              </w:rPr>
              <w:fldChar w:fldCharType="end"/>
            </w:r>
          </w:hyperlink>
        </w:p>
        <w:p w14:paraId="4174766B" w14:textId="4897D8CA" w:rsidR="00E34B06" w:rsidRDefault="00000000">
          <w:pPr>
            <w:pStyle w:val="TOC2"/>
            <w:rPr>
              <w:rFonts w:asciiTheme="minorHAnsi" w:eastAsiaTheme="minorEastAsia" w:hAnsiTheme="minorHAnsi" w:cstheme="minorBidi"/>
              <w:iCs w:val="0"/>
              <w:szCs w:val="22"/>
              <w:lang w:eastAsia="en-AU"/>
            </w:rPr>
          </w:pPr>
          <w:hyperlink w:anchor="_Toc152239107" w:history="1">
            <w:r w:rsidR="00E34B06" w:rsidRPr="00FB25BB">
              <w:rPr>
                <w:rStyle w:val="Hyperlink"/>
                <w14:scene3d>
                  <w14:camera w14:prst="orthographicFront"/>
                  <w14:lightRig w14:rig="threePt" w14:dir="t">
                    <w14:rot w14:lat="0" w14:lon="0" w14:rev="0"/>
                  </w14:lightRig>
                </w14:scene3d>
              </w:rPr>
              <w:t>3.</w:t>
            </w:r>
            <w:r w:rsidR="00E34B06">
              <w:rPr>
                <w:rFonts w:asciiTheme="minorHAnsi" w:eastAsiaTheme="minorEastAsia" w:hAnsiTheme="minorHAnsi" w:cstheme="minorBidi"/>
                <w:iCs w:val="0"/>
                <w:szCs w:val="22"/>
                <w:lang w:eastAsia="en-AU"/>
              </w:rPr>
              <w:tab/>
            </w:r>
            <w:r w:rsidR="00E34B06" w:rsidRPr="00FB25BB">
              <w:rPr>
                <w:rStyle w:val="Hyperlink"/>
              </w:rPr>
              <w:t>Application summary</w:t>
            </w:r>
            <w:r w:rsidR="00E34B06">
              <w:rPr>
                <w:webHidden/>
              </w:rPr>
              <w:tab/>
            </w:r>
            <w:r w:rsidR="00E34B06">
              <w:rPr>
                <w:webHidden/>
              </w:rPr>
              <w:fldChar w:fldCharType="begin"/>
            </w:r>
            <w:r w:rsidR="00E34B06">
              <w:rPr>
                <w:webHidden/>
              </w:rPr>
              <w:instrText xml:space="preserve"> PAGEREF _Toc152239107 \h </w:instrText>
            </w:r>
            <w:r w:rsidR="00E34B06">
              <w:rPr>
                <w:webHidden/>
              </w:rPr>
            </w:r>
            <w:r w:rsidR="00E34B06">
              <w:rPr>
                <w:webHidden/>
              </w:rPr>
              <w:fldChar w:fldCharType="separate"/>
            </w:r>
            <w:r w:rsidR="00E34B06">
              <w:rPr>
                <w:webHidden/>
              </w:rPr>
              <w:t>2</w:t>
            </w:r>
            <w:r w:rsidR="00E34B06">
              <w:rPr>
                <w:webHidden/>
              </w:rPr>
              <w:fldChar w:fldCharType="end"/>
            </w:r>
          </w:hyperlink>
        </w:p>
        <w:p w14:paraId="3908E1DD" w14:textId="77777777" w:rsidR="00C82284" w:rsidRDefault="00E34B06" w:rsidP="0056123B">
          <w:pPr>
            <w:tabs>
              <w:tab w:val="left" w:pos="851"/>
            </w:tabs>
            <w:spacing w:line="300" w:lineRule="auto"/>
            <w:rPr>
              <w:rFonts w:asciiTheme="majorHAnsi" w:hAnsiTheme="majorHAnsi"/>
              <w:color w:val="004D6D" w:themeColor="accent1" w:themeShade="BF"/>
              <w:spacing w:val="-10"/>
              <w:sz w:val="32"/>
              <w:szCs w:val="32"/>
            </w:rPr>
          </w:pPr>
          <w:r>
            <w:rPr>
              <w:rFonts w:asciiTheme="majorHAnsi" w:hAnsiTheme="majorHAnsi"/>
              <w:b/>
              <w:bCs/>
              <w:noProof/>
              <w:color w:val="004D6D" w:themeColor="accent1" w:themeShade="BF"/>
              <w:spacing w:val="-10"/>
              <w:sz w:val="32"/>
              <w:szCs w:val="32"/>
            </w:rPr>
            <w:fldChar w:fldCharType="end"/>
          </w:r>
        </w:p>
      </w:sdtContent>
    </w:sdt>
    <w:p w14:paraId="21BE8810" w14:textId="25AB55D7" w:rsidR="007C3986" w:rsidRPr="007C495A" w:rsidRDefault="007C3986" w:rsidP="0056123B">
      <w:pPr>
        <w:tabs>
          <w:tab w:val="left" w:pos="851"/>
        </w:tabs>
        <w:spacing w:line="300" w:lineRule="auto"/>
      </w:pPr>
      <w:r w:rsidRPr="005437B8">
        <w:rPr>
          <w:rFonts w:ascii="Arial Bold" w:hAnsi="Arial Bold" w:cstheme="minorHAnsi"/>
          <w:b/>
          <w:bCs/>
          <w:noProof/>
          <w:color w:val="006892" w:themeColor="accent1"/>
          <w:sz w:val="24"/>
          <w:szCs w:val="24"/>
        </w:rPr>
        <w:fldChar w:fldCharType="begin"/>
      </w:r>
      <w:r w:rsidRPr="00A667EF">
        <w:instrText xml:space="preserve"> TOC \o "1-2" \u </w:instrText>
      </w:r>
      <w:r w:rsidR="00000000">
        <w:rPr>
          <w:rFonts w:ascii="Arial Bold" w:hAnsi="Arial Bold" w:cstheme="minorHAnsi" w:hint="eastAsia"/>
          <w:b/>
          <w:bCs/>
          <w:noProof/>
          <w:color w:val="006892" w:themeColor="accent1"/>
          <w:sz w:val="24"/>
          <w:szCs w:val="24"/>
        </w:rPr>
        <w:fldChar w:fldCharType="separate"/>
      </w:r>
      <w:r w:rsidRPr="005437B8">
        <w:rPr>
          <w:rFonts w:ascii="Calibri" w:hAnsi="Calibri"/>
          <w:color w:val="006892"/>
          <w:sz w:val="24"/>
          <w:szCs w:val="24"/>
        </w:rPr>
        <w:fldChar w:fldCharType="end"/>
      </w:r>
    </w:p>
    <w:p w14:paraId="257681D1" w14:textId="77777777" w:rsidR="007C3986" w:rsidRPr="007C495A" w:rsidRDefault="007C3986" w:rsidP="0056123B">
      <w:pPr>
        <w:pStyle w:val="Heading1"/>
        <w:spacing w:line="300" w:lineRule="auto"/>
        <w:ind w:left="426" w:hanging="426"/>
        <w:sectPr w:rsidR="007C3986" w:rsidRPr="007C495A" w:rsidSect="004D5008">
          <w:headerReference w:type="even" r:id="rId19"/>
          <w:headerReference w:type="default" r:id="rId20"/>
          <w:footerReference w:type="default" r:id="rId21"/>
          <w:headerReference w:type="first" r:id="rId22"/>
          <w:pgSz w:w="11906" w:h="16838" w:code="9"/>
          <w:pgMar w:top="1418" w:right="1418" w:bottom="1134" w:left="1418" w:header="680" w:footer="397" w:gutter="0"/>
          <w:pgNumType w:fmt="lowerRoman" w:start="1"/>
          <w:cols w:space="708"/>
          <w:docGrid w:linePitch="360"/>
        </w:sectPr>
      </w:pPr>
    </w:p>
    <w:p w14:paraId="6418147F" w14:textId="4DE0ACEE" w:rsidR="007C3986" w:rsidRDefault="00D31AB7" w:rsidP="0056123B">
      <w:pPr>
        <w:pStyle w:val="Heading1"/>
        <w:spacing w:line="300" w:lineRule="auto"/>
      </w:pPr>
      <w:bookmarkStart w:id="3" w:name="_Toc5633926"/>
      <w:bookmarkStart w:id="4" w:name="_Toc5633930"/>
      <w:bookmarkStart w:id="5" w:name="_Toc152239102"/>
      <w:bookmarkEnd w:id="3"/>
      <w:r>
        <w:lastRenderedPageBreak/>
        <w:t>Applications</w:t>
      </w:r>
      <w:bookmarkEnd w:id="4"/>
      <w:bookmarkEnd w:id="5"/>
    </w:p>
    <w:p w14:paraId="7CCA031E" w14:textId="731FEA64" w:rsidR="007C3986" w:rsidRPr="00090D2B" w:rsidRDefault="007C3986" w:rsidP="007F1DE9">
      <w:pPr>
        <w:pStyle w:val="Heading2"/>
        <w:numPr>
          <w:ilvl w:val="0"/>
          <w:numId w:val="24"/>
        </w:numPr>
        <w:spacing w:line="300" w:lineRule="auto"/>
        <w:ind w:left="426" w:hanging="426"/>
        <w:rPr>
          <w:sz w:val="32"/>
          <w:szCs w:val="32"/>
        </w:rPr>
      </w:pPr>
      <w:bookmarkStart w:id="6" w:name="_Toc5633931"/>
      <w:bookmarkStart w:id="7" w:name="_Toc5633932"/>
      <w:bookmarkStart w:id="8" w:name="_Toc152239103"/>
      <w:bookmarkEnd w:id="6"/>
      <w:r w:rsidRPr="00090D2B">
        <w:rPr>
          <w:sz w:val="32"/>
          <w:szCs w:val="32"/>
        </w:rPr>
        <w:t xml:space="preserve">Application </w:t>
      </w:r>
      <w:r w:rsidR="00D31AB7" w:rsidRPr="00090D2B">
        <w:rPr>
          <w:sz w:val="32"/>
          <w:szCs w:val="32"/>
        </w:rPr>
        <w:t>p</w:t>
      </w:r>
      <w:r w:rsidRPr="00090D2B">
        <w:rPr>
          <w:sz w:val="32"/>
          <w:szCs w:val="32"/>
        </w:rPr>
        <w:t>rocess</w:t>
      </w:r>
      <w:bookmarkEnd w:id="7"/>
      <w:bookmarkEnd w:id="8"/>
    </w:p>
    <w:p w14:paraId="6CE67F3F" w14:textId="53534D71" w:rsidR="007C3986" w:rsidRPr="007C495A" w:rsidRDefault="009A6519" w:rsidP="0056123B">
      <w:pPr>
        <w:spacing w:line="300" w:lineRule="auto"/>
      </w:pPr>
      <w:r>
        <w:t>C</w:t>
      </w:r>
      <w:r w:rsidR="007C3986" w:rsidRPr="007C495A">
        <w:t xml:space="preserve">andidates are </w:t>
      </w:r>
      <w:r>
        <w:t>required</w:t>
      </w:r>
      <w:r w:rsidR="007C3986">
        <w:t xml:space="preserve"> to </w:t>
      </w:r>
      <w:proofErr w:type="gramStart"/>
      <w:r w:rsidR="007C3986">
        <w:t>submit a</w:t>
      </w:r>
      <w:r>
        <w:t>n application</w:t>
      </w:r>
      <w:proofErr w:type="gramEnd"/>
      <w:r>
        <w:t xml:space="preserve"> for consideration into the Redesign </w:t>
      </w:r>
      <w:r w:rsidR="00D31AB7">
        <w:t>s</w:t>
      </w:r>
      <w:r>
        <w:t>chool</w:t>
      </w:r>
      <w:r w:rsidR="0055064E">
        <w:t xml:space="preserve"> through their R</w:t>
      </w:r>
      <w:r w:rsidR="00987C6F">
        <w:t>edesign leader</w:t>
      </w:r>
      <w:r w:rsidR="007C3986">
        <w:t xml:space="preserve">. </w:t>
      </w:r>
      <w:r w:rsidR="007C3986" w:rsidRPr="007C495A">
        <w:t xml:space="preserve">Candidates are required to contact their Redesign </w:t>
      </w:r>
      <w:r w:rsidR="00D31AB7">
        <w:t>l</w:t>
      </w:r>
      <w:r w:rsidR="007C3986" w:rsidRPr="007C495A">
        <w:t xml:space="preserve">eader in the first instance as there may be a specific </w:t>
      </w:r>
      <w:r w:rsidR="007C3986">
        <w:t xml:space="preserve">local </w:t>
      </w:r>
      <w:r w:rsidR="007C3986" w:rsidRPr="007C495A">
        <w:t xml:space="preserve">application process </w:t>
      </w:r>
      <w:r w:rsidR="007C3986">
        <w:t>in their organisation.</w:t>
      </w:r>
      <w:r w:rsidR="007C3986" w:rsidRPr="007C495A">
        <w:t xml:space="preserve"> </w:t>
      </w:r>
    </w:p>
    <w:p w14:paraId="61AC7CB6" w14:textId="643B552F" w:rsidR="007C3986" w:rsidRDefault="007C3986" w:rsidP="0056123B">
      <w:pPr>
        <w:spacing w:line="300" w:lineRule="auto"/>
      </w:pPr>
      <w:r w:rsidRPr="007C495A">
        <w:t xml:space="preserve">If </w:t>
      </w:r>
      <w:r>
        <w:t xml:space="preserve">you are </w:t>
      </w:r>
      <w:r w:rsidRPr="007C495A">
        <w:t xml:space="preserve">unable to contact the Redesign </w:t>
      </w:r>
      <w:r w:rsidR="00D31AB7">
        <w:t>l</w:t>
      </w:r>
      <w:r w:rsidRPr="007C495A">
        <w:t>eader</w:t>
      </w:r>
      <w:r w:rsidR="00B9628F">
        <w:t>,</w:t>
      </w:r>
      <w:r w:rsidRPr="007C495A">
        <w:t xml:space="preserve"> enquiries can be made dir</w:t>
      </w:r>
      <w:r>
        <w:t xml:space="preserve">ectly to </w:t>
      </w:r>
      <w:hyperlink r:id="rId23" w:history="1">
        <w:r w:rsidR="00C94CD1" w:rsidRPr="00254AE6">
          <w:rPr>
            <w:rStyle w:val="Hyperlink"/>
            <w:rFonts w:cstheme="minorHAnsi"/>
            <w:b w:val="0"/>
            <w:color w:val="006892" w:themeColor="accent1"/>
            <w:u w:val="single"/>
          </w:rPr>
          <w:t>ACI-CHR@health.nsw.gov.au</w:t>
        </w:r>
      </w:hyperlink>
      <w:r w:rsidR="00C94CD1" w:rsidRPr="00254AE6">
        <w:rPr>
          <w:b/>
          <w:bCs/>
          <w:color w:val="006892" w:themeColor="accent1"/>
          <w:u w:val="single"/>
        </w:rPr>
        <w:t>.</w:t>
      </w:r>
      <w:r w:rsidR="00C94CD1" w:rsidRPr="00254AE6">
        <w:rPr>
          <w:color w:val="006892" w:themeColor="accent1"/>
        </w:rPr>
        <w:t xml:space="preserve"> </w:t>
      </w:r>
    </w:p>
    <w:p w14:paraId="31393074" w14:textId="7AC1E0C2" w:rsidR="007C3986" w:rsidRPr="00090D2B" w:rsidRDefault="00B852C2" w:rsidP="0056123B">
      <w:pPr>
        <w:pStyle w:val="Heading3"/>
        <w:spacing w:line="300" w:lineRule="auto"/>
        <w:rPr>
          <w:sz w:val="28"/>
          <w:szCs w:val="28"/>
        </w:rPr>
      </w:pPr>
      <w:bookmarkStart w:id="9" w:name="_Toc152239104"/>
      <w:r>
        <w:rPr>
          <w:sz w:val="28"/>
          <w:szCs w:val="28"/>
        </w:rPr>
        <w:t>2024</w:t>
      </w:r>
      <w:r w:rsidR="000708AA">
        <w:rPr>
          <w:sz w:val="28"/>
          <w:szCs w:val="28"/>
        </w:rPr>
        <w:t xml:space="preserve"> </w:t>
      </w:r>
      <w:r w:rsidR="00D31AB7" w:rsidRPr="00090D2B">
        <w:rPr>
          <w:sz w:val="28"/>
          <w:szCs w:val="28"/>
        </w:rPr>
        <w:t>dates</w:t>
      </w:r>
      <w:bookmarkEnd w:id="9"/>
    </w:p>
    <w:p w14:paraId="40A0225B" w14:textId="77777777" w:rsidR="00265040" w:rsidRDefault="00265040" w:rsidP="0056123B">
      <w:pPr>
        <w:spacing w:line="300" w:lineRule="auto"/>
      </w:pPr>
    </w:p>
    <w:tbl>
      <w:tblPr>
        <w:tblStyle w:val="TableGrid"/>
        <w:tblW w:w="0" w:type="auto"/>
        <w:tblLook w:val="04A0" w:firstRow="1" w:lastRow="0" w:firstColumn="1" w:lastColumn="0" w:noHBand="0" w:noVBand="1"/>
      </w:tblPr>
      <w:tblGrid>
        <w:gridCol w:w="2739"/>
        <w:gridCol w:w="2277"/>
        <w:gridCol w:w="2206"/>
        <w:gridCol w:w="1982"/>
      </w:tblGrid>
      <w:tr w:rsidR="00C56F59" w14:paraId="699B15EA" w14:textId="0C46BF73" w:rsidTr="3FDDBFF4">
        <w:trPr>
          <w:trHeight w:val="555"/>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70BAFD3F" w14:textId="3AEDD055" w:rsidR="00C56F59" w:rsidRDefault="00C56F59" w:rsidP="002E128F">
            <w:pPr>
              <w:spacing w:line="300" w:lineRule="auto"/>
              <w:jc w:val="center"/>
            </w:pP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509242B6" w14:textId="28962372" w:rsidR="00C56F59" w:rsidRDefault="00B852C2" w:rsidP="002E128F">
            <w:pPr>
              <w:spacing w:line="300" w:lineRule="auto"/>
              <w:jc w:val="center"/>
            </w:pPr>
            <w:r>
              <w:rPr>
                <w:rStyle w:val="Strong"/>
                <w:rFonts w:ascii="Arial" w:hAnsi="Arial" w:cs="Arial"/>
                <w:color w:val="333333"/>
                <w:sz w:val="20"/>
              </w:rPr>
              <w:t>2024</w:t>
            </w:r>
            <w:r w:rsidR="00C56F59">
              <w:rPr>
                <w:rStyle w:val="Strong"/>
                <w:rFonts w:ascii="Arial" w:hAnsi="Arial" w:cs="Arial"/>
                <w:color w:val="333333"/>
                <w:sz w:val="20"/>
              </w:rPr>
              <w:t>.</w:t>
            </w:r>
            <w:r w:rsidR="00C56F59" w:rsidRPr="007C495A">
              <w:rPr>
                <w:rStyle w:val="Strong"/>
                <w:rFonts w:ascii="Arial" w:hAnsi="Arial" w:cs="Arial"/>
                <w:color w:val="333333"/>
                <w:sz w:val="20"/>
              </w:rPr>
              <w:t>0</w:t>
            </w:r>
            <w:r w:rsidR="00C56F59">
              <w:rPr>
                <w:rStyle w:val="Strong"/>
                <w:rFonts w:ascii="Arial" w:hAnsi="Arial" w:cs="Arial"/>
                <w:color w:val="333333"/>
                <w:sz w:val="20"/>
              </w:rPr>
              <w:t>1</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16161E74" w14:textId="22DA89DB" w:rsidR="00C56F59" w:rsidRPr="002E128F" w:rsidRDefault="00B852C2" w:rsidP="002E128F">
            <w:pPr>
              <w:spacing w:line="300" w:lineRule="auto"/>
              <w:jc w:val="center"/>
              <w:rPr>
                <w:rStyle w:val="Strong"/>
                <w:rFonts w:ascii="Arial" w:hAnsi="Arial" w:cs="Arial"/>
                <w:color w:val="333333"/>
                <w:sz w:val="20"/>
              </w:rPr>
            </w:pPr>
            <w:r>
              <w:rPr>
                <w:rStyle w:val="Strong"/>
                <w:rFonts w:ascii="Arial" w:hAnsi="Arial" w:cs="Arial"/>
                <w:color w:val="333333"/>
                <w:sz w:val="20"/>
              </w:rPr>
              <w:t>2024</w:t>
            </w:r>
            <w:r w:rsidR="00C56F59" w:rsidRPr="002E128F">
              <w:rPr>
                <w:rStyle w:val="Strong"/>
                <w:rFonts w:ascii="Arial" w:hAnsi="Arial" w:cs="Arial"/>
                <w:color w:val="333333"/>
                <w:sz w:val="20"/>
              </w:rPr>
              <w:t>.02</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112B5A20" w14:textId="34E76E4D" w:rsidR="00C56F59" w:rsidRPr="002E128F" w:rsidRDefault="00B852C2" w:rsidP="00DB39E1">
            <w:pPr>
              <w:spacing w:line="300" w:lineRule="auto"/>
              <w:jc w:val="center"/>
              <w:rPr>
                <w:rStyle w:val="Strong"/>
                <w:rFonts w:ascii="Arial" w:hAnsi="Arial" w:cs="Arial"/>
                <w:color w:val="333333"/>
                <w:sz w:val="20"/>
              </w:rPr>
            </w:pPr>
            <w:r>
              <w:rPr>
                <w:rStyle w:val="Strong"/>
                <w:rFonts w:ascii="Arial" w:hAnsi="Arial" w:cs="Arial"/>
                <w:color w:val="333333"/>
                <w:sz w:val="20"/>
              </w:rPr>
              <w:t>2024</w:t>
            </w:r>
            <w:r w:rsidR="00DB39E1">
              <w:rPr>
                <w:rStyle w:val="Strong"/>
                <w:rFonts w:ascii="Arial" w:hAnsi="Arial" w:cs="Arial"/>
                <w:color w:val="333333"/>
                <w:sz w:val="20"/>
              </w:rPr>
              <w:t>.03</w:t>
            </w:r>
          </w:p>
        </w:tc>
      </w:tr>
      <w:tr w:rsidR="005B790A" w14:paraId="4EDB54F4" w14:textId="77777777" w:rsidTr="3FDDBFF4">
        <w:trPr>
          <w:trHeight w:val="555"/>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0CB0F83F" w14:textId="40EEE299" w:rsidR="005B790A" w:rsidRDefault="005B790A" w:rsidP="005B790A">
            <w:pPr>
              <w:spacing w:line="300" w:lineRule="auto"/>
              <w:jc w:val="center"/>
            </w:pPr>
            <w:r w:rsidRPr="00FD5CDC">
              <w:rPr>
                <w:rStyle w:val="Strong"/>
                <w:rFonts w:ascii="Arial" w:hAnsi="Arial" w:cs="Arial"/>
                <w:color w:val="333333"/>
                <w:sz w:val="18"/>
                <w:szCs w:val="18"/>
              </w:rPr>
              <w:t>Applications open</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7C3043A1" w14:textId="1B97C985" w:rsidR="005B790A" w:rsidRPr="0056056C" w:rsidRDefault="005B790A" w:rsidP="005B790A">
            <w:pPr>
              <w:spacing w:line="300" w:lineRule="auto"/>
              <w:jc w:val="center"/>
              <w:rPr>
                <w:rFonts w:asciiTheme="majorHAnsi" w:hAnsiTheme="majorHAnsi" w:cstheme="majorHAnsi"/>
                <w:bCs/>
                <w:sz w:val="20"/>
              </w:rPr>
            </w:pPr>
            <w:r w:rsidRPr="0056056C">
              <w:rPr>
                <w:rFonts w:asciiTheme="minorHAnsi" w:hAnsiTheme="minorHAnsi" w:cstheme="minorHAnsi"/>
                <w:bCs/>
                <w:color w:val="333333"/>
                <w:sz w:val="20"/>
              </w:rPr>
              <w:t>02 Oct 2</w:t>
            </w:r>
            <w:r w:rsidR="008322B9" w:rsidRPr="0056056C">
              <w:rPr>
                <w:rFonts w:asciiTheme="minorHAnsi" w:hAnsiTheme="minorHAnsi" w:cstheme="minorHAnsi"/>
                <w:bCs/>
                <w:color w:val="333333"/>
                <w:sz w:val="20"/>
              </w:rPr>
              <w:t>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629F60E9" w14:textId="33B094EF" w:rsidR="005B790A" w:rsidRPr="0056056C" w:rsidRDefault="005B790A" w:rsidP="005B790A">
            <w:pPr>
              <w:spacing w:line="300" w:lineRule="auto"/>
              <w:jc w:val="center"/>
              <w:rPr>
                <w:rFonts w:asciiTheme="majorHAnsi" w:hAnsiTheme="majorHAnsi" w:cstheme="majorHAnsi"/>
                <w:bCs/>
                <w:sz w:val="20"/>
              </w:rPr>
            </w:pPr>
            <w:r w:rsidRPr="0056056C">
              <w:rPr>
                <w:rFonts w:asciiTheme="minorHAnsi" w:hAnsiTheme="minorHAnsi"/>
                <w:bCs/>
                <w:color w:val="333333"/>
                <w:sz w:val="20"/>
              </w:rPr>
              <w:t>2</w:t>
            </w:r>
            <w:r w:rsidR="00A7350F" w:rsidRPr="0056056C">
              <w:rPr>
                <w:rFonts w:asciiTheme="minorHAnsi" w:hAnsiTheme="minorHAnsi"/>
                <w:bCs/>
                <w:color w:val="333333"/>
                <w:sz w:val="20"/>
              </w:rPr>
              <w:t>7</w:t>
            </w:r>
            <w:r w:rsidRPr="0056056C">
              <w:rPr>
                <w:rFonts w:asciiTheme="minorHAnsi" w:hAnsiTheme="minorHAnsi"/>
                <w:bCs/>
                <w:color w:val="333333"/>
                <w:sz w:val="20"/>
              </w:rPr>
              <w:t xml:space="preserve"> Nov 2</w:t>
            </w:r>
            <w:r w:rsidR="008322B9" w:rsidRPr="0056056C">
              <w:rPr>
                <w:rFonts w:asciiTheme="minorHAnsi" w:hAnsiTheme="minorHAnsi"/>
                <w:bCs/>
                <w:color w:val="333333"/>
                <w:sz w:val="20"/>
              </w:rPr>
              <w:t>3</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1755BA5E" w14:textId="4F51172C" w:rsidR="005B790A" w:rsidRPr="0056056C" w:rsidRDefault="005B790A" w:rsidP="2AED1496">
            <w:pPr>
              <w:spacing w:line="300" w:lineRule="auto"/>
              <w:jc w:val="center"/>
              <w:rPr>
                <w:rFonts w:asciiTheme="majorHAnsi" w:hAnsiTheme="majorHAnsi" w:cstheme="majorBidi"/>
                <w:sz w:val="20"/>
              </w:rPr>
            </w:pPr>
            <w:r w:rsidRPr="2AED1496">
              <w:rPr>
                <w:rFonts w:asciiTheme="minorHAnsi" w:hAnsiTheme="minorHAnsi" w:cstheme="minorBidi"/>
                <w:color w:val="333333"/>
                <w:sz w:val="20"/>
              </w:rPr>
              <w:t>4 Mar 24</w:t>
            </w:r>
          </w:p>
        </w:tc>
      </w:tr>
      <w:tr w:rsidR="005B790A" w14:paraId="5C5F9735" w14:textId="36288429" w:rsidTr="3FDDBFF4">
        <w:trPr>
          <w:trHeight w:val="660"/>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7DA4A0AC" w14:textId="5733DA74" w:rsidR="005B790A" w:rsidRPr="002E128F" w:rsidRDefault="005B790A" w:rsidP="005B790A">
            <w:pPr>
              <w:spacing w:line="300" w:lineRule="auto"/>
              <w:jc w:val="center"/>
              <w:rPr>
                <w:sz w:val="18"/>
                <w:szCs w:val="18"/>
              </w:rPr>
            </w:pPr>
            <w:r w:rsidRPr="002E128F">
              <w:rPr>
                <w:rStyle w:val="Strong"/>
                <w:rFonts w:ascii="Arial" w:hAnsi="Arial" w:cs="Arial"/>
                <w:color w:val="333333"/>
                <w:sz w:val="18"/>
                <w:szCs w:val="18"/>
              </w:rPr>
              <w:t>Applications close</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2FB4F18D" w14:textId="651E8FE8" w:rsidR="005B790A" w:rsidRPr="0056056C" w:rsidRDefault="00A7350F"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27</w:t>
            </w:r>
            <w:r w:rsidR="005B790A" w:rsidRPr="0056056C">
              <w:rPr>
                <w:rFonts w:asciiTheme="minorHAnsi" w:hAnsiTheme="minorHAnsi" w:cstheme="minorHAnsi"/>
                <w:bCs/>
                <w:color w:val="333333"/>
                <w:sz w:val="20"/>
              </w:rPr>
              <w:t xml:space="preserve"> Nov 2</w:t>
            </w:r>
            <w:r w:rsidR="007A6459" w:rsidRPr="0056056C">
              <w:rPr>
                <w:rFonts w:asciiTheme="minorHAnsi" w:hAnsiTheme="minorHAnsi" w:cstheme="minorHAnsi"/>
                <w:bCs/>
                <w:color w:val="333333"/>
                <w:sz w:val="20"/>
              </w:rPr>
              <w:t>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BA38CDB" w14:textId="7F8F905E" w:rsidR="005B790A" w:rsidRPr="0056056C" w:rsidRDefault="005B790A"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05 Feb 24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B62F282" w14:textId="081B4C25" w:rsidR="005B790A" w:rsidRPr="0056056C" w:rsidRDefault="005B790A"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15 Apr 24</w:t>
            </w:r>
          </w:p>
        </w:tc>
      </w:tr>
      <w:tr w:rsidR="00DA67D4" w14:paraId="201D65D5" w14:textId="73CDE8A9" w:rsidTr="3FDDBFF4">
        <w:trPr>
          <w:trHeight w:val="682"/>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5A38AA70" w14:textId="7B5072D9" w:rsidR="00DA67D4" w:rsidRPr="002E128F" w:rsidRDefault="00DA67D4" w:rsidP="00DA67D4">
            <w:pPr>
              <w:spacing w:line="300" w:lineRule="auto"/>
              <w:jc w:val="center"/>
              <w:rPr>
                <w:sz w:val="18"/>
                <w:szCs w:val="18"/>
              </w:rPr>
            </w:pPr>
            <w:r w:rsidRPr="002E128F">
              <w:rPr>
                <w:rStyle w:val="Strong"/>
                <w:rFonts w:ascii="Arial" w:hAnsi="Arial" w:cs="Arial"/>
                <w:color w:val="333333"/>
                <w:sz w:val="18"/>
                <w:szCs w:val="18"/>
              </w:rPr>
              <w:t>Successful applicants notified</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AEF70E4" w14:textId="0295FAA0" w:rsidR="00DA67D4" w:rsidRPr="0056056C" w:rsidRDefault="004B43EF" w:rsidP="00DA67D4">
            <w:pPr>
              <w:spacing w:line="300" w:lineRule="auto"/>
              <w:jc w:val="center"/>
              <w:rPr>
                <w:rFonts w:asciiTheme="minorHAnsi" w:hAnsiTheme="minorHAnsi" w:cstheme="minorHAnsi"/>
                <w:bCs/>
                <w:color w:val="333333"/>
                <w:sz w:val="20"/>
              </w:rPr>
            </w:pPr>
            <w:r>
              <w:rPr>
                <w:rFonts w:asciiTheme="minorHAnsi" w:hAnsiTheme="minorHAnsi" w:cstheme="minorHAnsi"/>
                <w:bCs/>
                <w:color w:val="333333"/>
                <w:sz w:val="20"/>
              </w:rPr>
              <w:t>8 Dec 23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5ECAAB60" w14:textId="2A751E6E" w:rsidR="00DA67D4" w:rsidRPr="0056056C" w:rsidRDefault="00362274" w:rsidP="00DA67D4">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w:t>
            </w:r>
            <w:r w:rsidR="001D4E36" w:rsidRPr="0056056C">
              <w:rPr>
                <w:rFonts w:asciiTheme="minorHAnsi" w:hAnsiTheme="minorHAnsi" w:cstheme="minorHAnsi"/>
                <w:bCs/>
                <w:color w:val="333333"/>
                <w:sz w:val="20"/>
              </w:rPr>
              <w:t>6</w:t>
            </w:r>
            <w:r w:rsidRPr="0056056C">
              <w:rPr>
                <w:rFonts w:asciiTheme="minorHAnsi" w:hAnsiTheme="minorHAnsi" w:cstheme="minorHAnsi"/>
                <w:bCs/>
                <w:color w:val="333333"/>
                <w:sz w:val="20"/>
              </w:rPr>
              <w:t xml:space="preserve"> Feb 2</w:t>
            </w:r>
            <w:r w:rsidR="001D4E36" w:rsidRPr="0056056C">
              <w:rPr>
                <w:rFonts w:asciiTheme="minorHAnsi" w:hAnsiTheme="minorHAnsi" w:cstheme="minorHAnsi"/>
                <w:bCs/>
                <w:color w:val="333333"/>
                <w:sz w:val="20"/>
              </w:rPr>
              <w:t>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D639813" w14:textId="0E005A3A" w:rsidR="00DA67D4" w:rsidRPr="0056056C" w:rsidRDefault="001D4E36" w:rsidP="009A67BC">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29 Apr</w:t>
            </w:r>
            <w:r w:rsidR="002F7E82" w:rsidRPr="0056056C">
              <w:rPr>
                <w:rFonts w:asciiTheme="minorHAnsi" w:hAnsiTheme="minorHAnsi" w:cstheme="minorHAnsi"/>
                <w:bCs/>
                <w:color w:val="333333"/>
                <w:sz w:val="20"/>
              </w:rPr>
              <w:t xml:space="preserve"> 2</w:t>
            </w:r>
            <w:r w:rsidRPr="0056056C">
              <w:rPr>
                <w:rFonts w:asciiTheme="minorHAnsi" w:hAnsiTheme="minorHAnsi" w:cstheme="minorHAnsi"/>
                <w:bCs/>
                <w:color w:val="333333"/>
                <w:sz w:val="20"/>
              </w:rPr>
              <w:t>4</w:t>
            </w:r>
          </w:p>
        </w:tc>
      </w:tr>
      <w:tr w:rsidR="00DA67D4" w14:paraId="3143E3C0" w14:textId="2AC7140F" w:rsidTr="3FDDBFF4">
        <w:trPr>
          <w:trHeight w:val="682"/>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6C6C4C6" w14:textId="31540267" w:rsidR="00DA67D4" w:rsidRPr="002E128F" w:rsidRDefault="00DA67D4" w:rsidP="00DA67D4">
            <w:pPr>
              <w:spacing w:line="300" w:lineRule="auto"/>
              <w:jc w:val="center"/>
              <w:rPr>
                <w:rStyle w:val="Strong"/>
                <w:rFonts w:ascii="Arial" w:hAnsi="Arial" w:cs="Arial"/>
                <w:color w:val="333333"/>
                <w:sz w:val="18"/>
                <w:szCs w:val="18"/>
              </w:rPr>
            </w:pPr>
            <w:r>
              <w:rPr>
                <w:rStyle w:val="Strong"/>
                <w:rFonts w:ascii="Arial" w:hAnsi="Arial" w:cs="Arial"/>
                <w:color w:val="333333"/>
                <w:sz w:val="18"/>
                <w:szCs w:val="18"/>
              </w:rPr>
              <w:t>Program start date</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0277A19C" w14:textId="709F2AC1" w:rsidR="00DA67D4" w:rsidRPr="0056056C" w:rsidRDefault="001D4E36" w:rsidP="00DA67D4">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06</w:t>
            </w:r>
            <w:r w:rsidR="00145031" w:rsidRPr="0056056C">
              <w:rPr>
                <w:rFonts w:asciiTheme="minorHAnsi" w:hAnsiTheme="minorHAnsi" w:cstheme="minorHAnsi"/>
                <w:bCs/>
                <w:color w:val="333333"/>
                <w:sz w:val="20"/>
              </w:rPr>
              <w:t xml:space="preserve"> Feb 2</w:t>
            </w:r>
            <w:r w:rsidRPr="0056056C">
              <w:rPr>
                <w:rFonts w:asciiTheme="minorHAnsi" w:hAnsiTheme="minorHAnsi" w:cstheme="minorHAnsi"/>
                <w:bCs/>
                <w:color w:val="333333"/>
                <w:sz w:val="20"/>
              </w:rPr>
              <w:t>4</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27F85FC" w14:textId="37463DFB" w:rsidR="00DA67D4" w:rsidRPr="0056056C" w:rsidRDefault="71C16DBB" w:rsidP="3FDDBFF4">
            <w:pPr>
              <w:spacing w:line="300" w:lineRule="auto"/>
              <w:jc w:val="center"/>
              <w:rPr>
                <w:rFonts w:asciiTheme="minorHAnsi" w:hAnsiTheme="minorHAnsi" w:cstheme="minorBidi"/>
                <w:color w:val="333333"/>
                <w:sz w:val="20"/>
              </w:rPr>
            </w:pPr>
            <w:r w:rsidRPr="3FDDBFF4">
              <w:rPr>
                <w:rFonts w:asciiTheme="minorHAnsi" w:hAnsiTheme="minorHAnsi" w:cstheme="minorBidi"/>
                <w:color w:val="333333"/>
                <w:sz w:val="20"/>
              </w:rPr>
              <w:t>30 Apr</w:t>
            </w:r>
            <w:r w:rsidR="001D4E36" w:rsidRPr="3FDDBFF4">
              <w:rPr>
                <w:rFonts w:asciiTheme="minorHAnsi" w:hAnsiTheme="minorHAnsi" w:cstheme="minorBidi"/>
                <w:color w:val="333333"/>
                <w:sz w:val="20"/>
              </w:rPr>
              <w:t xml:space="preserve"> 24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2595B44" w14:textId="16808E68" w:rsidR="00DA67D4" w:rsidRPr="0056056C" w:rsidRDefault="009A67BC" w:rsidP="009A67BC">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18 Ju</w:t>
            </w:r>
            <w:r w:rsidR="001D4E36" w:rsidRPr="0056056C">
              <w:rPr>
                <w:rFonts w:asciiTheme="minorHAnsi" w:hAnsiTheme="minorHAnsi" w:cstheme="minorHAnsi"/>
                <w:bCs/>
                <w:color w:val="333333"/>
                <w:sz w:val="20"/>
              </w:rPr>
              <w:t>n</w:t>
            </w:r>
            <w:r w:rsidRPr="0056056C">
              <w:rPr>
                <w:rFonts w:asciiTheme="minorHAnsi" w:hAnsiTheme="minorHAnsi" w:cstheme="minorHAnsi"/>
                <w:bCs/>
                <w:color w:val="333333"/>
                <w:sz w:val="20"/>
              </w:rPr>
              <w:t xml:space="preserve"> 2</w:t>
            </w:r>
            <w:r w:rsidR="001D4E36" w:rsidRPr="0056056C">
              <w:rPr>
                <w:rFonts w:asciiTheme="minorHAnsi" w:hAnsiTheme="minorHAnsi" w:cstheme="minorHAnsi"/>
                <w:bCs/>
                <w:color w:val="333333"/>
                <w:sz w:val="20"/>
              </w:rPr>
              <w:t>4</w:t>
            </w:r>
          </w:p>
        </w:tc>
      </w:tr>
    </w:tbl>
    <w:p w14:paraId="1B29FC37" w14:textId="77777777" w:rsidR="00265040" w:rsidRPr="007C495A" w:rsidRDefault="00265040" w:rsidP="0056123B">
      <w:pPr>
        <w:spacing w:line="300" w:lineRule="auto"/>
      </w:pPr>
    </w:p>
    <w:p w14:paraId="5C87ED4D" w14:textId="77777777" w:rsidR="007C3986" w:rsidRPr="007C495A" w:rsidRDefault="007C3986" w:rsidP="0056123B">
      <w:pPr>
        <w:spacing w:line="300" w:lineRule="auto"/>
      </w:pPr>
      <w:r w:rsidRPr="007C495A">
        <w:t xml:space="preserve">To ensure an optimal learning environment, </w:t>
      </w:r>
      <w:r>
        <w:t>the number of participants and projects in each course are limited</w:t>
      </w:r>
      <w:r w:rsidRPr="007C495A">
        <w:t>. Applications will be assessed against the criteria outlined in the application form.</w:t>
      </w:r>
      <w:r>
        <w:t xml:space="preserve"> </w:t>
      </w:r>
    </w:p>
    <w:p w14:paraId="677CF170" w14:textId="77777777" w:rsidR="007C3986" w:rsidRPr="00090D2B" w:rsidRDefault="007C3986" w:rsidP="0056123B">
      <w:pPr>
        <w:pStyle w:val="Heading3"/>
        <w:spacing w:line="300" w:lineRule="auto"/>
        <w:rPr>
          <w:sz w:val="28"/>
          <w:szCs w:val="28"/>
        </w:rPr>
      </w:pPr>
      <w:bookmarkStart w:id="10" w:name="_Toc152239105"/>
      <w:r w:rsidRPr="00090D2B">
        <w:rPr>
          <w:sz w:val="28"/>
          <w:szCs w:val="28"/>
        </w:rPr>
        <w:t>Team participation</w:t>
      </w:r>
      <w:bookmarkEnd w:id="10"/>
      <w:r w:rsidRPr="00090D2B">
        <w:rPr>
          <w:sz w:val="28"/>
          <w:szCs w:val="28"/>
        </w:rPr>
        <w:t xml:space="preserve"> </w:t>
      </w:r>
    </w:p>
    <w:p w14:paraId="3F473812" w14:textId="16967293" w:rsidR="007C3986" w:rsidRDefault="007C3986" w:rsidP="0056123B">
      <w:pPr>
        <w:spacing w:line="300" w:lineRule="auto"/>
      </w:pPr>
      <w:r w:rsidRPr="007C495A">
        <w:t xml:space="preserve">Participants </w:t>
      </w:r>
      <w:r>
        <w:t>are encouraged to</w:t>
      </w:r>
      <w:r w:rsidRPr="007C495A">
        <w:t xml:space="preserve"> </w:t>
      </w:r>
      <w:r>
        <w:t>submit a team application</w:t>
      </w:r>
      <w:r w:rsidRPr="00F80930">
        <w:t xml:space="preserve">. To comply with the Graduate Certificate </w:t>
      </w:r>
      <w:r w:rsidR="006337D7">
        <w:t>Healthcare Redesign</w:t>
      </w:r>
      <w:r w:rsidRPr="00F80930">
        <w:t xml:space="preserve"> requirements, there is a limit of </w:t>
      </w:r>
      <w:r w:rsidR="00217EDF">
        <w:t>four</w:t>
      </w:r>
      <w:r w:rsidRPr="00F80930">
        <w:t xml:space="preserve"> participants working on the same project attending the </w:t>
      </w:r>
      <w:r w:rsidR="00FC44D4">
        <w:t>Centre for Healthcare Redesign (CHR)</w:t>
      </w:r>
      <w:r w:rsidRPr="00F80930">
        <w:t xml:space="preserve"> Program. </w:t>
      </w:r>
      <w:r>
        <w:t>In specific cases</w:t>
      </w:r>
      <w:r w:rsidR="00D31AB7">
        <w:t>,</w:t>
      </w:r>
      <w:r>
        <w:t xml:space="preserve"> such as large integrated care projects,</w:t>
      </w:r>
      <w:r w:rsidRPr="00F80930">
        <w:t xml:space="preserve"> CHR </w:t>
      </w:r>
      <w:r>
        <w:t>may</w:t>
      </w:r>
      <w:r w:rsidRPr="00F80930">
        <w:t xml:space="preserve"> consider</w:t>
      </w:r>
      <w:r>
        <w:t xml:space="preserve"> teams </w:t>
      </w:r>
      <w:r w:rsidR="00217EDF">
        <w:t>a larger team</w:t>
      </w:r>
      <w:r>
        <w:t xml:space="preserve">. </w:t>
      </w:r>
    </w:p>
    <w:p w14:paraId="281B1F1F" w14:textId="77777777" w:rsidR="00090D2B" w:rsidRDefault="00090D2B" w:rsidP="0056123B">
      <w:pPr>
        <w:spacing w:line="300" w:lineRule="auto"/>
      </w:pPr>
    </w:p>
    <w:p w14:paraId="46E3B068" w14:textId="5CFE3DBC" w:rsidR="007C3986" w:rsidRDefault="007C3986" w:rsidP="0056123B">
      <w:pPr>
        <w:spacing w:line="300" w:lineRule="auto"/>
      </w:pPr>
      <w:r w:rsidRPr="00CA3A12">
        <w:rPr>
          <w:b/>
        </w:rPr>
        <w:t>Please note</w:t>
      </w:r>
      <w:r>
        <w:rPr>
          <w:b/>
        </w:rPr>
        <w:t>:</w:t>
      </w:r>
      <w:r>
        <w:t xml:space="preserve"> To be awarded the Graduate Certificate </w:t>
      </w:r>
      <w:r w:rsidR="006337D7">
        <w:t>Healthcare Redesign</w:t>
      </w:r>
      <w:r w:rsidR="006A60B3">
        <w:t>,</w:t>
      </w:r>
      <w:r>
        <w:t xml:space="preserve"> all team members must attend the workshop days, complete their </w:t>
      </w:r>
      <w:r w:rsidR="00B03C29">
        <w:t>eLearning, complete the University of Tasmania’s (</w:t>
      </w:r>
      <w:r w:rsidR="003B3359">
        <w:t>UTAS</w:t>
      </w:r>
      <w:r w:rsidR="00B03C29">
        <w:t>)</w:t>
      </w:r>
      <w:r>
        <w:t xml:space="preserve"> </w:t>
      </w:r>
      <w:r w:rsidR="00D31AB7">
        <w:t>t</w:t>
      </w:r>
      <w:r>
        <w:t xml:space="preserve">ranslational </w:t>
      </w:r>
      <w:r w:rsidR="00D31AB7">
        <w:t>r</w:t>
      </w:r>
      <w:r>
        <w:t xml:space="preserve">esearch unit individually, and play an active and equal role in </w:t>
      </w:r>
      <w:r w:rsidR="00987C6F">
        <w:t xml:space="preserve">the course deliverables and </w:t>
      </w:r>
      <w:r>
        <w:t>the project implementation.</w:t>
      </w:r>
    </w:p>
    <w:p w14:paraId="02C26BDF" w14:textId="77777777" w:rsidR="00CB55A0" w:rsidRDefault="00CB55A0" w:rsidP="0056123B">
      <w:pPr>
        <w:spacing w:line="300" w:lineRule="auto"/>
      </w:pPr>
    </w:p>
    <w:p w14:paraId="27F3585B" w14:textId="77777777" w:rsidR="00D31AB7" w:rsidRDefault="00D31AB7" w:rsidP="0056123B">
      <w:pPr>
        <w:spacing w:line="300" w:lineRule="auto"/>
        <w:jc w:val="both"/>
      </w:pPr>
      <w:r>
        <w:t>By applying to the program, participants agree to share their project information with the rest of their cohort. They also agree that all information shared is for learning purposes only.</w:t>
      </w:r>
    </w:p>
    <w:p w14:paraId="44C4EE0A" w14:textId="77777777" w:rsidR="007C3986" w:rsidRPr="00090D2B" w:rsidRDefault="00D31AB7" w:rsidP="007F1DE9">
      <w:pPr>
        <w:pStyle w:val="Heading2"/>
        <w:numPr>
          <w:ilvl w:val="0"/>
          <w:numId w:val="24"/>
        </w:numPr>
        <w:spacing w:after="120" w:line="300" w:lineRule="auto"/>
        <w:ind w:left="425" w:hanging="425"/>
        <w:rPr>
          <w:sz w:val="32"/>
          <w:szCs w:val="32"/>
        </w:rPr>
      </w:pPr>
      <w:bookmarkStart w:id="11" w:name="_Toc5633933"/>
      <w:bookmarkStart w:id="12" w:name="_Toc152239106"/>
      <w:r w:rsidRPr="00090D2B">
        <w:rPr>
          <w:sz w:val="32"/>
          <w:szCs w:val="32"/>
        </w:rPr>
        <w:t>Next steps for your application</w:t>
      </w:r>
      <w:bookmarkEnd w:id="11"/>
      <w:bookmarkEnd w:id="12"/>
    </w:p>
    <w:p w14:paraId="0236E548" w14:textId="352B4AF1" w:rsidR="007C3986" w:rsidRPr="00083B8D" w:rsidRDefault="007C3986" w:rsidP="007F1DE9">
      <w:pPr>
        <w:pStyle w:val="ListParagraph"/>
        <w:numPr>
          <w:ilvl w:val="0"/>
          <w:numId w:val="3"/>
        </w:numPr>
        <w:adjustRightInd w:val="0"/>
        <w:snapToGrid w:val="0"/>
        <w:spacing w:after="200" w:line="300" w:lineRule="auto"/>
        <w:ind w:left="357" w:hanging="357"/>
        <w:jc w:val="both"/>
        <w:rPr>
          <w:rFonts w:eastAsia="MS Mincho" w:cs="Times New Roman"/>
          <w:szCs w:val="20"/>
          <w:lang w:eastAsia="ja-JP"/>
        </w:rPr>
      </w:pPr>
      <w:r>
        <w:rPr>
          <w:rFonts w:eastAsia="MS Mincho" w:cs="Times New Roman"/>
          <w:color w:val="004966" w:themeColor="accent4" w:themeShade="80"/>
          <w:szCs w:val="20"/>
          <w:lang w:eastAsia="ja-JP"/>
        </w:rPr>
        <w:t xml:space="preserve">Prior to completing an application, participants must have an improvement project approved by their sponsor and Redesign </w:t>
      </w:r>
      <w:r w:rsidR="00943411">
        <w:rPr>
          <w:rFonts w:eastAsia="MS Mincho" w:cs="Times New Roman"/>
          <w:color w:val="004966" w:themeColor="accent4" w:themeShade="80"/>
          <w:szCs w:val="20"/>
          <w:lang w:eastAsia="ja-JP"/>
        </w:rPr>
        <w:t>l</w:t>
      </w:r>
      <w:r>
        <w:rPr>
          <w:rFonts w:eastAsia="MS Mincho" w:cs="Times New Roman"/>
          <w:color w:val="004966" w:themeColor="accent4" w:themeShade="80"/>
          <w:szCs w:val="20"/>
          <w:lang w:eastAsia="ja-JP"/>
        </w:rPr>
        <w:t xml:space="preserve">eader, and backfilled time to manage it. </w:t>
      </w:r>
    </w:p>
    <w:p w14:paraId="10F890EA" w14:textId="3BFA6618" w:rsidR="007C3986" w:rsidRPr="00CD3387" w:rsidRDefault="007C3986" w:rsidP="0056123B">
      <w:pPr>
        <w:spacing w:line="300" w:lineRule="auto"/>
      </w:pPr>
      <w:r>
        <w:lastRenderedPageBreak/>
        <w:t>You are required to</w:t>
      </w:r>
      <w:r w:rsidRPr="00CD3387">
        <w:t xml:space="preserve"> contact your local Redesign </w:t>
      </w:r>
      <w:r w:rsidR="00943411">
        <w:t>l</w:t>
      </w:r>
      <w:r w:rsidRPr="00CD3387">
        <w:t xml:space="preserve">eader to </w:t>
      </w:r>
      <w:r>
        <w:t xml:space="preserve">assist you with this application process and </w:t>
      </w:r>
      <w:r w:rsidRPr="00CD3387">
        <w:t xml:space="preserve">inform you if the project is suitable for the </w:t>
      </w:r>
      <w:r w:rsidR="00FC44D4">
        <w:t>CHR</w:t>
      </w:r>
      <w:r w:rsidR="0070470F">
        <w:t xml:space="preserve"> program</w:t>
      </w:r>
      <w:r w:rsidRPr="00CD3387">
        <w:t>.</w:t>
      </w:r>
      <w:r>
        <w:t xml:space="preserve"> Redesign </w:t>
      </w:r>
      <w:r w:rsidR="00943411">
        <w:t>l</w:t>
      </w:r>
      <w:r>
        <w:t>ead</w:t>
      </w:r>
      <w:r w:rsidR="00943411">
        <w:t>er</w:t>
      </w:r>
      <w:r>
        <w:t>s</w:t>
      </w:r>
      <w:r w:rsidRPr="00CD3387">
        <w:t xml:space="preserve"> will also advise if the project meets a stra</w:t>
      </w:r>
      <w:r>
        <w:t xml:space="preserve">tegic need for the organisation and give insight into the program to help you understand if you’re an appropriate candidate. </w:t>
      </w:r>
    </w:p>
    <w:p w14:paraId="57F96B7E" w14:textId="2A622102" w:rsidR="007C3986" w:rsidRPr="00083B8D" w:rsidRDefault="007C3986" w:rsidP="007F1DE9">
      <w:pPr>
        <w:pStyle w:val="ListParagraph"/>
        <w:numPr>
          <w:ilvl w:val="0"/>
          <w:numId w:val="3"/>
        </w:numPr>
        <w:adjustRightInd w:val="0"/>
        <w:snapToGrid w:val="0"/>
        <w:spacing w:before="240" w:after="200" w:line="300" w:lineRule="auto"/>
        <w:ind w:left="357" w:hanging="357"/>
        <w:jc w:val="both"/>
        <w:rPr>
          <w:rFonts w:eastAsia="MS Mincho" w:cs="Times New Roman"/>
          <w:color w:val="004966" w:themeColor="accent4" w:themeShade="80"/>
          <w:szCs w:val="20"/>
          <w:lang w:eastAsia="ja-JP"/>
        </w:rPr>
      </w:pPr>
      <w:r w:rsidRPr="00083B8D">
        <w:rPr>
          <w:rFonts w:eastAsia="MS Mincho" w:cs="Times New Roman"/>
          <w:color w:val="004966" w:themeColor="accent4" w:themeShade="80"/>
          <w:szCs w:val="20"/>
          <w:lang w:eastAsia="ja-JP"/>
        </w:rPr>
        <w:t xml:space="preserve">Application </w:t>
      </w:r>
      <w:r w:rsidR="00943411">
        <w:rPr>
          <w:rFonts w:eastAsia="MS Mincho" w:cs="Times New Roman"/>
          <w:color w:val="004966" w:themeColor="accent4" w:themeShade="80"/>
          <w:szCs w:val="20"/>
          <w:lang w:eastAsia="ja-JP"/>
        </w:rPr>
        <w:t>s</w:t>
      </w:r>
      <w:r w:rsidRPr="00083B8D">
        <w:rPr>
          <w:rFonts w:eastAsia="MS Mincho" w:cs="Times New Roman"/>
          <w:color w:val="004966" w:themeColor="accent4" w:themeShade="80"/>
          <w:szCs w:val="20"/>
          <w:lang w:eastAsia="ja-JP"/>
        </w:rPr>
        <w:t>ubmission</w:t>
      </w:r>
    </w:p>
    <w:p w14:paraId="3AE4A0CE" w14:textId="147A7805" w:rsidR="007C3986" w:rsidRPr="000B3D0A" w:rsidRDefault="007C3986" w:rsidP="0056123B">
      <w:pPr>
        <w:spacing w:line="300" w:lineRule="auto"/>
        <w:rPr>
          <w:color w:val="FF0000"/>
        </w:rPr>
      </w:pPr>
      <w:r>
        <w:t xml:space="preserve">Your local Redesign </w:t>
      </w:r>
      <w:r w:rsidR="00943411">
        <w:t>l</w:t>
      </w:r>
      <w:r>
        <w:t xml:space="preserve">eader can help you complete the fields and </w:t>
      </w:r>
      <w:r w:rsidR="00790360">
        <w:t>submit</w:t>
      </w:r>
      <w:r>
        <w:t xml:space="preserve"> you</w:t>
      </w:r>
      <w:r w:rsidR="00790360">
        <w:t>r</w:t>
      </w:r>
      <w:r>
        <w:t xml:space="preserve"> application </w:t>
      </w:r>
      <w:r w:rsidR="00790360">
        <w:t>via</w:t>
      </w:r>
      <w:r>
        <w:t xml:space="preserve"> </w:t>
      </w:r>
      <w:hyperlink r:id="rId24" w:history="1">
        <w:r w:rsidR="00467224" w:rsidRPr="00467224">
          <w:rPr>
            <w:rStyle w:val="Hyperlink"/>
            <w:color w:val="0070C0"/>
            <w:u w:val="single"/>
          </w:rPr>
          <w:t>https://forms.office.com/r/WaWwdN7en7</w:t>
        </w:r>
      </w:hyperlink>
      <w:r w:rsidR="00467224">
        <w:t xml:space="preserve"> </w:t>
      </w:r>
      <w:r w:rsidR="00DE223B">
        <w:t>b</w:t>
      </w:r>
      <w:r>
        <w:t xml:space="preserve">y the due date. We therefore recommend that the application is with the Redesign </w:t>
      </w:r>
      <w:r w:rsidR="00943411">
        <w:t>l</w:t>
      </w:r>
      <w:r>
        <w:t xml:space="preserve">eader for review no later than </w:t>
      </w:r>
      <w:r w:rsidR="000A3CDB">
        <w:t xml:space="preserve">ten </w:t>
      </w:r>
      <w:r>
        <w:t xml:space="preserve">days prior to the application </w:t>
      </w:r>
      <w:r w:rsidRPr="000B3D0A">
        <w:t>deadline.</w:t>
      </w:r>
      <w:r w:rsidR="00790360" w:rsidRPr="000B3D0A">
        <w:t xml:space="preserve"> </w:t>
      </w:r>
    </w:p>
    <w:p w14:paraId="40D68AED" w14:textId="77777777" w:rsidR="00444C92" w:rsidRPr="000B3D0A" w:rsidRDefault="00444C92" w:rsidP="0056123B">
      <w:pPr>
        <w:spacing w:line="300" w:lineRule="auto"/>
        <w:rPr>
          <w:color w:val="FF0000"/>
        </w:rPr>
      </w:pPr>
    </w:p>
    <w:p w14:paraId="60086A5C" w14:textId="3BB6A1B4" w:rsidR="007C3986" w:rsidRPr="000B3D0A" w:rsidRDefault="00DE223B" w:rsidP="0056123B">
      <w:pPr>
        <w:spacing w:line="300" w:lineRule="auto"/>
        <w:rPr>
          <w:color w:val="FF0000"/>
        </w:rPr>
      </w:pPr>
      <w:r w:rsidRPr="000B3D0A">
        <w:rPr>
          <w:color w:val="FF0000"/>
        </w:rPr>
        <w:t xml:space="preserve">The </w:t>
      </w:r>
      <w:r w:rsidR="007C3986" w:rsidRPr="000B3D0A">
        <w:rPr>
          <w:color w:val="FF0000"/>
        </w:rPr>
        <w:t xml:space="preserve">application is provided </w:t>
      </w:r>
      <w:r w:rsidR="002613B7" w:rsidRPr="000B3D0A">
        <w:rPr>
          <w:color w:val="FF0000"/>
        </w:rPr>
        <w:t>below</w:t>
      </w:r>
      <w:r w:rsidR="00A9130E" w:rsidRPr="000B3D0A">
        <w:rPr>
          <w:color w:val="FF0000"/>
        </w:rPr>
        <w:t xml:space="preserve"> </w:t>
      </w:r>
      <w:r w:rsidR="007C3986" w:rsidRPr="000B3D0A">
        <w:rPr>
          <w:color w:val="FF0000"/>
        </w:rPr>
        <w:t>with corresponding guidelines presented in blue</w:t>
      </w:r>
      <w:r w:rsidRPr="000B3D0A">
        <w:rPr>
          <w:color w:val="FF0000"/>
        </w:rPr>
        <w:t>.</w:t>
      </w:r>
      <w:r w:rsidR="00790360" w:rsidRPr="000B3D0A">
        <w:rPr>
          <w:color w:val="FF0000"/>
        </w:rPr>
        <w:t xml:space="preserve"> This information can then be pasted into the application portal by your </w:t>
      </w:r>
      <w:r w:rsidR="00F84D79">
        <w:rPr>
          <w:color w:val="FF0000"/>
        </w:rPr>
        <w:t>R</w:t>
      </w:r>
      <w:r w:rsidR="00790360" w:rsidRPr="000B3D0A">
        <w:rPr>
          <w:color w:val="FF0000"/>
        </w:rPr>
        <w:t xml:space="preserve">edesign leader. </w:t>
      </w:r>
    </w:p>
    <w:p w14:paraId="4CE26A21" w14:textId="4C9DD985" w:rsidR="007415AA" w:rsidRPr="008B2C5F" w:rsidRDefault="007C3986" w:rsidP="007F1DE9">
      <w:pPr>
        <w:pStyle w:val="Heading2"/>
        <w:numPr>
          <w:ilvl w:val="0"/>
          <w:numId w:val="24"/>
        </w:numPr>
        <w:spacing w:after="120" w:line="300" w:lineRule="auto"/>
        <w:ind w:left="425" w:hanging="425"/>
        <w:rPr>
          <w:sz w:val="32"/>
          <w:szCs w:val="32"/>
        </w:rPr>
      </w:pPr>
      <w:bookmarkStart w:id="13" w:name="_Toc5633934"/>
      <w:bookmarkStart w:id="14" w:name="_Toc152239107"/>
      <w:r w:rsidRPr="001A449B">
        <w:rPr>
          <w:sz w:val="32"/>
          <w:szCs w:val="32"/>
        </w:rPr>
        <w:t xml:space="preserve">Application </w:t>
      </w:r>
      <w:r w:rsidR="00090D2B" w:rsidRPr="001A449B">
        <w:rPr>
          <w:sz w:val="32"/>
          <w:szCs w:val="32"/>
        </w:rPr>
        <w:t>s</w:t>
      </w:r>
      <w:r w:rsidRPr="001A449B">
        <w:rPr>
          <w:sz w:val="32"/>
          <w:szCs w:val="32"/>
        </w:rPr>
        <w:t>ummary</w:t>
      </w:r>
      <w:bookmarkEnd w:id="13"/>
      <w:bookmarkEnd w:id="14"/>
    </w:p>
    <w:p w14:paraId="24AAE3A0" w14:textId="45D7B013" w:rsidR="007C3986" w:rsidRPr="007C495A" w:rsidRDefault="007415AA" w:rsidP="0056123B">
      <w:pPr>
        <w:spacing w:line="300" w:lineRule="auto"/>
      </w:pPr>
      <w:r w:rsidRPr="00D878FF">
        <w:rPr>
          <w:rFonts w:cs="Arial"/>
          <w:color w:val="004D6D" w:themeColor="accent1" w:themeShade="BF"/>
        </w:rPr>
        <w:t>Blue text is descriptive</w:t>
      </w:r>
      <w:r>
        <w:t xml:space="preserve">. Black text is part of the application. </w:t>
      </w:r>
    </w:p>
    <w:p w14:paraId="502F3CB2" w14:textId="37B72269" w:rsidR="00827BFD" w:rsidRDefault="00827BFD" w:rsidP="00827BFD">
      <w:pPr>
        <w:pStyle w:val="Heading3"/>
        <w:spacing w:line="300" w:lineRule="auto"/>
        <w:rPr>
          <w:sz w:val="28"/>
          <w:szCs w:val="28"/>
        </w:rPr>
      </w:pPr>
      <w:bookmarkStart w:id="15" w:name="_Toc152239108"/>
      <w:r>
        <w:rPr>
          <w:sz w:val="28"/>
          <w:szCs w:val="28"/>
        </w:rPr>
        <w:t>Section 1: Applicant</w:t>
      </w:r>
      <w:bookmarkEnd w:id="15"/>
    </w:p>
    <w:p w14:paraId="732D9B99" w14:textId="77777777" w:rsidR="00CC363F" w:rsidRPr="00CC363F" w:rsidRDefault="00CC363F" w:rsidP="00CC36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188"/>
        <w:gridCol w:w="14"/>
        <w:gridCol w:w="15"/>
        <w:gridCol w:w="46"/>
        <w:gridCol w:w="6941"/>
      </w:tblGrid>
      <w:tr w:rsidR="00827BFD" w14:paraId="70AD7A6B" w14:textId="77777777" w:rsidTr="75E52548">
        <w:trPr>
          <w:trHeight w:val="471"/>
        </w:trPr>
        <w:tc>
          <w:tcPr>
            <w:tcW w:w="9204" w:type="dxa"/>
            <w:gridSpan w:val="5"/>
            <w:shd w:val="clear" w:color="auto" w:fill="D9D9D9" w:themeFill="accent3" w:themeFillTint="99"/>
            <w:vAlign w:val="center"/>
          </w:tcPr>
          <w:p w14:paraId="3F385F51" w14:textId="77777777" w:rsidR="00827BFD" w:rsidRPr="007F7BCE" w:rsidRDefault="00827BFD" w:rsidP="00AB1B78">
            <w:pPr>
              <w:pStyle w:val="Heading4"/>
              <w:spacing w:before="0" w:line="300" w:lineRule="auto"/>
            </w:pPr>
            <w:r w:rsidRPr="00BE736D">
              <w:rPr>
                <w:b/>
              </w:rPr>
              <w:t xml:space="preserve">Team project </w:t>
            </w:r>
            <w:r>
              <w:rPr>
                <w:b/>
              </w:rPr>
              <w:t>LEAD</w:t>
            </w:r>
          </w:p>
        </w:tc>
      </w:tr>
      <w:tr w:rsidR="00827BFD" w14:paraId="7C916D1C" w14:textId="77777777" w:rsidTr="00244571">
        <w:tc>
          <w:tcPr>
            <w:tcW w:w="2202" w:type="dxa"/>
            <w:gridSpan w:val="2"/>
            <w:vAlign w:val="center"/>
          </w:tcPr>
          <w:p w14:paraId="4A3E4C76" w14:textId="77777777" w:rsidR="00827BFD" w:rsidRPr="00E15ADB" w:rsidRDefault="00827BFD" w:rsidP="00244571">
            <w:pPr>
              <w:spacing w:line="300" w:lineRule="auto"/>
              <w:rPr>
                <w:b/>
              </w:rPr>
            </w:pPr>
            <w:r w:rsidRPr="00E15ADB">
              <w:rPr>
                <w:b/>
              </w:rPr>
              <w:t>Name</w:t>
            </w:r>
          </w:p>
        </w:tc>
        <w:tc>
          <w:tcPr>
            <w:tcW w:w="7002" w:type="dxa"/>
            <w:gridSpan w:val="3"/>
            <w:vAlign w:val="center"/>
          </w:tcPr>
          <w:p w14:paraId="530832CB" w14:textId="77777777" w:rsidR="00827BFD" w:rsidRPr="00EC397F" w:rsidRDefault="00827BFD" w:rsidP="00244571">
            <w:pPr>
              <w:spacing w:line="300" w:lineRule="auto"/>
              <w:rPr>
                <w:b/>
                <w:i/>
                <w:color w:val="004D6D" w:themeColor="accent1" w:themeShade="BF"/>
              </w:rPr>
            </w:pPr>
          </w:p>
        </w:tc>
      </w:tr>
      <w:tr w:rsidR="00827BFD" w14:paraId="780022C8" w14:textId="77777777" w:rsidTr="00244571">
        <w:tc>
          <w:tcPr>
            <w:tcW w:w="2202" w:type="dxa"/>
            <w:gridSpan w:val="2"/>
            <w:vAlign w:val="center"/>
          </w:tcPr>
          <w:p w14:paraId="7213C36E" w14:textId="77777777" w:rsidR="00827BFD" w:rsidRPr="00E15ADB" w:rsidRDefault="00827BFD" w:rsidP="00244571">
            <w:pPr>
              <w:spacing w:line="300" w:lineRule="auto"/>
              <w:rPr>
                <w:b/>
              </w:rPr>
            </w:pPr>
            <w:r w:rsidRPr="00E15ADB">
              <w:rPr>
                <w:b/>
              </w:rPr>
              <w:t>Position</w:t>
            </w:r>
          </w:p>
        </w:tc>
        <w:tc>
          <w:tcPr>
            <w:tcW w:w="7002" w:type="dxa"/>
            <w:gridSpan w:val="3"/>
            <w:vAlign w:val="center"/>
          </w:tcPr>
          <w:p w14:paraId="7B3D4154" w14:textId="77777777" w:rsidR="00827BFD" w:rsidRPr="00EC397F" w:rsidRDefault="00827BFD" w:rsidP="00244571">
            <w:pPr>
              <w:spacing w:line="300" w:lineRule="auto"/>
              <w:rPr>
                <w:i/>
                <w:color w:val="004D6D" w:themeColor="accent1" w:themeShade="BF"/>
              </w:rPr>
            </w:pPr>
          </w:p>
        </w:tc>
      </w:tr>
      <w:tr w:rsidR="00827BFD" w14:paraId="1C287A22" w14:textId="77777777" w:rsidTr="00244571">
        <w:tc>
          <w:tcPr>
            <w:tcW w:w="2202" w:type="dxa"/>
            <w:gridSpan w:val="2"/>
            <w:vAlign w:val="center"/>
          </w:tcPr>
          <w:p w14:paraId="384348D2" w14:textId="77777777" w:rsidR="00827BFD" w:rsidRPr="00E15ADB" w:rsidRDefault="00827BFD" w:rsidP="00244571">
            <w:pPr>
              <w:spacing w:line="300" w:lineRule="auto"/>
              <w:rPr>
                <w:b/>
              </w:rPr>
            </w:pPr>
            <w:r w:rsidRPr="00E15ADB">
              <w:rPr>
                <w:b/>
              </w:rPr>
              <w:t>Department</w:t>
            </w:r>
            <w:r>
              <w:rPr>
                <w:b/>
              </w:rPr>
              <w:t xml:space="preserve"> and organisation</w:t>
            </w:r>
          </w:p>
        </w:tc>
        <w:tc>
          <w:tcPr>
            <w:tcW w:w="7002" w:type="dxa"/>
            <w:gridSpan w:val="3"/>
            <w:vAlign w:val="center"/>
          </w:tcPr>
          <w:p w14:paraId="084D6501" w14:textId="77777777" w:rsidR="00827BFD" w:rsidRPr="00EC397F" w:rsidRDefault="00827BFD" w:rsidP="00244571">
            <w:pPr>
              <w:spacing w:line="300" w:lineRule="auto"/>
              <w:rPr>
                <w:i/>
                <w:color w:val="004D6D" w:themeColor="accent1" w:themeShade="BF"/>
              </w:rPr>
            </w:pPr>
          </w:p>
        </w:tc>
      </w:tr>
      <w:tr w:rsidR="00827BFD" w14:paraId="332B0C95" w14:textId="77777777" w:rsidTr="00244571">
        <w:tc>
          <w:tcPr>
            <w:tcW w:w="2202" w:type="dxa"/>
            <w:gridSpan w:val="2"/>
            <w:vAlign w:val="center"/>
          </w:tcPr>
          <w:p w14:paraId="57E2289E" w14:textId="77777777" w:rsidR="00827BFD" w:rsidRPr="00E15ADB" w:rsidRDefault="00827BFD" w:rsidP="00244571">
            <w:pPr>
              <w:spacing w:line="300" w:lineRule="auto"/>
              <w:rPr>
                <w:b/>
              </w:rPr>
            </w:pPr>
            <w:r w:rsidRPr="00E15ADB">
              <w:rPr>
                <w:b/>
              </w:rPr>
              <w:t>Email</w:t>
            </w:r>
          </w:p>
        </w:tc>
        <w:tc>
          <w:tcPr>
            <w:tcW w:w="7002" w:type="dxa"/>
            <w:gridSpan w:val="3"/>
            <w:vAlign w:val="center"/>
          </w:tcPr>
          <w:p w14:paraId="1A3D0D11" w14:textId="77777777" w:rsidR="00827BFD" w:rsidRPr="00EC397F" w:rsidRDefault="00827BFD" w:rsidP="00244571">
            <w:pPr>
              <w:spacing w:line="300" w:lineRule="auto"/>
              <w:rPr>
                <w:i/>
                <w:color w:val="004D6D" w:themeColor="accent1" w:themeShade="BF"/>
              </w:rPr>
            </w:pPr>
          </w:p>
        </w:tc>
      </w:tr>
      <w:tr w:rsidR="00827BFD" w14:paraId="1B36E4CD" w14:textId="77777777" w:rsidTr="00244571">
        <w:tc>
          <w:tcPr>
            <w:tcW w:w="2202" w:type="dxa"/>
            <w:gridSpan w:val="2"/>
            <w:vAlign w:val="center"/>
          </w:tcPr>
          <w:p w14:paraId="158E8DF1" w14:textId="77777777" w:rsidR="00827BFD" w:rsidRPr="00E15ADB" w:rsidRDefault="00827BFD" w:rsidP="00244571">
            <w:pPr>
              <w:spacing w:line="300" w:lineRule="auto"/>
              <w:rPr>
                <w:b/>
              </w:rPr>
            </w:pPr>
            <w:r w:rsidRPr="00E15ADB">
              <w:rPr>
                <w:b/>
              </w:rPr>
              <w:t xml:space="preserve">Work </w:t>
            </w:r>
            <w:r>
              <w:rPr>
                <w:b/>
              </w:rPr>
              <w:t>p</w:t>
            </w:r>
            <w:r w:rsidRPr="00E15ADB">
              <w:rPr>
                <w:b/>
              </w:rPr>
              <w:t>hone</w:t>
            </w:r>
          </w:p>
        </w:tc>
        <w:tc>
          <w:tcPr>
            <w:tcW w:w="7002" w:type="dxa"/>
            <w:gridSpan w:val="3"/>
            <w:vAlign w:val="center"/>
          </w:tcPr>
          <w:p w14:paraId="18E819EA" w14:textId="77777777" w:rsidR="00827BFD" w:rsidRPr="00EC397F" w:rsidRDefault="00827BFD" w:rsidP="00244571">
            <w:pPr>
              <w:spacing w:line="300" w:lineRule="auto"/>
              <w:rPr>
                <w:i/>
                <w:color w:val="004D6D" w:themeColor="accent1" w:themeShade="BF"/>
              </w:rPr>
            </w:pPr>
          </w:p>
        </w:tc>
      </w:tr>
      <w:tr w:rsidR="00827BFD" w14:paraId="3B5FA9A4" w14:textId="77777777" w:rsidTr="00244571">
        <w:tc>
          <w:tcPr>
            <w:tcW w:w="2202" w:type="dxa"/>
            <w:gridSpan w:val="2"/>
            <w:vAlign w:val="center"/>
          </w:tcPr>
          <w:p w14:paraId="23F44831" w14:textId="77777777" w:rsidR="00827BFD" w:rsidRPr="00E15ADB" w:rsidRDefault="00827BFD" w:rsidP="00244571">
            <w:pPr>
              <w:spacing w:line="300" w:lineRule="auto"/>
              <w:rPr>
                <w:b/>
              </w:rPr>
            </w:pPr>
            <w:r w:rsidRPr="00E15ADB">
              <w:rPr>
                <w:b/>
              </w:rPr>
              <w:t>Mobile</w:t>
            </w:r>
          </w:p>
        </w:tc>
        <w:tc>
          <w:tcPr>
            <w:tcW w:w="7002" w:type="dxa"/>
            <w:gridSpan w:val="3"/>
            <w:vAlign w:val="center"/>
          </w:tcPr>
          <w:p w14:paraId="6D8250B9" w14:textId="77777777" w:rsidR="00827BFD" w:rsidRPr="00EC397F" w:rsidRDefault="00827BFD" w:rsidP="00244571">
            <w:pPr>
              <w:spacing w:line="300" w:lineRule="auto"/>
              <w:rPr>
                <w:i/>
                <w:color w:val="004D6D" w:themeColor="accent1" w:themeShade="BF"/>
              </w:rPr>
            </w:pPr>
          </w:p>
        </w:tc>
      </w:tr>
      <w:tr w:rsidR="00827BFD" w14:paraId="58928E40" w14:textId="77777777" w:rsidTr="00244571">
        <w:tc>
          <w:tcPr>
            <w:tcW w:w="2202" w:type="dxa"/>
            <w:gridSpan w:val="2"/>
            <w:vAlign w:val="center"/>
          </w:tcPr>
          <w:p w14:paraId="5FFBC9B9" w14:textId="77777777" w:rsidR="00827BFD" w:rsidRPr="00E15ADB" w:rsidRDefault="00827BFD" w:rsidP="00244571">
            <w:pPr>
              <w:spacing w:line="300" w:lineRule="auto"/>
              <w:rPr>
                <w:b/>
              </w:rPr>
            </w:pPr>
            <w:r w:rsidRPr="00BD757F">
              <w:rPr>
                <w:b/>
              </w:rPr>
              <w:t>Do you identify as Aboriginal and/or Torres Strait Islander?</w:t>
            </w:r>
          </w:p>
        </w:tc>
        <w:tc>
          <w:tcPr>
            <w:tcW w:w="7002" w:type="dxa"/>
            <w:gridSpan w:val="3"/>
            <w:vAlign w:val="center"/>
          </w:tcPr>
          <w:p w14:paraId="5976B38B" w14:textId="77777777" w:rsidR="00827BFD" w:rsidRDefault="00000000" w:rsidP="00244571">
            <w:pPr>
              <w:spacing w:line="300" w:lineRule="auto"/>
            </w:pPr>
            <w:sdt>
              <w:sdtPr>
                <w:id w:val="-197775063"/>
                <w14:checkbox>
                  <w14:checked w14:val="0"/>
                  <w14:checkedState w14:val="2612" w14:font="MS Gothic"/>
                  <w14:uncheckedState w14:val="2610" w14:font="MS Gothic"/>
                </w14:checkbox>
              </w:sdtPr>
              <w:sdtContent>
                <w:r w:rsidR="00827BFD">
                  <w:rPr>
                    <w:rFonts w:ascii="MS Gothic" w:eastAsia="MS Gothic" w:hAnsi="MS Gothic" w:hint="eastAsia"/>
                  </w:rPr>
                  <w:t>☐</w:t>
                </w:r>
              </w:sdtContent>
            </w:sdt>
            <w:r w:rsidR="00827BFD">
              <w:t xml:space="preserve"> Yes </w:t>
            </w:r>
          </w:p>
          <w:p w14:paraId="39D2C692" w14:textId="77777777" w:rsidR="00827BFD" w:rsidRDefault="00000000" w:rsidP="00244571">
            <w:pPr>
              <w:spacing w:line="300" w:lineRule="auto"/>
            </w:pPr>
            <w:sdt>
              <w:sdtPr>
                <w:id w:val="-1175265605"/>
                <w14:checkbox>
                  <w14:checked w14:val="0"/>
                  <w14:checkedState w14:val="2612" w14:font="MS Gothic"/>
                  <w14:uncheckedState w14:val="2610" w14:font="MS Gothic"/>
                </w14:checkbox>
              </w:sdtPr>
              <w:sdtContent>
                <w:r w:rsidR="00827BFD">
                  <w:rPr>
                    <w:rFonts w:ascii="MS Gothic" w:eastAsia="MS Gothic" w:hAnsi="MS Gothic" w:hint="eastAsia"/>
                  </w:rPr>
                  <w:t>☐</w:t>
                </w:r>
              </w:sdtContent>
            </w:sdt>
            <w:r w:rsidR="00827BFD">
              <w:t xml:space="preserve"> No </w:t>
            </w:r>
          </w:p>
          <w:p w14:paraId="6618982B" w14:textId="77777777" w:rsidR="00827BFD" w:rsidRPr="00EC397F" w:rsidRDefault="00000000" w:rsidP="00244571">
            <w:pPr>
              <w:spacing w:line="300" w:lineRule="auto"/>
              <w:rPr>
                <w:i/>
                <w:color w:val="004D6D" w:themeColor="accent1" w:themeShade="BF"/>
              </w:rPr>
            </w:pPr>
            <w:sdt>
              <w:sdtPr>
                <w:id w:val="1997136442"/>
                <w14:checkbox>
                  <w14:checked w14:val="0"/>
                  <w14:checkedState w14:val="2612" w14:font="MS Gothic"/>
                  <w14:uncheckedState w14:val="2610" w14:font="MS Gothic"/>
                </w14:checkbox>
              </w:sdtPr>
              <w:sdtContent>
                <w:r w:rsidR="00827BFD">
                  <w:rPr>
                    <w:rFonts w:ascii="MS Gothic" w:eastAsia="MS Gothic" w:hAnsi="MS Gothic" w:hint="eastAsia"/>
                  </w:rPr>
                  <w:t>☐</w:t>
                </w:r>
              </w:sdtContent>
            </w:sdt>
            <w:r w:rsidR="00827BFD">
              <w:t xml:space="preserve"> Prefer not to say</w:t>
            </w:r>
          </w:p>
        </w:tc>
      </w:tr>
      <w:tr w:rsidR="00827BFD" w14:paraId="44ED1A1A" w14:textId="77777777" w:rsidTr="00244571">
        <w:tc>
          <w:tcPr>
            <w:tcW w:w="2202" w:type="dxa"/>
            <w:gridSpan w:val="2"/>
            <w:vAlign w:val="center"/>
          </w:tcPr>
          <w:p w14:paraId="096804EB" w14:textId="77777777" w:rsidR="00827BFD" w:rsidRPr="00E15ADB" w:rsidRDefault="00827BFD" w:rsidP="00244571">
            <w:pPr>
              <w:spacing w:line="300" w:lineRule="auto"/>
              <w:rPr>
                <w:b/>
              </w:rPr>
            </w:pPr>
            <w:r w:rsidRPr="00E15ADB">
              <w:rPr>
                <w:b/>
              </w:rPr>
              <w:t>Time allocated to the project</w:t>
            </w:r>
          </w:p>
        </w:tc>
        <w:tc>
          <w:tcPr>
            <w:tcW w:w="7002" w:type="dxa"/>
            <w:gridSpan w:val="3"/>
            <w:vAlign w:val="center"/>
          </w:tcPr>
          <w:p w14:paraId="769172C6" w14:textId="77777777" w:rsidR="00827BFD" w:rsidRPr="00C92C2E" w:rsidRDefault="00827BFD" w:rsidP="00244571">
            <w:pPr>
              <w:spacing w:line="300" w:lineRule="auto"/>
            </w:pPr>
            <w:r>
              <w:rPr>
                <w:rFonts w:cs="Arial"/>
                <w:color w:val="004D6D" w:themeColor="accent1" w:themeShade="BF"/>
              </w:rPr>
              <w:t>P</w:t>
            </w:r>
            <w:r w:rsidRPr="00B81BEF">
              <w:rPr>
                <w:rFonts w:cs="Arial"/>
                <w:color w:val="004D6D" w:themeColor="accent1" w:themeShade="BF"/>
              </w:rPr>
              <w:t xml:space="preserve">lease specify weekly backfilled hours if not in a project role. </w:t>
            </w:r>
            <w:r w:rsidRPr="001440DE">
              <w:rPr>
                <w:rFonts w:cs="Arial"/>
                <w:b/>
                <w:color w:val="004D6D" w:themeColor="accent1" w:themeShade="BF"/>
              </w:rPr>
              <w:t>Each participant will need to have dedicated time to complete the project.</w:t>
            </w:r>
          </w:p>
        </w:tc>
      </w:tr>
      <w:tr w:rsidR="00F00313" w14:paraId="1EF3CE09" w14:textId="77777777" w:rsidTr="00244571">
        <w:tc>
          <w:tcPr>
            <w:tcW w:w="2202" w:type="dxa"/>
            <w:gridSpan w:val="2"/>
            <w:vAlign w:val="center"/>
          </w:tcPr>
          <w:p w14:paraId="29663792" w14:textId="781465E7" w:rsidR="00F00313" w:rsidRPr="00E15ADB" w:rsidRDefault="00F00313" w:rsidP="00F00313">
            <w:pPr>
              <w:spacing w:line="300" w:lineRule="auto"/>
              <w:rPr>
                <w:b/>
              </w:rPr>
            </w:pPr>
            <w:r w:rsidRPr="00D91850">
              <w:rPr>
                <w:b/>
              </w:rPr>
              <w:t>Accelerating Implementation Methodology</w:t>
            </w:r>
            <w:r>
              <w:rPr>
                <w:b/>
              </w:rPr>
              <w:t xml:space="preserve"> (AIM)</w:t>
            </w:r>
          </w:p>
        </w:tc>
        <w:tc>
          <w:tcPr>
            <w:tcW w:w="7002" w:type="dxa"/>
            <w:gridSpan w:val="3"/>
            <w:vAlign w:val="center"/>
          </w:tcPr>
          <w:p w14:paraId="047FE248" w14:textId="324F3C56" w:rsidR="00F00313" w:rsidRDefault="00F00313" w:rsidP="00F00313">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61C4D612" w14:textId="77777777" w:rsidR="00F00313" w:rsidRDefault="00000000" w:rsidP="00F00313">
            <w:pPr>
              <w:spacing w:line="300" w:lineRule="auto"/>
            </w:pPr>
            <w:sdt>
              <w:sdtPr>
                <w:id w:val="1915812914"/>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Yes </w:t>
            </w:r>
          </w:p>
          <w:p w14:paraId="516EB3C8" w14:textId="672BC55B" w:rsidR="00F00313" w:rsidRPr="0040333A" w:rsidRDefault="00000000" w:rsidP="00F00313">
            <w:pPr>
              <w:spacing w:line="300" w:lineRule="auto"/>
            </w:pPr>
            <w:sdt>
              <w:sdtPr>
                <w:id w:val="1739671387"/>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No </w:t>
            </w:r>
          </w:p>
        </w:tc>
      </w:tr>
      <w:tr w:rsidR="00F00313" w14:paraId="11603AF4" w14:textId="77777777" w:rsidTr="00244571">
        <w:tc>
          <w:tcPr>
            <w:tcW w:w="2202" w:type="dxa"/>
            <w:gridSpan w:val="2"/>
            <w:vAlign w:val="center"/>
          </w:tcPr>
          <w:p w14:paraId="2A090337" w14:textId="77777777" w:rsidR="00F00313" w:rsidRPr="00E15ADB" w:rsidRDefault="00F00313" w:rsidP="00F00313">
            <w:pPr>
              <w:spacing w:line="300" w:lineRule="auto"/>
              <w:rPr>
                <w:b/>
              </w:rPr>
            </w:pPr>
            <w:r w:rsidRPr="00E15ADB">
              <w:rPr>
                <w:b/>
              </w:rPr>
              <w:t>Attendance</w:t>
            </w:r>
          </w:p>
          <w:p w14:paraId="36CD1AAA" w14:textId="77777777" w:rsidR="00F00313" w:rsidRPr="00E15ADB" w:rsidRDefault="00F00313" w:rsidP="00F00313">
            <w:pPr>
              <w:spacing w:line="300" w:lineRule="auto"/>
              <w:rPr>
                <w:b/>
                <w:i/>
              </w:rPr>
            </w:pPr>
            <w:r w:rsidRPr="00127F77">
              <w:rPr>
                <w:b/>
                <w:i/>
                <w:sz w:val="18"/>
                <w:szCs w:val="16"/>
              </w:rPr>
              <w:t>(Please check the relevant boxes)</w:t>
            </w:r>
          </w:p>
        </w:tc>
        <w:tc>
          <w:tcPr>
            <w:tcW w:w="7002" w:type="dxa"/>
            <w:gridSpan w:val="3"/>
            <w:vAlign w:val="center"/>
          </w:tcPr>
          <w:p w14:paraId="7584C2BF" w14:textId="4AF0BC07" w:rsidR="00F00313" w:rsidRDefault="00000000" w:rsidP="00F00313">
            <w:pPr>
              <w:tabs>
                <w:tab w:val="left" w:pos="2100"/>
              </w:tabs>
              <w:spacing w:line="300" w:lineRule="auto"/>
            </w:pPr>
            <w:sdt>
              <w:sdtPr>
                <w:id w:val="19593247"/>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confirm that I </w:t>
            </w:r>
            <w:proofErr w:type="gramStart"/>
            <w:r w:rsidR="00F00313">
              <w:t>am able to</w:t>
            </w:r>
            <w:proofErr w:type="gramEnd"/>
            <w:r w:rsidR="00F00313">
              <w:t xml:space="preserve"> attend on all school workshop </w:t>
            </w:r>
            <w:r w:rsidR="00721F65">
              <w:t>dates.</w:t>
            </w:r>
          </w:p>
          <w:p w14:paraId="0130152C" w14:textId="77777777" w:rsidR="00F00313" w:rsidRDefault="00000000" w:rsidP="00F00313">
            <w:pPr>
              <w:tabs>
                <w:tab w:val="left" w:pos="1230"/>
              </w:tabs>
              <w:spacing w:line="300" w:lineRule="auto"/>
            </w:pPr>
            <w:sdt>
              <w:sdtPr>
                <w:id w:val="738144681"/>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cannot attend all workshop dates (Please provide details below)</w:t>
            </w:r>
          </w:p>
          <w:p w14:paraId="2CA8EF29" w14:textId="42772C71" w:rsidR="00F00313" w:rsidRDefault="00000000" w:rsidP="00F00313">
            <w:pPr>
              <w:tabs>
                <w:tab w:val="left" w:pos="1230"/>
              </w:tabs>
              <w:spacing w:line="300" w:lineRule="auto"/>
              <w:ind w:left="284" w:hanging="284"/>
            </w:pPr>
            <w:sdt>
              <w:sdtPr>
                <w:id w:val="1059285462"/>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w:t>
            </w:r>
            <w:r w:rsidR="00F00313" w:rsidRPr="00910281">
              <w:t xml:space="preserve">I confirm that I will not take more than 2 consecutive weeks of leave and not more than 3 weeks total for the duration of the </w:t>
            </w:r>
            <w:r w:rsidR="00721F65" w:rsidRPr="00910281">
              <w:t>program.</w:t>
            </w:r>
          </w:p>
          <w:p w14:paraId="67EBB7E2" w14:textId="57ED9407" w:rsidR="00F00313" w:rsidRDefault="00000000" w:rsidP="00F00313">
            <w:pPr>
              <w:tabs>
                <w:tab w:val="left" w:pos="1230"/>
              </w:tabs>
              <w:spacing w:line="300" w:lineRule="auto"/>
              <w:ind w:left="284" w:hanging="284"/>
            </w:pPr>
            <w:sdt>
              <w:sdtPr>
                <w:id w:val="1113174667"/>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will require backfill of [XX] days per week for the </w:t>
            </w:r>
            <w:r w:rsidR="001279A4">
              <w:t>duration of</w:t>
            </w:r>
            <w:r w:rsidR="00F00313">
              <w:t xml:space="preserve"> the </w:t>
            </w:r>
            <w:r w:rsidR="00721F65">
              <w:t>program.</w:t>
            </w:r>
          </w:p>
          <w:p w14:paraId="58FA4316" w14:textId="14276471" w:rsidR="00F00313" w:rsidRDefault="00000000" w:rsidP="00F00313">
            <w:pPr>
              <w:tabs>
                <w:tab w:val="left" w:pos="1230"/>
              </w:tabs>
              <w:spacing w:line="300" w:lineRule="auto"/>
              <w:ind w:left="284" w:hanging="284"/>
            </w:pPr>
            <w:sdt>
              <w:sdtPr>
                <w:id w:val="-1075129700"/>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agree to complete an Aboriginal Health Impact Statement for this </w:t>
            </w:r>
            <w:r w:rsidR="00721F65">
              <w:t>project.</w:t>
            </w:r>
          </w:p>
          <w:p w14:paraId="13EC8D65" w14:textId="7308D7B2" w:rsidR="00F00313" w:rsidRDefault="00000000" w:rsidP="00F00313">
            <w:pPr>
              <w:tabs>
                <w:tab w:val="left" w:pos="1230"/>
              </w:tabs>
              <w:spacing w:line="300" w:lineRule="auto"/>
              <w:ind w:left="284" w:hanging="284"/>
            </w:pPr>
            <w:sdt>
              <w:sdtPr>
                <w:id w:val="-1786264453"/>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am considering applying for </w:t>
            </w:r>
            <w:r w:rsidR="00721F65">
              <w:t>ethics</w:t>
            </w:r>
            <w:r w:rsidR="00F00313">
              <w:t xml:space="preserve"> approval for this </w:t>
            </w:r>
            <w:r w:rsidR="00F421B1">
              <w:t>project.</w:t>
            </w:r>
            <w:r w:rsidR="00F00313">
              <w:t xml:space="preserve"> </w:t>
            </w:r>
          </w:p>
          <w:p w14:paraId="74F90C78" w14:textId="321E5F26" w:rsidR="00F00313" w:rsidRDefault="00000000" w:rsidP="00F00313">
            <w:pPr>
              <w:tabs>
                <w:tab w:val="left" w:pos="1230"/>
              </w:tabs>
              <w:spacing w:line="300" w:lineRule="auto"/>
              <w:ind w:left="284" w:hanging="284"/>
            </w:pPr>
            <w:sdt>
              <w:sdtPr>
                <w:id w:val="268979689"/>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am aware that completion of the Graduate Certificate Redesign program will require some study/activities outside of standard work hours (nominally [X] hours per week)</w:t>
            </w:r>
            <w:r w:rsidR="006C4C54">
              <w:t>.</w:t>
            </w:r>
          </w:p>
        </w:tc>
      </w:tr>
      <w:tr w:rsidR="00F00313" w14:paraId="1853C67D" w14:textId="77777777" w:rsidTr="00244571">
        <w:tc>
          <w:tcPr>
            <w:tcW w:w="2202" w:type="dxa"/>
            <w:gridSpan w:val="2"/>
            <w:vAlign w:val="center"/>
          </w:tcPr>
          <w:p w14:paraId="34BF1F5E" w14:textId="60F27948" w:rsidR="00F00313" w:rsidRPr="00643CD6" w:rsidRDefault="00F00313" w:rsidP="00F00313">
            <w:pPr>
              <w:spacing w:line="300" w:lineRule="auto"/>
              <w:rPr>
                <w:b/>
              </w:rPr>
            </w:pPr>
            <w:r w:rsidRPr="00643CD6">
              <w:rPr>
                <w:b/>
              </w:rPr>
              <w:lastRenderedPageBreak/>
              <w:t>Reason(s) for inability to attend all workshops</w:t>
            </w:r>
          </w:p>
        </w:tc>
        <w:tc>
          <w:tcPr>
            <w:tcW w:w="7002" w:type="dxa"/>
            <w:gridSpan w:val="3"/>
            <w:vAlign w:val="center"/>
          </w:tcPr>
          <w:p w14:paraId="23233277" w14:textId="77777777" w:rsidR="00F00313" w:rsidRDefault="00F00313" w:rsidP="00F00313">
            <w:pPr>
              <w:spacing w:line="300" w:lineRule="auto"/>
            </w:pPr>
          </w:p>
        </w:tc>
      </w:tr>
      <w:tr w:rsidR="00F00313" w14:paraId="7A169310" w14:textId="77777777" w:rsidTr="00244571">
        <w:tc>
          <w:tcPr>
            <w:tcW w:w="2202" w:type="dxa"/>
            <w:gridSpan w:val="2"/>
            <w:vAlign w:val="center"/>
          </w:tcPr>
          <w:p w14:paraId="40F1963D" w14:textId="7B361696" w:rsidR="00F00313" w:rsidRPr="00643CD6" w:rsidRDefault="00F00313" w:rsidP="00F00313">
            <w:pPr>
              <w:spacing w:line="300" w:lineRule="auto"/>
              <w:rPr>
                <w:b/>
              </w:rPr>
            </w:pPr>
            <w:r w:rsidRPr="00643CD6">
              <w:rPr>
                <w:b/>
              </w:rPr>
              <w:t>Confirmation</w:t>
            </w:r>
          </w:p>
        </w:tc>
        <w:tc>
          <w:tcPr>
            <w:tcW w:w="7002" w:type="dxa"/>
            <w:gridSpan w:val="3"/>
            <w:vAlign w:val="center"/>
          </w:tcPr>
          <w:p w14:paraId="0F1D8226" w14:textId="72F7676F" w:rsidR="00F00313" w:rsidRPr="00134D0D" w:rsidRDefault="00F00313" w:rsidP="00F00313">
            <w:pPr>
              <w:spacing w:line="300" w:lineRule="auto"/>
              <w:rPr>
                <w:rFonts w:asciiTheme="minorHAnsi" w:hAnsiTheme="minorHAnsi" w:cstheme="minorHAnsi"/>
                <w:szCs w:val="22"/>
              </w:rPr>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00313" w14:paraId="215B61CD" w14:textId="77777777" w:rsidTr="00244571">
        <w:tc>
          <w:tcPr>
            <w:tcW w:w="2202" w:type="dxa"/>
            <w:gridSpan w:val="2"/>
            <w:vAlign w:val="center"/>
          </w:tcPr>
          <w:p w14:paraId="057A690D" w14:textId="03D0B649" w:rsidR="00F00313" w:rsidRPr="00643CD6" w:rsidRDefault="00F00313" w:rsidP="00F00313">
            <w:pPr>
              <w:spacing w:line="300" w:lineRule="auto"/>
              <w:rPr>
                <w:b/>
              </w:rPr>
            </w:pPr>
            <w:r w:rsidRPr="00643CD6">
              <w:rPr>
                <w:b/>
              </w:rPr>
              <w:t>Privacy statement</w:t>
            </w:r>
          </w:p>
        </w:tc>
        <w:tc>
          <w:tcPr>
            <w:tcW w:w="7002" w:type="dxa"/>
            <w:gridSpan w:val="3"/>
            <w:vAlign w:val="center"/>
          </w:tcPr>
          <w:p w14:paraId="03B95875" w14:textId="77777777" w:rsidR="00F00313" w:rsidRPr="00926ABD" w:rsidRDefault="00F00313" w:rsidP="00F00313">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41CD670" w14:textId="7D17130D" w:rsidR="00F00313" w:rsidRDefault="00F00313" w:rsidP="00F00313">
            <w:pPr>
              <w:shd w:val="clear" w:color="auto" w:fill="FFFFFF"/>
              <w:adjustRightInd/>
              <w:snapToGrid/>
              <w:spacing w:after="150"/>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25"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26"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00313" w14:paraId="3720A194" w14:textId="77777777" w:rsidTr="00244571">
        <w:tc>
          <w:tcPr>
            <w:tcW w:w="2202" w:type="dxa"/>
            <w:gridSpan w:val="2"/>
            <w:vAlign w:val="center"/>
          </w:tcPr>
          <w:p w14:paraId="65612878" w14:textId="566469C2" w:rsidR="00F00313" w:rsidRPr="00643CD6" w:rsidRDefault="00F00313" w:rsidP="00F00313">
            <w:pPr>
              <w:spacing w:line="300" w:lineRule="auto"/>
              <w:rPr>
                <w:b/>
              </w:rPr>
            </w:pPr>
            <w:r w:rsidRPr="00643CD6">
              <w:rPr>
                <w:b/>
              </w:rPr>
              <w:t>Signature</w:t>
            </w:r>
          </w:p>
        </w:tc>
        <w:tc>
          <w:tcPr>
            <w:tcW w:w="7002" w:type="dxa"/>
            <w:gridSpan w:val="3"/>
            <w:vAlign w:val="center"/>
          </w:tcPr>
          <w:p w14:paraId="5B5A6D51" w14:textId="77777777" w:rsidR="00F00313" w:rsidRDefault="00F00313" w:rsidP="00F00313">
            <w:pPr>
              <w:spacing w:line="300" w:lineRule="auto"/>
            </w:pPr>
          </w:p>
        </w:tc>
      </w:tr>
      <w:tr w:rsidR="00F00313" w14:paraId="4592884D" w14:textId="77777777" w:rsidTr="00244571">
        <w:tc>
          <w:tcPr>
            <w:tcW w:w="2202" w:type="dxa"/>
            <w:gridSpan w:val="2"/>
            <w:vAlign w:val="center"/>
          </w:tcPr>
          <w:p w14:paraId="33C250B9" w14:textId="77777777" w:rsidR="00F00313" w:rsidRPr="00E15ADB" w:rsidRDefault="00F00313" w:rsidP="00F00313">
            <w:pPr>
              <w:spacing w:line="300" w:lineRule="auto"/>
              <w:rPr>
                <w:b/>
              </w:rPr>
            </w:pPr>
            <w:r w:rsidRPr="00E15ADB">
              <w:rPr>
                <w:b/>
              </w:rPr>
              <w:t>Date</w:t>
            </w:r>
          </w:p>
        </w:tc>
        <w:tc>
          <w:tcPr>
            <w:tcW w:w="7002" w:type="dxa"/>
            <w:gridSpan w:val="3"/>
            <w:vAlign w:val="center"/>
          </w:tcPr>
          <w:p w14:paraId="409F97E2" w14:textId="77777777" w:rsidR="00F00313" w:rsidRDefault="00F00313" w:rsidP="00F00313">
            <w:pPr>
              <w:spacing w:line="300" w:lineRule="auto"/>
            </w:pPr>
          </w:p>
        </w:tc>
      </w:tr>
      <w:tr w:rsidR="00F00313" w14:paraId="58261C9F" w14:textId="77777777" w:rsidTr="75E52548">
        <w:trPr>
          <w:trHeight w:val="514"/>
        </w:trPr>
        <w:tc>
          <w:tcPr>
            <w:tcW w:w="9204" w:type="dxa"/>
            <w:gridSpan w:val="5"/>
            <w:shd w:val="clear" w:color="auto" w:fill="DDDDDE" w:themeFill="accent6" w:themeFillTint="33"/>
            <w:vAlign w:val="center"/>
          </w:tcPr>
          <w:p w14:paraId="2183CB97" w14:textId="77777777" w:rsidR="00F00313" w:rsidRDefault="00F00313" w:rsidP="00F00313">
            <w:pPr>
              <w:pStyle w:val="Heading4"/>
              <w:spacing w:before="0" w:line="276" w:lineRule="auto"/>
            </w:pPr>
            <w:r w:rsidRPr="00BE736D">
              <w:rPr>
                <w:b/>
              </w:rPr>
              <w:t>Direct line manager</w:t>
            </w:r>
          </w:p>
        </w:tc>
      </w:tr>
      <w:tr w:rsidR="00F00313" w14:paraId="520BDD67" w14:textId="77777777" w:rsidTr="00244571">
        <w:tc>
          <w:tcPr>
            <w:tcW w:w="2202" w:type="dxa"/>
            <w:gridSpan w:val="2"/>
            <w:vAlign w:val="center"/>
          </w:tcPr>
          <w:p w14:paraId="4924E584" w14:textId="77777777" w:rsidR="00F00313" w:rsidRDefault="00F00313" w:rsidP="00F00313">
            <w:pPr>
              <w:spacing w:line="300" w:lineRule="auto"/>
              <w:rPr>
                <w:b/>
              </w:rPr>
            </w:pPr>
            <w:r>
              <w:rPr>
                <w:b/>
              </w:rPr>
              <w:t>Name</w:t>
            </w:r>
          </w:p>
        </w:tc>
        <w:tc>
          <w:tcPr>
            <w:tcW w:w="7002" w:type="dxa"/>
            <w:gridSpan w:val="3"/>
            <w:vAlign w:val="center"/>
          </w:tcPr>
          <w:p w14:paraId="2785C60E" w14:textId="77777777" w:rsidR="00F00313" w:rsidRPr="0074227C" w:rsidRDefault="00F00313" w:rsidP="00F00313">
            <w:pPr>
              <w:spacing w:line="300" w:lineRule="auto"/>
              <w:rPr>
                <w:rFonts w:cs="Arial"/>
                <w:i/>
                <w:color w:val="004D6D" w:themeColor="accent1" w:themeShade="BF"/>
              </w:rPr>
            </w:pPr>
          </w:p>
        </w:tc>
      </w:tr>
      <w:tr w:rsidR="00F00313" w14:paraId="1C760EB4" w14:textId="77777777" w:rsidTr="00244571">
        <w:tc>
          <w:tcPr>
            <w:tcW w:w="2202" w:type="dxa"/>
            <w:gridSpan w:val="2"/>
            <w:vAlign w:val="center"/>
          </w:tcPr>
          <w:p w14:paraId="2C399BD9" w14:textId="77777777" w:rsidR="00F00313" w:rsidRDefault="00F00313" w:rsidP="00F00313">
            <w:pPr>
              <w:spacing w:line="300" w:lineRule="auto"/>
              <w:rPr>
                <w:b/>
              </w:rPr>
            </w:pPr>
            <w:r>
              <w:rPr>
                <w:b/>
              </w:rPr>
              <w:t>Role</w:t>
            </w:r>
          </w:p>
        </w:tc>
        <w:tc>
          <w:tcPr>
            <w:tcW w:w="7002" w:type="dxa"/>
            <w:gridSpan w:val="3"/>
            <w:vAlign w:val="center"/>
          </w:tcPr>
          <w:p w14:paraId="391CAF18" w14:textId="77777777" w:rsidR="00F00313" w:rsidRPr="0074227C" w:rsidRDefault="00F00313" w:rsidP="00F00313">
            <w:pPr>
              <w:spacing w:line="300" w:lineRule="auto"/>
              <w:rPr>
                <w:rFonts w:cs="Arial"/>
                <w:i/>
                <w:color w:val="004D6D" w:themeColor="accent1" w:themeShade="BF"/>
              </w:rPr>
            </w:pPr>
          </w:p>
        </w:tc>
      </w:tr>
      <w:tr w:rsidR="00F00313" w14:paraId="114EE26D" w14:textId="77777777" w:rsidTr="00244571">
        <w:trPr>
          <w:trHeight w:val="3332"/>
        </w:trPr>
        <w:tc>
          <w:tcPr>
            <w:tcW w:w="2202" w:type="dxa"/>
            <w:gridSpan w:val="2"/>
            <w:vAlign w:val="center"/>
          </w:tcPr>
          <w:p w14:paraId="781EC0D7" w14:textId="77777777" w:rsidR="00F00313" w:rsidRDefault="00F00313" w:rsidP="00F00313">
            <w:pPr>
              <w:spacing w:line="300" w:lineRule="auto"/>
              <w:rPr>
                <w:b/>
              </w:rPr>
            </w:pPr>
            <w:r>
              <w:rPr>
                <w:b/>
              </w:rPr>
              <w:t>Approval</w:t>
            </w:r>
          </w:p>
          <w:p w14:paraId="4ED8F3D0" w14:textId="1227B15B" w:rsidR="00F00313" w:rsidRPr="007F7BCE" w:rsidRDefault="00F00313" w:rsidP="00F00313">
            <w:pPr>
              <w:spacing w:line="300" w:lineRule="auto"/>
              <w:rPr>
                <w:b/>
                <w:i/>
              </w:rPr>
            </w:pPr>
            <w:r w:rsidRPr="007F7BCE">
              <w:rPr>
                <w:b/>
                <w:i/>
                <w:sz w:val="18"/>
              </w:rPr>
              <w:t>(</w:t>
            </w:r>
            <w:r w:rsidR="00E83B71" w:rsidRPr="007F7BCE">
              <w:rPr>
                <w:b/>
                <w:i/>
                <w:sz w:val="18"/>
              </w:rPr>
              <w:t>Please</w:t>
            </w:r>
            <w:r w:rsidRPr="007F7BCE">
              <w:rPr>
                <w:b/>
                <w:i/>
                <w:sz w:val="18"/>
              </w:rPr>
              <w:t xml:space="preserve"> check the box</w:t>
            </w:r>
            <w:r>
              <w:rPr>
                <w:b/>
                <w:i/>
                <w:sz w:val="18"/>
              </w:rPr>
              <w:t>es and sign</w:t>
            </w:r>
            <w:r w:rsidRPr="007F7BCE">
              <w:rPr>
                <w:b/>
                <w:i/>
                <w:sz w:val="18"/>
              </w:rPr>
              <w:t>)</w:t>
            </w:r>
          </w:p>
        </w:tc>
        <w:tc>
          <w:tcPr>
            <w:tcW w:w="7002" w:type="dxa"/>
            <w:gridSpan w:val="3"/>
            <w:vAlign w:val="center"/>
          </w:tcPr>
          <w:p w14:paraId="740E4834" w14:textId="1B094261" w:rsidR="00F00313" w:rsidRDefault="00000000" w:rsidP="00F00313">
            <w:pPr>
              <w:tabs>
                <w:tab w:val="left" w:pos="1230"/>
              </w:tabs>
              <w:spacing w:line="300" w:lineRule="auto"/>
              <w:ind w:left="284" w:hanging="284"/>
            </w:pPr>
            <w:sdt>
              <w:sdtPr>
                <w:id w:val="-736862199"/>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approve this candidate’s participation in the Grad Cert Redesign </w:t>
            </w:r>
            <w:r w:rsidR="00721F65">
              <w:t>program.</w:t>
            </w:r>
          </w:p>
          <w:p w14:paraId="62F4E455" w14:textId="57D8FBCB" w:rsidR="00F00313" w:rsidRDefault="00000000" w:rsidP="00F00313">
            <w:pPr>
              <w:tabs>
                <w:tab w:val="left" w:pos="1230"/>
              </w:tabs>
              <w:spacing w:line="300" w:lineRule="auto"/>
              <w:ind w:left="284" w:hanging="284"/>
            </w:pPr>
            <w:sdt>
              <w:sdtPr>
                <w:id w:val="1914353366"/>
                <w14:checkbox>
                  <w14:checked w14:val="0"/>
                  <w14:checkedState w14:val="2612" w14:font="MS Gothic"/>
                  <w14:uncheckedState w14:val="2610" w14:font="MS Gothic"/>
                </w14:checkbox>
              </w:sdtPr>
              <w:sdtContent>
                <w:r w:rsidR="00F00313" w:rsidRPr="00600086">
                  <w:rPr>
                    <w:rFonts w:ascii="Segoe UI Symbol" w:hAnsi="Segoe UI Symbol" w:cs="Segoe UI Symbol"/>
                  </w:rPr>
                  <w:t>☐</w:t>
                </w:r>
              </w:sdtContent>
            </w:sdt>
            <w:r w:rsidR="00F00313">
              <w:t xml:space="preserve"> I confirm that [insert name] has a history of performance that demonstrates the capacity and capability to complete the Grad Cert Redesign </w:t>
            </w:r>
            <w:r w:rsidR="00721F65">
              <w:t>program.</w:t>
            </w:r>
          </w:p>
          <w:p w14:paraId="67E86B04" w14:textId="77777777" w:rsidR="00F00313" w:rsidRDefault="00F00313" w:rsidP="00F00313">
            <w:pPr>
              <w:tabs>
                <w:tab w:val="left" w:pos="1230"/>
              </w:tabs>
              <w:ind w:left="284" w:hanging="284"/>
            </w:pPr>
          </w:p>
          <w:p w14:paraId="5A5E65FF" w14:textId="4AC68B4D" w:rsidR="00F00313" w:rsidRDefault="00F00313" w:rsidP="00F00313">
            <w:pPr>
              <w:tabs>
                <w:tab w:val="left" w:pos="1230"/>
              </w:tabs>
              <w:ind w:left="95"/>
            </w:pPr>
            <w:r>
              <w:t>I agree to release [insert names] [</w:t>
            </w:r>
            <w:sdt>
              <w:sdtPr>
                <w:id w:val="2075469575"/>
                <w:placeholder>
                  <w:docPart w:val="8BAEBEFDE25F4D928227AA1DA01504F9"/>
                </w:placeholder>
                <w:dropDownList>
                  <w:listItem w:value="Choose an item."/>
                </w:dropDownList>
              </w:sdtPr>
              <w:sdtContent>
                <w:r>
                  <w:t>XX</w:t>
                </w:r>
              </w:sdtContent>
            </w:sdt>
            <w:r>
              <w:t>] days a week for the duration of the program:</w:t>
            </w:r>
          </w:p>
          <w:p w14:paraId="727BD6E7" w14:textId="77777777" w:rsidR="00F00313" w:rsidRDefault="00246EBA" w:rsidP="00F00313">
            <w:pPr>
              <w:tabs>
                <w:tab w:val="left" w:pos="1230"/>
              </w:tabs>
              <w:ind w:left="284" w:hanging="189"/>
            </w:pPr>
            <w:r>
              <w:pict w14:anchorId="1D476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81.5pt;height:40.5pt">
                  <v:imagedata r:id="rId27" o:title=""/>
                  <o:lock v:ext="edit" ungrouping="t" rotation="t" cropping="t" verticies="t" text="t" grouping="t"/>
                  <o:signatureline v:ext="edit" id="{B927A5C3-36DD-480D-8980-25EA8D3232A3}" provid="{00000000-0000-0000-0000-000000000000}" o:suggestedsigner2="Manager" issignatureline="t"/>
                </v:shape>
              </w:pict>
            </w:r>
          </w:p>
          <w:p w14:paraId="13F05202" w14:textId="77777777" w:rsidR="00F00313" w:rsidRDefault="00F00313" w:rsidP="00F00313">
            <w:pPr>
              <w:tabs>
                <w:tab w:val="left" w:pos="1230"/>
              </w:tabs>
              <w:ind w:left="284" w:hanging="189"/>
            </w:pPr>
          </w:p>
          <w:p w14:paraId="0586D465" w14:textId="77777777" w:rsidR="00F00313" w:rsidRDefault="00F00313" w:rsidP="00F00313">
            <w:pPr>
              <w:tabs>
                <w:tab w:val="left" w:pos="1230"/>
              </w:tabs>
              <w:ind w:left="95"/>
            </w:pPr>
            <w:r>
              <w:lastRenderedPageBreak/>
              <w:t>I agree to fund travel and accommodation cost (if required) for [insert names] to attend the Redesign school and workshops activities:</w:t>
            </w:r>
          </w:p>
          <w:p w14:paraId="208EECFA" w14:textId="77777777" w:rsidR="00F00313" w:rsidRDefault="00246EBA" w:rsidP="00F00313">
            <w:pPr>
              <w:tabs>
                <w:tab w:val="left" w:pos="1230"/>
              </w:tabs>
              <w:ind w:left="95"/>
            </w:pPr>
            <w:r>
              <w:pict w14:anchorId="573FF8A7">
                <v:shape id="_x0000_i1026" type="#_x0000_t75" alt="Microsoft Office Signature Line..." style="width:81.5pt;height:40.5pt">
                  <v:imagedata r:id="rId27" o:title=""/>
                  <o:lock v:ext="edit" ungrouping="t" rotation="t" cropping="t" verticies="t" text="t" grouping="t"/>
                  <o:signatureline v:ext="edit" id="{0D8C4F06-3874-4201-BACA-87A5B9EE3264}" provid="{00000000-0000-0000-0000-000000000000}" o:suggestedsigner2="Manager" issignatureline="t"/>
                </v:shape>
              </w:pict>
            </w:r>
          </w:p>
          <w:p w14:paraId="2625F4D6" w14:textId="77777777" w:rsidR="00F00313" w:rsidRDefault="00F00313" w:rsidP="00F00313">
            <w:pPr>
              <w:tabs>
                <w:tab w:val="left" w:pos="1230"/>
              </w:tabs>
              <w:ind w:left="95"/>
            </w:pPr>
          </w:p>
          <w:p w14:paraId="192E6A32" w14:textId="77777777" w:rsidR="00F00313" w:rsidRDefault="00F00313" w:rsidP="00F00313">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24ACB956" w14:textId="77777777" w:rsidR="00F00313" w:rsidRPr="00770A2C" w:rsidRDefault="00246EBA" w:rsidP="00F00313">
            <w:pPr>
              <w:tabs>
                <w:tab w:val="left" w:pos="1230"/>
              </w:tabs>
              <w:ind w:left="95"/>
            </w:pPr>
            <w:r>
              <w:pict w14:anchorId="4C32F642">
                <v:shape id="_x0000_i1027" type="#_x0000_t75" alt="Microsoft Office Signature Line..." style="width:81.5pt;height:40.5pt">
                  <v:imagedata r:id="rId28" o:title=""/>
                  <o:lock v:ext="edit" ungrouping="t" rotation="t" cropping="t" verticies="t" text="t" grouping="t"/>
                  <o:signatureline v:ext="edit" id="{B721AE2B-768D-415A-A412-FD735A4CCA57}" provid="{00000000-0000-0000-0000-000000000000}" o:suggestedsigner2="Manager" issignatureline="t"/>
                </v:shape>
              </w:pict>
            </w:r>
          </w:p>
        </w:tc>
      </w:tr>
      <w:tr w:rsidR="00F00313" w14:paraId="2BD9E3A2" w14:textId="77777777" w:rsidTr="00244571">
        <w:trPr>
          <w:trHeight w:val="565"/>
        </w:trPr>
        <w:tc>
          <w:tcPr>
            <w:tcW w:w="2202" w:type="dxa"/>
            <w:gridSpan w:val="2"/>
            <w:vAlign w:val="center"/>
          </w:tcPr>
          <w:p w14:paraId="1A511C55" w14:textId="77777777" w:rsidR="00F00313" w:rsidRDefault="00F00313" w:rsidP="00F00313">
            <w:pPr>
              <w:spacing w:line="300" w:lineRule="auto"/>
              <w:rPr>
                <w:b/>
              </w:rPr>
            </w:pPr>
            <w:r>
              <w:rPr>
                <w:b/>
              </w:rPr>
              <w:lastRenderedPageBreak/>
              <w:t>Date</w:t>
            </w:r>
          </w:p>
        </w:tc>
        <w:tc>
          <w:tcPr>
            <w:tcW w:w="7002" w:type="dxa"/>
            <w:gridSpan w:val="3"/>
            <w:vAlign w:val="center"/>
          </w:tcPr>
          <w:p w14:paraId="34B8AD37" w14:textId="77777777" w:rsidR="00F00313" w:rsidRDefault="00F00313" w:rsidP="00F00313">
            <w:pPr>
              <w:tabs>
                <w:tab w:val="left" w:pos="960"/>
              </w:tabs>
              <w:spacing w:line="300" w:lineRule="auto"/>
            </w:pPr>
          </w:p>
        </w:tc>
      </w:tr>
      <w:tr w:rsidR="00F00313" w14:paraId="2102DF01" w14:textId="77777777" w:rsidTr="75E52548">
        <w:trPr>
          <w:trHeight w:val="542"/>
        </w:trPr>
        <w:tc>
          <w:tcPr>
            <w:tcW w:w="9204" w:type="dxa"/>
            <w:gridSpan w:val="5"/>
            <w:shd w:val="clear" w:color="auto" w:fill="D9D9D9" w:themeFill="accent3" w:themeFillTint="99"/>
            <w:vAlign w:val="center"/>
          </w:tcPr>
          <w:p w14:paraId="60FE90B8" w14:textId="77777777" w:rsidR="00F00313" w:rsidRPr="007F7BCE" w:rsidRDefault="00F00313" w:rsidP="00F00313">
            <w:pPr>
              <w:pStyle w:val="Heading4"/>
              <w:spacing w:before="0" w:line="300" w:lineRule="auto"/>
            </w:pPr>
            <w:r w:rsidRPr="00BE736D">
              <w:rPr>
                <w:b/>
              </w:rPr>
              <w:t>Team Member 2</w:t>
            </w:r>
          </w:p>
        </w:tc>
      </w:tr>
      <w:tr w:rsidR="00F00313" w14:paraId="3D681FE3" w14:textId="77777777" w:rsidTr="00244571">
        <w:tc>
          <w:tcPr>
            <w:tcW w:w="2202" w:type="dxa"/>
            <w:gridSpan w:val="2"/>
            <w:vAlign w:val="center"/>
          </w:tcPr>
          <w:p w14:paraId="0631DC05" w14:textId="77777777" w:rsidR="00F00313" w:rsidRPr="00E15ADB" w:rsidRDefault="00F00313" w:rsidP="00F00313">
            <w:pPr>
              <w:spacing w:line="300" w:lineRule="auto"/>
              <w:rPr>
                <w:b/>
              </w:rPr>
            </w:pPr>
            <w:r w:rsidRPr="00E15ADB">
              <w:rPr>
                <w:b/>
              </w:rPr>
              <w:t>Name</w:t>
            </w:r>
          </w:p>
        </w:tc>
        <w:tc>
          <w:tcPr>
            <w:tcW w:w="7002" w:type="dxa"/>
            <w:gridSpan w:val="3"/>
            <w:vAlign w:val="center"/>
          </w:tcPr>
          <w:p w14:paraId="41D25733" w14:textId="77777777" w:rsidR="00F00313" w:rsidRPr="00EC397F" w:rsidRDefault="00F00313" w:rsidP="00F00313">
            <w:pPr>
              <w:spacing w:line="300" w:lineRule="auto"/>
              <w:rPr>
                <w:b/>
                <w:i/>
                <w:color w:val="004D6D" w:themeColor="accent1" w:themeShade="BF"/>
              </w:rPr>
            </w:pPr>
          </w:p>
        </w:tc>
      </w:tr>
      <w:tr w:rsidR="00F00313" w14:paraId="4C706C14" w14:textId="77777777" w:rsidTr="00244571">
        <w:tc>
          <w:tcPr>
            <w:tcW w:w="2202" w:type="dxa"/>
            <w:gridSpan w:val="2"/>
            <w:vAlign w:val="center"/>
          </w:tcPr>
          <w:p w14:paraId="5E9C1191" w14:textId="77777777" w:rsidR="00F00313" w:rsidRPr="00E15ADB" w:rsidRDefault="00F00313" w:rsidP="00F00313">
            <w:pPr>
              <w:spacing w:line="300" w:lineRule="auto"/>
              <w:rPr>
                <w:b/>
              </w:rPr>
            </w:pPr>
            <w:r w:rsidRPr="00E15ADB">
              <w:rPr>
                <w:b/>
              </w:rPr>
              <w:t>Position</w:t>
            </w:r>
          </w:p>
        </w:tc>
        <w:tc>
          <w:tcPr>
            <w:tcW w:w="7002" w:type="dxa"/>
            <w:gridSpan w:val="3"/>
            <w:vAlign w:val="center"/>
          </w:tcPr>
          <w:p w14:paraId="245ADA2B" w14:textId="77777777" w:rsidR="00F00313" w:rsidRPr="00EC397F" w:rsidRDefault="00F00313" w:rsidP="00F00313">
            <w:pPr>
              <w:spacing w:line="300" w:lineRule="auto"/>
              <w:rPr>
                <w:i/>
                <w:color w:val="004D6D" w:themeColor="accent1" w:themeShade="BF"/>
              </w:rPr>
            </w:pPr>
          </w:p>
        </w:tc>
      </w:tr>
      <w:tr w:rsidR="00F00313" w14:paraId="297D2FDD" w14:textId="77777777" w:rsidTr="00244571">
        <w:tc>
          <w:tcPr>
            <w:tcW w:w="2202" w:type="dxa"/>
            <w:gridSpan w:val="2"/>
            <w:vAlign w:val="center"/>
          </w:tcPr>
          <w:p w14:paraId="0FEF078C" w14:textId="77777777" w:rsidR="00F00313" w:rsidRPr="00E15ADB" w:rsidRDefault="00F00313" w:rsidP="00F00313">
            <w:pPr>
              <w:spacing w:line="300" w:lineRule="auto"/>
              <w:rPr>
                <w:b/>
              </w:rPr>
            </w:pPr>
            <w:r w:rsidRPr="00E15ADB">
              <w:rPr>
                <w:b/>
              </w:rPr>
              <w:t>Department</w:t>
            </w:r>
            <w:r>
              <w:rPr>
                <w:b/>
              </w:rPr>
              <w:t xml:space="preserve"> and organisation</w:t>
            </w:r>
          </w:p>
        </w:tc>
        <w:tc>
          <w:tcPr>
            <w:tcW w:w="7002" w:type="dxa"/>
            <w:gridSpan w:val="3"/>
            <w:vAlign w:val="center"/>
          </w:tcPr>
          <w:p w14:paraId="600135E3" w14:textId="77777777" w:rsidR="00F00313" w:rsidRPr="00EC397F" w:rsidRDefault="00F00313" w:rsidP="00F00313">
            <w:pPr>
              <w:spacing w:line="300" w:lineRule="auto"/>
              <w:rPr>
                <w:i/>
                <w:color w:val="004D6D" w:themeColor="accent1" w:themeShade="BF"/>
              </w:rPr>
            </w:pPr>
          </w:p>
        </w:tc>
      </w:tr>
      <w:tr w:rsidR="00F00313" w14:paraId="343F04F0" w14:textId="77777777" w:rsidTr="00244571">
        <w:tc>
          <w:tcPr>
            <w:tcW w:w="2202" w:type="dxa"/>
            <w:gridSpan w:val="2"/>
            <w:vAlign w:val="center"/>
          </w:tcPr>
          <w:p w14:paraId="42A2086D" w14:textId="77777777" w:rsidR="00F00313" w:rsidRPr="00E15ADB" w:rsidRDefault="00F00313" w:rsidP="00F00313">
            <w:pPr>
              <w:spacing w:line="300" w:lineRule="auto"/>
              <w:rPr>
                <w:b/>
              </w:rPr>
            </w:pPr>
            <w:r w:rsidRPr="00E15ADB">
              <w:rPr>
                <w:b/>
              </w:rPr>
              <w:t>Email</w:t>
            </w:r>
          </w:p>
        </w:tc>
        <w:tc>
          <w:tcPr>
            <w:tcW w:w="7002" w:type="dxa"/>
            <w:gridSpan w:val="3"/>
            <w:vAlign w:val="center"/>
          </w:tcPr>
          <w:p w14:paraId="5D2A20F3" w14:textId="77777777" w:rsidR="00F00313" w:rsidRPr="00EC397F" w:rsidRDefault="00F00313" w:rsidP="00F00313">
            <w:pPr>
              <w:spacing w:line="300" w:lineRule="auto"/>
              <w:rPr>
                <w:i/>
                <w:color w:val="004D6D" w:themeColor="accent1" w:themeShade="BF"/>
              </w:rPr>
            </w:pPr>
          </w:p>
        </w:tc>
      </w:tr>
      <w:tr w:rsidR="00F00313" w14:paraId="0EEA5913" w14:textId="77777777" w:rsidTr="00244571">
        <w:tc>
          <w:tcPr>
            <w:tcW w:w="2202" w:type="dxa"/>
            <w:gridSpan w:val="2"/>
            <w:vAlign w:val="center"/>
          </w:tcPr>
          <w:p w14:paraId="70AD2BEC" w14:textId="77777777" w:rsidR="00F00313" w:rsidRPr="00E15ADB" w:rsidRDefault="00F00313" w:rsidP="00F00313">
            <w:pPr>
              <w:spacing w:line="300" w:lineRule="auto"/>
              <w:rPr>
                <w:b/>
              </w:rPr>
            </w:pPr>
            <w:r w:rsidRPr="00E15ADB">
              <w:rPr>
                <w:b/>
              </w:rPr>
              <w:t xml:space="preserve">Work </w:t>
            </w:r>
            <w:r>
              <w:rPr>
                <w:b/>
              </w:rPr>
              <w:t>p</w:t>
            </w:r>
            <w:r w:rsidRPr="00E15ADB">
              <w:rPr>
                <w:b/>
              </w:rPr>
              <w:t>hone</w:t>
            </w:r>
          </w:p>
        </w:tc>
        <w:tc>
          <w:tcPr>
            <w:tcW w:w="7002" w:type="dxa"/>
            <w:gridSpan w:val="3"/>
            <w:vAlign w:val="center"/>
          </w:tcPr>
          <w:p w14:paraId="3E7AFA8A" w14:textId="77777777" w:rsidR="00F00313" w:rsidRPr="00EC397F" w:rsidRDefault="00F00313" w:rsidP="00F00313">
            <w:pPr>
              <w:spacing w:line="300" w:lineRule="auto"/>
              <w:rPr>
                <w:i/>
                <w:color w:val="004D6D" w:themeColor="accent1" w:themeShade="BF"/>
              </w:rPr>
            </w:pPr>
          </w:p>
        </w:tc>
      </w:tr>
      <w:tr w:rsidR="00F00313" w14:paraId="63B2C307" w14:textId="77777777" w:rsidTr="00244571">
        <w:tc>
          <w:tcPr>
            <w:tcW w:w="2202" w:type="dxa"/>
            <w:gridSpan w:val="2"/>
            <w:vAlign w:val="center"/>
          </w:tcPr>
          <w:p w14:paraId="4F67F8AE" w14:textId="77777777" w:rsidR="00F00313" w:rsidRPr="00E15ADB" w:rsidRDefault="00F00313" w:rsidP="00F00313">
            <w:pPr>
              <w:spacing w:line="300" w:lineRule="auto"/>
              <w:rPr>
                <w:b/>
              </w:rPr>
            </w:pPr>
            <w:r w:rsidRPr="00E15ADB">
              <w:rPr>
                <w:b/>
              </w:rPr>
              <w:t>Mobile</w:t>
            </w:r>
          </w:p>
        </w:tc>
        <w:tc>
          <w:tcPr>
            <w:tcW w:w="7002" w:type="dxa"/>
            <w:gridSpan w:val="3"/>
            <w:vAlign w:val="center"/>
          </w:tcPr>
          <w:p w14:paraId="62BC0FB0" w14:textId="77777777" w:rsidR="00F00313" w:rsidRPr="00EC397F" w:rsidRDefault="00F00313" w:rsidP="00F00313">
            <w:pPr>
              <w:spacing w:line="300" w:lineRule="auto"/>
              <w:rPr>
                <w:i/>
                <w:color w:val="004D6D" w:themeColor="accent1" w:themeShade="BF"/>
              </w:rPr>
            </w:pPr>
          </w:p>
        </w:tc>
      </w:tr>
      <w:tr w:rsidR="00F00313" w14:paraId="558DAC72" w14:textId="77777777" w:rsidTr="00244571">
        <w:tc>
          <w:tcPr>
            <w:tcW w:w="2202" w:type="dxa"/>
            <w:gridSpan w:val="2"/>
            <w:vAlign w:val="center"/>
          </w:tcPr>
          <w:p w14:paraId="5BF0D98E" w14:textId="77777777" w:rsidR="00F00313" w:rsidRPr="00E15ADB" w:rsidRDefault="00F00313" w:rsidP="00F00313">
            <w:pPr>
              <w:spacing w:line="300" w:lineRule="auto"/>
              <w:rPr>
                <w:b/>
              </w:rPr>
            </w:pPr>
            <w:r w:rsidRPr="00BD757F">
              <w:rPr>
                <w:b/>
              </w:rPr>
              <w:t>Do you identify as Aboriginal and/or Torres Strait Islander?</w:t>
            </w:r>
          </w:p>
        </w:tc>
        <w:tc>
          <w:tcPr>
            <w:tcW w:w="7002" w:type="dxa"/>
            <w:gridSpan w:val="3"/>
            <w:vAlign w:val="center"/>
          </w:tcPr>
          <w:p w14:paraId="41D6F9A6" w14:textId="77777777" w:rsidR="00F00313" w:rsidRDefault="00000000" w:rsidP="00F00313">
            <w:pPr>
              <w:spacing w:line="300" w:lineRule="auto"/>
            </w:pPr>
            <w:sdt>
              <w:sdtPr>
                <w:id w:val="1640311032"/>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Yes </w:t>
            </w:r>
          </w:p>
          <w:p w14:paraId="6F341FB5" w14:textId="77777777" w:rsidR="00F00313" w:rsidRDefault="00000000" w:rsidP="00F00313">
            <w:pPr>
              <w:spacing w:line="300" w:lineRule="auto"/>
            </w:pPr>
            <w:sdt>
              <w:sdtPr>
                <w:id w:val="-292059464"/>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No </w:t>
            </w:r>
          </w:p>
          <w:p w14:paraId="3DB14AC1" w14:textId="77777777" w:rsidR="00F00313" w:rsidRPr="00EC397F" w:rsidRDefault="00000000" w:rsidP="00F00313">
            <w:pPr>
              <w:spacing w:line="300" w:lineRule="auto"/>
              <w:rPr>
                <w:i/>
                <w:color w:val="004D6D" w:themeColor="accent1" w:themeShade="BF"/>
              </w:rPr>
            </w:pPr>
            <w:sdt>
              <w:sdtPr>
                <w:id w:val="-1705699216"/>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Prefer not to say</w:t>
            </w:r>
          </w:p>
        </w:tc>
      </w:tr>
      <w:tr w:rsidR="00F00313" w14:paraId="5126EF88" w14:textId="77777777" w:rsidTr="00244571">
        <w:tc>
          <w:tcPr>
            <w:tcW w:w="2202" w:type="dxa"/>
            <w:gridSpan w:val="2"/>
            <w:vAlign w:val="center"/>
          </w:tcPr>
          <w:p w14:paraId="371D858E" w14:textId="77777777" w:rsidR="00F00313" w:rsidRPr="00E15ADB" w:rsidRDefault="00F00313" w:rsidP="00F00313">
            <w:pPr>
              <w:spacing w:line="300" w:lineRule="auto"/>
              <w:rPr>
                <w:b/>
              </w:rPr>
            </w:pPr>
            <w:r w:rsidRPr="00E15ADB">
              <w:rPr>
                <w:b/>
              </w:rPr>
              <w:t>Time allocated to the project</w:t>
            </w:r>
          </w:p>
        </w:tc>
        <w:tc>
          <w:tcPr>
            <w:tcW w:w="7002" w:type="dxa"/>
            <w:gridSpan w:val="3"/>
            <w:vAlign w:val="center"/>
          </w:tcPr>
          <w:p w14:paraId="029960E5" w14:textId="77777777" w:rsidR="00F00313" w:rsidRPr="00C92C2E" w:rsidRDefault="00F00313" w:rsidP="00F00313">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00313" w14:paraId="6CE469C5" w14:textId="77777777" w:rsidTr="00244571">
        <w:tc>
          <w:tcPr>
            <w:tcW w:w="2202" w:type="dxa"/>
            <w:gridSpan w:val="2"/>
            <w:vAlign w:val="center"/>
          </w:tcPr>
          <w:p w14:paraId="5DC0130B" w14:textId="26F857DE" w:rsidR="00F00313" w:rsidRPr="00E15ADB" w:rsidRDefault="00F00313" w:rsidP="00F00313">
            <w:pPr>
              <w:spacing w:line="300" w:lineRule="auto"/>
              <w:rPr>
                <w:b/>
              </w:rPr>
            </w:pPr>
            <w:r w:rsidRPr="00D91850">
              <w:rPr>
                <w:b/>
              </w:rPr>
              <w:t>Accelerating Implementation Methodology</w:t>
            </w:r>
            <w:r>
              <w:rPr>
                <w:b/>
              </w:rPr>
              <w:t xml:space="preserve"> (AIM)</w:t>
            </w:r>
          </w:p>
        </w:tc>
        <w:tc>
          <w:tcPr>
            <w:tcW w:w="7002" w:type="dxa"/>
            <w:gridSpan w:val="3"/>
            <w:vAlign w:val="center"/>
          </w:tcPr>
          <w:p w14:paraId="26A7CFA9" w14:textId="77777777" w:rsidR="00F00313" w:rsidRDefault="00F00313" w:rsidP="00F00313">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0ED643EA" w14:textId="77777777" w:rsidR="00F00313" w:rsidRDefault="00000000" w:rsidP="00F00313">
            <w:pPr>
              <w:spacing w:line="300" w:lineRule="auto"/>
            </w:pPr>
            <w:sdt>
              <w:sdtPr>
                <w:id w:val="-1863431373"/>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Yes </w:t>
            </w:r>
          </w:p>
          <w:p w14:paraId="5BF54EFF" w14:textId="4CF8205A" w:rsidR="00F00313" w:rsidRPr="00C92C2E" w:rsidRDefault="00000000" w:rsidP="00F00313">
            <w:pPr>
              <w:tabs>
                <w:tab w:val="left" w:pos="2100"/>
              </w:tabs>
              <w:spacing w:line="300" w:lineRule="auto"/>
            </w:pPr>
            <w:sdt>
              <w:sdtPr>
                <w:id w:val="1123118215"/>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No </w:t>
            </w:r>
          </w:p>
        </w:tc>
      </w:tr>
      <w:tr w:rsidR="00F00313" w14:paraId="6ECCCDF5" w14:textId="77777777" w:rsidTr="00244571">
        <w:tc>
          <w:tcPr>
            <w:tcW w:w="2202" w:type="dxa"/>
            <w:gridSpan w:val="2"/>
            <w:vAlign w:val="center"/>
          </w:tcPr>
          <w:p w14:paraId="11BAA24E" w14:textId="77777777" w:rsidR="00F00313" w:rsidRPr="00E15ADB" w:rsidRDefault="00F00313" w:rsidP="00F00313">
            <w:pPr>
              <w:spacing w:line="300" w:lineRule="auto"/>
              <w:rPr>
                <w:b/>
              </w:rPr>
            </w:pPr>
            <w:r w:rsidRPr="00E15ADB">
              <w:rPr>
                <w:b/>
              </w:rPr>
              <w:t>Attendance</w:t>
            </w:r>
          </w:p>
          <w:p w14:paraId="3FF14801" w14:textId="77777777" w:rsidR="00F00313" w:rsidRPr="00E15ADB" w:rsidRDefault="00F00313" w:rsidP="00F00313">
            <w:pPr>
              <w:spacing w:line="300" w:lineRule="auto"/>
              <w:rPr>
                <w:b/>
                <w:i/>
              </w:rPr>
            </w:pPr>
            <w:r w:rsidRPr="00E83B71">
              <w:rPr>
                <w:b/>
                <w:i/>
                <w:sz w:val="18"/>
                <w:szCs w:val="16"/>
              </w:rPr>
              <w:t>(Please check the relevant boxes)</w:t>
            </w:r>
          </w:p>
        </w:tc>
        <w:tc>
          <w:tcPr>
            <w:tcW w:w="7002" w:type="dxa"/>
            <w:gridSpan w:val="3"/>
            <w:vAlign w:val="center"/>
          </w:tcPr>
          <w:p w14:paraId="266414A6" w14:textId="396F8EC8" w:rsidR="00F00313" w:rsidRDefault="00000000" w:rsidP="00F00313">
            <w:pPr>
              <w:tabs>
                <w:tab w:val="left" w:pos="2100"/>
              </w:tabs>
              <w:spacing w:line="300" w:lineRule="auto"/>
            </w:pPr>
            <w:sdt>
              <w:sdtPr>
                <w:id w:val="789548981"/>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confirm that I </w:t>
            </w:r>
            <w:proofErr w:type="gramStart"/>
            <w:r w:rsidR="00F00313">
              <w:t>am able to</w:t>
            </w:r>
            <w:proofErr w:type="gramEnd"/>
            <w:r w:rsidR="00F00313">
              <w:t xml:space="preserve"> attend on all school workshop </w:t>
            </w:r>
            <w:r w:rsidR="00721F65">
              <w:t>dates.</w:t>
            </w:r>
          </w:p>
          <w:p w14:paraId="6878E650" w14:textId="41C1A4D5" w:rsidR="00F00313" w:rsidRDefault="00000000" w:rsidP="00F00313">
            <w:pPr>
              <w:tabs>
                <w:tab w:val="left" w:pos="1230"/>
              </w:tabs>
              <w:spacing w:line="300" w:lineRule="auto"/>
            </w:pPr>
            <w:sdt>
              <w:sdtPr>
                <w:id w:val="1850219859"/>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cannot attend all workshop dates (</w:t>
            </w:r>
            <w:r w:rsidR="00E83B71">
              <w:t>p</w:t>
            </w:r>
            <w:r w:rsidR="00F00313">
              <w:t>lease provide details below)</w:t>
            </w:r>
          </w:p>
          <w:p w14:paraId="01288C3E" w14:textId="047E512A" w:rsidR="00F00313" w:rsidRDefault="00000000" w:rsidP="00F00313">
            <w:pPr>
              <w:tabs>
                <w:tab w:val="left" w:pos="1230"/>
              </w:tabs>
              <w:spacing w:line="300" w:lineRule="auto"/>
              <w:ind w:left="284" w:hanging="284"/>
            </w:pPr>
            <w:sdt>
              <w:sdtPr>
                <w:id w:val="1086884821"/>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w:t>
            </w:r>
            <w:r w:rsidR="00F00313" w:rsidRPr="00910281">
              <w:t xml:space="preserve">I confirm that I will not take more than 2 consecutive weeks of leave and not more than 3 weeks total for the duration of the </w:t>
            </w:r>
            <w:r w:rsidR="00721F65" w:rsidRPr="00910281">
              <w:t>program.</w:t>
            </w:r>
          </w:p>
          <w:p w14:paraId="0B98DFB2" w14:textId="2DAC2E54" w:rsidR="00F00313" w:rsidRDefault="00000000" w:rsidP="00F00313">
            <w:pPr>
              <w:tabs>
                <w:tab w:val="left" w:pos="1230"/>
              </w:tabs>
              <w:spacing w:line="300" w:lineRule="auto"/>
              <w:ind w:left="284" w:hanging="284"/>
            </w:pPr>
            <w:sdt>
              <w:sdtPr>
                <w:id w:val="-1199243582"/>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will require backfill of [XX] days per week for the </w:t>
            </w:r>
            <w:r w:rsidR="001279A4">
              <w:t>duration of</w:t>
            </w:r>
            <w:r w:rsidR="00F00313">
              <w:t xml:space="preserve"> the </w:t>
            </w:r>
            <w:r w:rsidR="00721F65">
              <w:t>program.</w:t>
            </w:r>
          </w:p>
          <w:p w14:paraId="02CA79D9" w14:textId="7BD5605F" w:rsidR="00F00313" w:rsidRDefault="00000000" w:rsidP="00F00313">
            <w:pPr>
              <w:tabs>
                <w:tab w:val="left" w:pos="1230"/>
              </w:tabs>
              <w:spacing w:line="300" w:lineRule="auto"/>
              <w:ind w:left="284" w:hanging="284"/>
            </w:pPr>
            <w:sdt>
              <w:sdtPr>
                <w:id w:val="-1198079804"/>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agree to complete an Aboriginal Health Impact Statement for this </w:t>
            </w:r>
            <w:r w:rsidR="00721F65">
              <w:t>project.</w:t>
            </w:r>
          </w:p>
          <w:p w14:paraId="2CB13211" w14:textId="0B2C8AE5" w:rsidR="00F00313" w:rsidRDefault="00000000" w:rsidP="00F00313">
            <w:pPr>
              <w:tabs>
                <w:tab w:val="left" w:pos="1230"/>
              </w:tabs>
              <w:spacing w:line="300" w:lineRule="auto"/>
              <w:ind w:left="284" w:hanging="284"/>
            </w:pPr>
            <w:sdt>
              <w:sdtPr>
                <w:id w:val="-1836683763"/>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am considering applying for </w:t>
            </w:r>
            <w:r w:rsidR="00721F65">
              <w:t>ethics</w:t>
            </w:r>
            <w:r w:rsidR="00F00313">
              <w:t xml:space="preserve"> approval for this </w:t>
            </w:r>
            <w:r w:rsidR="00E83B71">
              <w:t>project.</w:t>
            </w:r>
            <w:r w:rsidR="00F00313">
              <w:t xml:space="preserve"> </w:t>
            </w:r>
          </w:p>
          <w:p w14:paraId="24DA892A" w14:textId="1040C1C3" w:rsidR="00F00313" w:rsidRDefault="00000000" w:rsidP="00F00313">
            <w:pPr>
              <w:tabs>
                <w:tab w:val="left" w:pos="1230"/>
              </w:tabs>
              <w:spacing w:line="300" w:lineRule="auto"/>
              <w:ind w:left="284" w:hanging="284"/>
            </w:pPr>
            <w:sdt>
              <w:sdtPr>
                <w:id w:val="864863387"/>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am aware that completion of the Graduate Certificate Redesign program will require some study/activities outside of standard work hours (nominally [X] hours per week)</w:t>
            </w:r>
            <w:r w:rsidR="00E83B71">
              <w:t>.</w:t>
            </w:r>
          </w:p>
        </w:tc>
      </w:tr>
      <w:tr w:rsidR="00F00313" w14:paraId="0EA1B4B4" w14:textId="77777777" w:rsidTr="00244571">
        <w:tc>
          <w:tcPr>
            <w:tcW w:w="2202" w:type="dxa"/>
            <w:gridSpan w:val="2"/>
            <w:vAlign w:val="center"/>
          </w:tcPr>
          <w:p w14:paraId="288E20E2" w14:textId="6C9E0506" w:rsidR="00F00313" w:rsidRPr="0076649A" w:rsidRDefault="00F00313" w:rsidP="00F00313">
            <w:pPr>
              <w:spacing w:line="300" w:lineRule="auto"/>
              <w:rPr>
                <w:b/>
              </w:rPr>
            </w:pPr>
            <w:r w:rsidRPr="0076649A">
              <w:rPr>
                <w:b/>
              </w:rPr>
              <w:lastRenderedPageBreak/>
              <w:t>Reason(s) for inability to attend all workshops</w:t>
            </w:r>
          </w:p>
        </w:tc>
        <w:tc>
          <w:tcPr>
            <w:tcW w:w="7002" w:type="dxa"/>
            <w:gridSpan w:val="3"/>
            <w:vAlign w:val="center"/>
          </w:tcPr>
          <w:p w14:paraId="6F9051DE" w14:textId="77777777" w:rsidR="00F00313" w:rsidRDefault="00F00313" w:rsidP="00F00313">
            <w:pPr>
              <w:spacing w:line="300" w:lineRule="auto"/>
            </w:pPr>
          </w:p>
        </w:tc>
      </w:tr>
      <w:tr w:rsidR="00F00313" w14:paraId="0074FF8B" w14:textId="77777777" w:rsidTr="00244571">
        <w:tc>
          <w:tcPr>
            <w:tcW w:w="2202" w:type="dxa"/>
            <w:gridSpan w:val="2"/>
            <w:vAlign w:val="center"/>
          </w:tcPr>
          <w:p w14:paraId="45150813" w14:textId="68D8DE2A" w:rsidR="00F00313" w:rsidRPr="0076649A" w:rsidRDefault="00F00313" w:rsidP="00F00313">
            <w:pPr>
              <w:spacing w:line="300" w:lineRule="auto"/>
              <w:rPr>
                <w:b/>
              </w:rPr>
            </w:pPr>
            <w:r w:rsidRPr="0076649A">
              <w:rPr>
                <w:b/>
              </w:rPr>
              <w:t>Confirmation</w:t>
            </w:r>
          </w:p>
        </w:tc>
        <w:tc>
          <w:tcPr>
            <w:tcW w:w="7002" w:type="dxa"/>
            <w:gridSpan w:val="3"/>
            <w:vAlign w:val="center"/>
          </w:tcPr>
          <w:p w14:paraId="52E39918" w14:textId="62CFD270" w:rsidR="00F00313" w:rsidRDefault="00F00313" w:rsidP="00F00313">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00313" w14:paraId="09F1CF6E" w14:textId="77777777" w:rsidTr="00244571">
        <w:tc>
          <w:tcPr>
            <w:tcW w:w="2202" w:type="dxa"/>
            <w:gridSpan w:val="2"/>
            <w:vAlign w:val="center"/>
          </w:tcPr>
          <w:p w14:paraId="54559F33" w14:textId="59C90314" w:rsidR="00F00313" w:rsidRPr="0076649A" w:rsidRDefault="00F00313" w:rsidP="00F00313">
            <w:pPr>
              <w:spacing w:line="300" w:lineRule="auto"/>
              <w:rPr>
                <w:b/>
              </w:rPr>
            </w:pPr>
            <w:r w:rsidRPr="0076649A">
              <w:rPr>
                <w:b/>
              </w:rPr>
              <w:t>Privacy statement</w:t>
            </w:r>
          </w:p>
        </w:tc>
        <w:tc>
          <w:tcPr>
            <w:tcW w:w="7002" w:type="dxa"/>
            <w:gridSpan w:val="3"/>
            <w:vAlign w:val="center"/>
          </w:tcPr>
          <w:p w14:paraId="0F8801CA" w14:textId="77777777" w:rsidR="00F00313" w:rsidRPr="00926ABD" w:rsidRDefault="00F00313" w:rsidP="00F00313">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73C93B38" w14:textId="6FB96EF5" w:rsidR="00F00313" w:rsidRDefault="00F00313" w:rsidP="00F00313">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29"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0"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00313" w14:paraId="70C73DC2" w14:textId="77777777" w:rsidTr="00244571">
        <w:tc>
          <w:tcPr>
            <w:tcW w:w="2202" w:type="dxa"/>
            <w:gridSpan w:val="2"/>
            <w:vAlign w:val="center"/>
          </w:tcPr>
          <w:p w14:paraId="2C2A822F" w14:textId="37E29F45" w:rsidR="00F00313" w:rsidRPr="0076649A" w:rsidRDefault="00F00313" w:rsidP="00F00313">
            <w:pPr>
              <w:spacing w:line="300" w:lineRule="auto"/>
              <w:rPr>
                <w:b/>
              </w:rPr>
            </w:pPr>
            <w:r w:rsidRPr="0076649A">
              <w:rPr>
                <w:b/>
              </w:rPr>
              <w:t>Signature</w:t>
            </w:r>
          </w:p>
        </w:tc>
        <w:tc>
          <w:tcPr>
            <w:tcW w:w="7002" w:type="dxa"/>
            <w:gridSpan w:val="3"/>
            <w:vAlign w:val="center"/>
          </w:tcPr>
          <w:p w14:paraId="75D112B2" w14:textId="77777777" w:rsidR="00F00313" w:rsidRDefault="00F00313" w:rsidP="00F00313">
            <w:pPr>
              <w:spacing w:line="300" w:lineRule="auto"/>
            </w:pPr>
          </w:p>
        </w:tc>
      </w:tr>
      <w:tr w:rsidR="00F00313" w14:paraId="1F4101C2" w14:textId="77777777" w:rsidTr="00244571">
        <w:tc>
          <w:tcPr>
            <w:tcW w:w="2202" w:type="dxa"/>
            <w:gridSpan w:val="2"/>
            <w:vAlign w:val="center"/>
          </w:tcPr>
          <w:p w14:paraId="42063351" w14:textId="77777777" w:rsidR="00F00313" w:rsidRPr="00E15ADB" w:rsidRDefault="00F00313" w:rsidP="00F00313">
            <w:pPr>
              <w:spacing w:line="300" w:lineRule="auto"/>
              <w:rPr>
                <w:b/>
              </w:rPr>
            </w:pPr>
            <w:r w:rsidRPr="00E15ADB">
              <w:rPr>
                <w:b/>
              </w:rPr>
              <w:t>Date</w:t>
            </w:r>
          </w:p>
        </w:tc>
        <w:tc>
          <w:tcPr>
            <w:tcW w:w="7002" w:type="dxa"/>
            <w:gridSpan w:val="3"/>
            <w:vAlign w:val="center"/>
          </w:tcPr>
          <w:p w14:paraId="02EB7DAD" w14:textId="77777777" w:rsidR="00F00313" w:rsidRDefault="00F00313" w:rsidP="00F00313">
            <w:pPr>
              <w:spacing w:line="300" w:lineRule="auto"/>
            </w:pPr>
          </w:p>
        </w:tc>
      </w:tr>
      <w:tr w:rsidR="00F00313" w14:paraId="75EC7616" w14:textId="77777777" w:rsidTr="75E52548">
        <w:trPr>
          <w:trHeight w:val="493"/>
        </w:trPr>
        <w:tc>
          <w:tcPr>
            <w:tcW w:w="9204" w:type="dxa"/>
            <w:gridSpan w:val="5"/>
            <w:shd w:val="clear" w:color="auto" w:fill="DDDDDE" w:themeFill="accent6" w:themeFillTint="33"/>
            <w:vAlign w:val="center"/>
          </w:tcPr>
          <w:p w14:paraId="1BED33E4" w14:textId="77777777" w:rsidR="00F00313" w:rsidRDefault="00F00313" w:rsidP="00F00313">
            <w:pPr>
              <w:spacing w:line="300" w:lineRule="auto"/>
            </w:pPr>
            <w:r>
              <w:rPr>
                <w:b/>
              </w:rPr>
              <w:t>DIRECT LINE MANAGER</w:t>
            </w:r>
          </w:p>
        </w:tc>
      </w:tr>
      <w:tr w:rsidR="00F00313" w14:paraId="5D061348" w14:textId="77777777" w:rsidTr="00244571">
        <w:tc>
          <w:tcPr>
            <w:tcW w:w="2202" w:type="dxa"/>
            <w:gridSpan w:val="2"/>
            <w:vAlign w:val="center"/>
          </w:tcPr>
          <w:p w14:paraId="0B7B160B" w14:textId="77777777" w:rsidR="00F00313" w:rsidRDefault="00F00313" w:rsidP="00F00313">
            <w:pPr>
              <w:spacing w:line="300" w:lineRule="auto"/>
              <w:rPr>
                <w:b/>
              </w:rPr>
            </w:pPr>
            <w:r>
              <w:rPr>
                <w:b/>
              </w:rPr>
              <w:t>Name</w:t>
            </w:r>
          </w:p>
        </w:tc>
        <w:tc>
          <w:tcPr>
            <w:tcW w:w="7002" w:type="dxa"/>
            <w:gridSpan w:val="3"/>
            <w:vAlign w:val="center"/>
          </w:tcPr>
          <w:p w14:paraId="0C0954C7" w14:textId="77777777" w:rsidR="00F00313" w:rsidRPr="0074227C" w:rsidRDefault="00F00313" w:rsidP="00F00313">
            <w:pPr>
              <w:spacing w:line="300" w:lineRule="auto"/>
              <w:rPr>
                <w:rFonts w:cs="Arial"/>
                <w:i/>
                <w:color w:val="004D6D" w:themeColor="accent1" w:themeShade="BF"/>
              </w:rPr>
            </w:pPr>
          </w:p>
        </w:tc>
      </w:tr>
      <w:tr w:rsidR="00F00313" w14:paraId="4B281E33" w14:textId="77777777" w:rsidTr="00244571">
        <w:tc>
          <w:tcPr>
            <w:tcW w:w="2202" w:type="dxa"/>
            <w:gridSpan w:val="2"/>
            <w:vAlign w:val="center"/>
          </w:tcPr>
          <w:p w14:paraId="4D1EABD0" w14:textId="77777777" w:rsidR="00F00313" w:rsidRDefault="00F00313" w:rsidP="00F00313">
            <w:pPr>
              <w:spacing w:line="300" w:lineRule="auto"/>
              <w:rPr>
                <w:b/>
              </w:rPr>
            </w:pPr>
            <w:r>
              <w:rPr>
                <w:b/>
              </w:rPr>
              <w:t>Role</w:t>
            </w:r>
          </w:p>
        </w:tc>
        <w:tc>
          <w:tcPr>
            <w:tcW w:w="7002" w:type="dxa"/>
            <w:gridSpan w:val="3"/>
            <w:vAlign w:val="center"/>
          </w:tcPr>
          <w:p w14:paraId="2CB231AA" w14:textId="77777777" w:rsidR="00F00313" w:rsidRPr="0074227C" w:rsidRDefault="00F00313" w:rsidP="00F00313">
            <w:pPr>
              <w:spacing w:line="300" w:lineRule="auto"/>
              <w:rPr>
                <w:rFonts w:cs="Arial"/>
                <w:i/>
                <w:color w:val="004D6D" w:themeColor="accent1" w:themeShade="BF"/>
              </w:rPr>
            </w:pPr>
          </w:p>
        </w:tc>
      </w:tr>
      <w:tr w:rsidR="00F00313" w14:paraId="112F6D6E" w14:textId="77777777" w:rsidTr="00244571">
        <w:trPr>
          <w:trHeight w:val="3269"/>
        </w:trPr>
        <w:tc>
          <w:tcPr>
            <w:tcW w:w="2202" w:type="dxa"/>
            <w:gridSpan w:val="2"/>
            <w:vAlign w:val="center"/>
          </w:tcPr>
          <w:p w14:paraId="5D1B6364" w14:textId="77777777" w:rsidR="00F00313" w:rsidRDefault="00F00313" w:rsidP="00F00313">
            <w:pPr>
              <w:spacing w:line="300" w:lineRule="auto"/>
              <w:rPr>
                <w:b/>
              </w:rPr>
            </w:pPr>
            <w:r>
              <w:rPr>
                <w:b/>
              </w:rPr>
              <w:t>Approval</w:t>
            </w:r>
          </w:p>
          <w:p w14:paraId="7EC0DD7F" w14:textId="050E2902" w:rsidR="00F00313" w:rsidRPr="007F7BCE" w:rsidRDefault="00F00313" w:rsidP="00F00313">
            <w:pPr>
              <w:spacing w:line="300" w:lineRule="auto"/>
              <w:rPr>
                <w:b/>
                <w:i/>
              </w:rPr>
            </w:pPr>
            <w:r w:rsidRPr="007F7BCE">
              <w:rPr>
                <w:b/>
                <w:i/>
                <w:sz w:val="18"/>
              </w:rPr>
              <w:t>(</w:t>
            </w:r>
            <w:r w:rsidR="00721F65" w:rsidRPr="007F7BCE">
              <w:rPr>
                <w:b/>
                <w:i/>
                <w:sz w:val="18"/>
              </w:rPr>
              <w:t>Please</w:t>
            </w:r>
            <w:r w:rsidRPr="007F7BCE">
              <w:rPr>
                <w:b/>
                <w:i/>
                <w:sz w:val="18"/>
              </w:rPr>
              <w:t xml:space="preserve"> check the box</w:t>
            </w:r>
            <w:r>
              <w:rPr>
                <w:b/>
                <w:i/>
                <w:sz w:val="18"/>
              </w:rPr>
              <w:t>es and sign</w:t>
            </w:r>
            <w:r w:rsidRPr="007F7BCE">
              <w:rPr>
                <w:b/>
                <w:i/>
                <w:sz w:val="18"/>
              </w:rPr>
              <w:t>)</w:t>
            </w:r>
          </w:p>
        </w:tc>
        <w:tc>
          <w:tcPr>
            <w:tcW w:w="7002" w:type="dxa"/>
            <w:gridSpan w:val="3"/>
            <w:vAlign w:val="center"/>
          </w:tcPr>
          <w:p w14:paraId="47FE601A" w14:textId="152DD924" w:rsidR="00F00313" w:rsidRDefault="00000000" w:rsidP="00F00313">
            <w:pPr>
              <w:tabs>
                <w:tab w:val="left" w:pos="1230"/>
              </w:tabs>
              <w:spacing w:line="300" w:lineRule="auto"/>
              <w:ind w:left="284" w:hanging="284"/>
            </w:pPr>
            <w:sdt>
              <w:sdtPr>
                <w:id w:val="-892037952"/>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I approve this candidate’s participation in the Grad Cert Redesign </w:t>
            </w:r>
            <w:r w:rsidR="00721F65">
              <w:t>program.</w:t>
            </w:r>
          </w:p>
          <w:p w14:paraId="04B98ECE" w14:textId="5DB81029" w:rsidR="00F00313" w:rsidRDefault="00000000" w:rsidP="00F00313">
            <w:pPr>
              <w:tabs>
                <w:tab w:val="left" w:pos="1230"/>
              </w:tabs>
              <w:spacing w:line="300" w:lineRule="auto"/>
              <w:ind w:left="284" w:hanging="284"/>
            </w:pPr>
            <w:sdt>
              <w:sdtPr>
                <w:id w:val="-555775871"/>
                <w14:checkbox>
                  <w14:checked w14:val="0"/>
                  <w14:checkedState w14:val="2612" w14:font="MS Gothic"/>
                  <w14:uncheckedState w14:val="2610" w14:font="MS Gothic"/>
                </w14:checkbox>
              </w:sdtPr>
              <w:sdtContent>
                <w:r w:rsidR="00F00313" w:rsidRPr="00600086">
                  <w:rPr>
                    <w:rFonts w:ascii="Segoe UI Symbol" w:hAnsi="Segoe UI Symbol" w:cs="Segoe UI Symbol"/>
                  </w:rPr>
                  <w:t>☐</w:t>
                </w:r>
              </w:sdtContent>
            </w:sdt>
            <w:r w:rsidR="00F00313">
              <w:t xml:space="preserve"> I confirm that [insert name] has a history of performance that demonstrates the capacity and capability to complete the Grad Cert Redesign </w:t>
            </w:r>
            <w:r w:rsidR="00721F65">
              <w:t>program.</w:t>
            </w:r>
          </w:p>
          <w:p w14:paraId="5DA821A4" w14:textId="77777777" w:rsidR="00F00313" w:rsidRDefault="00F00313" w:rsidP="00F00313">
            <w:pPr>
              <w:tabs>
                <w:tab w:val="left" w:pos="1230"/>
              </w:tabs>
              <w:ind w:left="95"/>
            </w:pPr>
          </w:p>
          <w:p w14:paraId="161F823F" w14:textId="77777777" w:rsidR="00F00313" w:rsidRDefault="00F00313" w:rsidP="00F00313">
            <w:pPr>
              <w:tabs>
                <w:tab w:val="left" w:pos="1230"/>
              </w:tabs>
              <w:ind w:left="95"/>
            </w:pPr>
            <w:r>
              <w:t>I agree to release [insert names] [XX] days a week for the duration of the program:</w:t>
            </w:r>
          </w:p>
          <w:p w14:paraId="51D4736B" w14:textId="77777777" w:rsidR="00F00313" w:rsidRDefault="00246EBA" w:rsidP="00F00313">
            <w:pPr>
              <w:tabs>
                <w:tab w:val="left" w:pos="1230"/>
              </w:tabs>
              <w:ind w:left="284" w:hanging="189"/>
            </w:pPr>
            <w:r>
              <w:pict w14:anchorId="5A1E28C7">
                <v:shape id="_x0000_i1028" type="#_x0000_t75" alt="Microsoft Office Signature Line..." style="width:81.5pt;height:40.5pt">
                  <v:imagedata r:id="rId27" o:title=""/>
                  <o:lock v:ext="edit" ungrouping="t" rotation="t" cropping="t" verticies="t" text="t" grouping="t"/>
                  <o:signatureline v:ext="edit" id="{D8F5D1CE-00D1-4844-81D8-CA904E6BDCCC}" provid="{00000000-0000-0000-0000-000000000000}" o:suggestedsigner2="Manager" issignatureline="t"/>
                </v:shape>
              </w:pict>
            </w:r>
          </w:p>
          <w:p w14:paraId="5E5CA31D" w14:textId="77777777" w:rsidR="00F00313" w:rsidRDefault="00F00313" w:rsidP="00F00313">
            <w:pPr>
              <w:tabs>
                <w:tab w:val="left" w:pos="1230"/>
              </w:tabs>
              <w:ind w:left="284" w:hanging="189"/>
            </w:pPr>
          </w:p>
          <w:p w14:paraId="22EA882C" w14:textId="77777777" w:rsidR="00F00313" w:rsidRDefault="00F00313" w:rsidP="00F00313">
            <w:pPr>
              <w:tabs>
                <w:tab w:val="left" w:pos="1230"/>
              </w:tabs>
              <w:ind w:left="95"/>
            </w:pPr>
            <w:r>
              <w:t>I agree to fund travel and accommodation cost (if required) for [insert names] to attend the Redesign school and workshops activities:</w:t>
            </w:r>
          </w:p>
          <w:p w14:paraId="1A76C466" w14:textId="77777777" w:rsidR="00F00313" w:rsidRDefault="00246EBA" w:rsidP="00F00313">
            <w:pPr>
              <w:tabs>
                <w:tab w:val="left" w:pos="1230"/>
              </w:tabs>
              <w:ind w:left="95"/>
            </w:pPr>
            <w:r>
              <w:pict w14:anchorId="520F3C39">
                <v:shape id="_x0000_i1029" type="#_x0000_t75" alt="Microsoft Office Signature Line..." style="width:81.5pt;height:40.5pt">
                  <v:imagedata r:id="rId31" o:title=""/>
                  <o:lock v:ext="edit" ungrouping="t" rotation="t" cropping="t" verticies="t" text="t" grouping="t"/>
                  <o:signatureline v:ext="edit" id="{5304A48E-9EB2-4A2B-BB5D-C79B96E67A09}" provid="{00000000-0000-0000-0000-000000000000}" o:suggestedsigner2="Manager" issignatureline="t"/>
                </v:shape>
              </w:pict>
            </w:r>
          </w:p>
          <w:p w14:paraId="59592A4F" w14:textId="77777777" w:rsidR="00F00313" w:rsidRDefault="00F00313" w:rsidP="00F00313">
            <w:pPr>
              <w:tabs>
                <w:tab w:val="left" w:pos="1230"/>
              </w:tabs>
              <w:ind w:left="95"/>
            </w:pPr>
          </w:p>
          <w:p w14:paraId="4CB90DD0" w14:textId="77777777" w:rsidR="00F00313" w:rsidRDefault="00F00313" w:rsidP="00F00313">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7253BABA" w14:textId="77777777" w:rsidR="00F00313" w:rsidRPr="00770A2C" w:rsidRDefault="00246EBA" w:rsidP="00F00313">
            <w:pPr>
              <w:tabs>
                <w:tab w:val="left" w:pos="1230"/>
              </w:tabs>
              <w:spacing w:line="300" w:lineRule="auto"/>
              <w:ind w:left="284" w:hanging="189"/>
            </w:pPr>
            <w:r>
              <w:lastRenderedPageBreak/>
              <w:pict w14:anchorId="2D86400F">
                <v:shape id="_x0000_i1030" type="#_x0000_t75" alt="Microsoft Office Signature Line..." style="width:81.5pt;height:40.5pt">
                  <v:imagedata r:id="rId32" o:title=""/>
                  <o:lock v:ext="edit" ungrouping="t" rotation="t" cropping="t" verticies="t" text="t" grouping="t"/>
                  <o:signatureline v:ext="edit" id="{5E28B80D-4E43-493A-8666-38546B75C997}" provid="{00000000-0000-0000-0000-000000000000}" o:suggestedsigner2="Manager" issignatureline="t"/>
                </v:shape>
              </w:pict>
            </w:r>
          </w:p>
        </w:tc>
      </w:tr>
      <w:tr w:rsidR="00F00313" w14:paraId="7A2B6298" w14:textId="77777777" w:rsidTr="00244571">
        <w:trPr>
          <w:trHeight w:val="476"/>
        </w:trPr>
        <w:tc>
          <w:tcPr>
            <w:tcW w:w="2202" w:type="dxa"/>
            <w:gridSpan w:val="2"/>
            <w:vAlign w:val="center"/>
          </w:tcPr>
          <w:p w14:paraId="6385D22D" w14:textId="77777777" w:rsidR="00F00313" w:rsidRDefault="00F00313" w:rsidP="00F00313">
            <w:pPr>
              <w:spacing w:line="300" w:lineRule="auto"/>
              <w:rPr>
                <w:b/>
              </w:rPr>
            </w:pPr>
            <w:r>
              <w:rPr>
                <w:b/>
              </w:rPr>
              <w:lastRenderedPageBreak/>
              <w:t>Date</w:t>
            </w:r>
          </w:p>
        </w:tc>
        <w:tc>
          <w:tcPr>
            <w:tcW w:w="7002" w:type="dxa"/>
            <w:gridSpan w:val="3"/>
            <w:vAlign w:val="center"/>
          </w:tcPr>
          <w:p w14:paraId="1FDCF18D" w14:textId="77777777" w:rsidR="00F00313" w:rsidRDefault="00F00313" w:rsidP="00F00313">
            <w:pPr>
              <w:tabs>
                <w:tab w:val="left" w:pos="960"/>
              </w:tabs>
              <w:spacing w:line="300" w:lineRule="auto"/>
            </w:pPr>
          </w:p>
        </w:tc>
      </w:tr>
      <w:tr w:rsidR="00F00313" w14:paraId="57DF6041" w14:textId="77777777" w:rsidTr="75E52548">
        <w:trPr>
          <w:trHeight w:val="486"/>
        </w:trPr>
        <w:tc>
          <w:tcPr>
            <w:tcW w:w="9204" w:type="dxa"/>
            <w:gridSpan w:val="5"/>
            <w:shd w:val="clear" w:color="auto" w:fill="D9D9D9" w:themeFill="accent3" w:themeFillTint="99"/>
            <w:vAlign w:val="center"/>
          </w:tcPr>
          <w:p w14:paraId="6D726025" w14:textId="77777777" w:rsidR="00F00313" w:rsidRPr="007F7BCE" w:rsidRDefault="00F00313" w:rsidP="00F00313">
            <w:pPr>
              <w:pStyle w:val="Heading4"/>
              <w:spacing w:before="0" w:line="300" w:lineRule="auto"/>
            </w:pPr>
            <w:r w:rsidRPr="00BE736D">
              <w:rPr>
                <w:b/>
              </w:rPr>
              <w:t>Team Member 3 (optional)</w:t>
            </w:r>
          </w:p>
        </w:tc>
      </w:tr>
      <w:tr w:rsidR="00F00313" w14:paraId="079908E6" w14:textId="77777777" w:rsidTr="00244571">
        <w:tc>
          <w:tcPr>
            <w:tcW w:w="2188" w:type="dxa"/>
            <w:vAlign w:val="center"/>
          </w:tcPr>
          <w:p w14:paraId="2F7C7E59" w14:textId="77777777" w:rsidR="00F00313" w:rsidRPr="00E15ADB" w:rsidRDefault="00F00313" w:rsidP="00F00313">
            <w:pPr>
              <w:spacing w:line="300" w:lineRule="auto"/>
              <w:rPr>
                <w:b/>
              </w:rPr>
            </w:pPr>
            <w:r w:rsidRPr="00E15ADB">
              <w:rPr>
                <w:b/>
              </w:rPr>
              <w:t>Name</w:t>
            </w:r>
          </w:p>
        </w:tc>
        <w:tc>
          <w:tcPr>
            <w:tcW w:w="7016" w:type="dxa"/>
            <w:gridSpan w:val="4"/>
            <w:vAlign w:val="center"/>
          </w:tcPr>
          <w:p w14:paraId="5607E2EA" w14:textId="77777777" w:rsidR="00F00313" w:rsidRPr="00EC397F" w:rsidRDefault="00F00313" w:rsidP="00F00313">
            <w:pPr>
              <w:spacing w:line="300" w:lineRule="auto"/>
              <w:rPr>
                <w:b/>
                <w:i/>
                <w:color w:val="004D6D" w:themeColor="accent1" w:themeShade="BF"/>
              </w:rPr>
            </w:pPr>
          </w:p>
        </w:tc>
      </w:tr>
      <w:tr w:rsidR="00F00313" w14:paraId="64E7C6C9" w14:textId="77777777" w:rsidTr="00244571">
        <w:tc>
          <w:tcPr>
            <w:tcW w:w="2188" w:type="dxa"/>
            <w:vAlign w:val="center"/>
          </w:tcPr>
          <w:p w14:paraId="14F70386" w14:textId="77777777" w:rsidR="00F00313" w:rsidRPr="00E15ADB" w:rsidRDefault="00F00313" w:rsidP="00F00313">
            <w:pPr>
              <w:spacing w:line="300" w:lineRule="auto"/>
              <w:rPr>
                <w:b/>
              </w:rPr>
            </w:pPr>
            <w:r w:rsidRPr="00E15ADB">
              <w:rPr>
                <w:b/>
              </w:rPr>
              <w:t>Position</w:t>
            </w:r>
          </w:p>
        </w:tc>
        <w:tc>
          <w:tcPr>
            <w:tcW w:w="7016" w:type="dxa"/>
            <w:gridSpan w:val="4"/>
            <w:vAlign w:val="center"/>
          </w:tcPr>
          <w:p w14:paraId="634EE659" w14:textId="77777777" w:rsidR="00F00313" w:rsidRPr="00EC397F" w:rsidRDefault="00F00313" w:rsidP="00F00313">
            <w:pPr>
              <w:spacing w:line="300" w:lineRule="auto"/>
              <w:rPr>
                <w:i/>
                <w:color w:val="004D6D" w:themeColor="accent1" w:themeShade="BF"/>
              </w:rPr>
            </w:pPr>
          </w:p>
        </w:tc>
      </w:tr>
      <w:tr w:rsidR="00F00313" w14:paraId="24D259C8" w14:textId="77777777" w:rsidTr="00244571">
        <w:tc>
          <w:tcPr>
            <w:tcW w:w="2188" w:type="dxa"/>
            <w:vAlign w:val="center"/>
          </w:tcPr>
          <w:p w14:paraId="2AC200C9" w14:textId="77777777" w:rsidR="00F00313" w:rsidRPr="00E15ADB" w:rsidRDefault="00F00313" w:rsidP="00F00313">
            <w:pPr>
              <w:spacing w:line="300" w:lineRule="auto"/>
              <w:rPr>
                <w:b/>
              </w:rPr>
            </w:pPr>
            <w:r w:rsidRPr="00E15ADB">
              <w:rPr>
                <w:b/>
              </w:rPr>
              <w:t>Department</w:t>
            </w:r>
            <w:r>
              <w:rPr>
                <w:b/>
              </w:rPr>
              <w:t xml:space="preserve"> and organisation</w:t>
            </w:r>
          </w:p>
        </w:tc>
        <w:tc>
          <w:tcPr>
            <w:tcW w:w="7016" w:type="dxa"/>
            <w:gridSpan w:val="4"/>
            <w:vAlign w:val="center"/>
          </w:tcPr>
          <w:p w14:paraId="6FA4EAD8" w14:textId="77777777" w:rsidR="00F00313" w:rsidRPr="00EC397F" w:rsidRDefault="00F00313" w:rsidP="00F00313">
            <w:pPr>
              <w:spacing w:line="300" w:lineRule="auto"/>
              <w:rPr>
                <w:i/>
                <w:color w:val="004D6D" w:themeColor="accent1" w:themeShade="BF"/>
              </w:rPr>
            </w:pPr>
          </w:p>
        </w:tc>
      </w:tr>
      <w:tr w:rsidR="00F00313" w14:paraId="666D1632" w14:textId="77777777" w:rsidTr="00244571">
        <w:tc>
          <w:tcPr>
            <w:tcW w:w="2188" w:type="dxa"/>
            <w:vAlign w:val="center"/>
          </w:tcPr>
          <w:p w14:paraId="34CB0421" w14:textId="77777777" w:rsidR="00F00313" w:rsidRPr="00E15ADB" w:rsidRDefault="00F00313" w:rsidP="00F00313">
            <w:pPr>
              <w:spacing w:line="300" w:lineRule="auto"/>
              <w:rPr>
                <w:b/>
              </w:rPr>
            </w:pPr>
            <w:r w:rsidRPr="00E15ADB">
              <w:rPr>
                <w:b/>
              </w:rPr>
              <w:t>Email</w:t>
            </w:r>
          </w:p>
        </w:tc>
        <w:tc>
          <w:tcPr>
            <w:tcW w:w="7016" w:type="dxa"/>
            <w:gridSpan w:val="4"/>
            <w:vAlign w:val="center"/>
          </w:tcPr>
          <w:p w14:paraId="6B6A41D9" w14:textId="77777777" w:rsidR="00F00313" w:rsidRPr="00EC397F" w:rsidRDefault="00F00313" w:rsidP="00F00313">
            <w:pPr>
              <w:spacing w:line="300" w:lineRule="auto"/>
              <w:rPr>
                <w:i/>
                <w:color w:val="004D6D" w:themeColor="accent1" w:themeShade="BF"/>
              </w:rPr>
            </w:pPr>
          </w:p>
        </w:tc>
      </w:tr>
      <w:tr w:rsidR="00F00313" w14:paraId="777DD7A1" w14:textId="77777777" w:rsidTr="00244571">
        <w:tc>
          <w:tcPr>
            <w:tcW w:w="2188" w:type="dxa"/>
            <w:vAlign w:val="center"/>
          </w:tcPr>
          <w:p w14:paraId="01F95974" w14:textId="77777777" w:rsidR="00F00313" w:rsidRPr="00E15ADB" w:rsidRDefault="00F00313" w:rsidP="00F00313">
            <w:pPr>
              <w:spacing w:line="300" w:lineRule="auto"/>
              <w:rPr>
                <w:b/>
              </w:rPr>
            </w:pPr>
            <w:r w:rsidRPr="00E15ADB">
              <w:rPr>
                <w:b/>
              </w:rPr>
              <w:t xml:space="preserve">Work </w:t>
            </w:r>
            <w:r>
              <w:rPr>
                <w:b/>
              </w:rPr>
              <w:t>p</w:t>
            </w:r>
            <w:r w:rsidRPr="00E15ADB">
              <w:rPr>
                <w:b/>
              </w:rPr>
              <w:t>hone</w:t>
            </w:r>
          </w:p>
        </w:tc>
        <w:tc>
          <w:tcPr>
            <w:tcW w:w="7016" w:type="dxa"/>
            <w:gridSpan w:val="4"/>
            <w:vAlign w:val="center"/>
          </w:tcPr>
          <w:p w14:paraId="55E97016" w14:textId="77777777" w:rsidR="00F00313" w:rsidRPr="00EC397F" w:rsidRDefault="00F00313" w:rsidP="00F00313">
            <w:pPr>
              <w:spacing w:line="300" w:lineRule="auto"/>
              <w:rPr>
                <w:i/>
                <w:color w:val="004D6D" w:themeColor="accent1" w:themeShade="BF"/>
              </w:rPr>
            </w:pPr>
          </w:p>
        </w:tc>
      </w:tr>
      <w:tr w:rsidR="00F00313" w14:paraId="42DB31EE" w14:textId="77777777" w:rsidTr="00244571">
        <w:tc>
          <w:tcPr>
            <w:tcW w:w="2188" w:type="dxa"/>
            <w:vAlign w:val="center"/>
          </w:tcPr>
          <w:p w14:paraId="31C631F3" w14:textId="77777777" w:rsidR="00F00313" w:rsidRPr="00E15ADB" w:rsidRDefault="00F00313" w:rsidP="00F00313">
            <w:pPr>
              <w:spacing w:line="300" w:lineRule="auto"/>
              <w:rPr>
                <w:b/>
              </w:rPr>
            </w:pPr>
            <w:r w:rsidRPr="00E15ADB">
              <w:rPr>
                <w:b/>
              </w:rPr>
              <w:t>Mobile</w:t>
            </w:r>
          </w:p>
        </w:tc>
        <w:tc>
          <w:tcPr>
            <w:tcW w:w="7016" w:type="dxa"/>
            <w:gridSpan w:val="4"/>
            <w:vAlign w:val="center"/>
          </w:tcPr>
          <w:p w14:paraId="1B7717DD" w14:textId="77777777" w:rsidR="00F00313" w:rsidRPr="00EC397F" w:rsidRDefault="00F00313" w:rsidP="00F00313">
            <w:pPr>
              <w:spacing w:line="300" w:lineRule="auto"/>
              <w:rPr>
                <w:i/>
                <w:color w:val="004D6D" w:themeColor="accent1" w:themeShade="BF"/>
              </w:rPr>
            </w:pPr>
          </w:p>
        </w:tc>
      </w:tr>
      <w:tr w:rsidR="00F00313" w14:paraId="06CA75DD" w14:textId="77777777" w:rsidTr="00244571">
        <w:tc>
          <w:tcPr>
            <w:tcW w:w="2188" w:type="dxa"/>
            <w:vAlign w:val="center"/>
          </w:tcPr>
          <w:p w14:paraId="6E175D96" w14:textId="77777777" w:rsidR="00F00313" w:rsidRPr="00E15ADB" w:rsidRDefault="00F00313" w:rsidP="00F00313">
            <w:pPr>
              <w:spacing w:line="300" w:lineRule="auto"/>
              <w:rPr>
                <w:b/>
              </w:rPr>
            </w:pPr>
            <w:r w:rsidRPr="00BD757F">
              <w:rPr>
                <w:b/>
              </w:rPr>
              <w:t>Do you identify as Aboriginal and/or Torres Strait Islander?</w:t>
            </w:r>
          </w:p>
        </w:tc>
        <w:tc>
          <w:tcPr>
            <w:tcW w:w="7016" w:type="dxa"/>
            <w:gridSpan w:val="4"/>
            <w:vAlign w:val="center"/>
          </w:tcPr>
          <w:p w14:paraId="116E3370" w14:textId="77777777" w:rsidR="00F00313" w:rsidRDefault="00000000" w:rsidP="00F00313">
            <w:pPr>
              <w:spacing w:line="300" w:lineRule="auto"/>
            </w:pPr>
            <w:sdt>
              <w:sdtPr>
                <w:id w:val="-1947148747"/>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Yes </w:t>
            </w:r>
          </w:p>
          <w:p w14:paraId="4BB8118D" w14:textId="77777777" w:rsidR="00F00313" w:rsidRDefault="00000000" w:rsidP="00F00313">
            <w:pPr>
              <w:spacing w:line="300" w:lineRule="auto"/>
            </w:pPr>
            <w:sdt>
              <w:sdtPr>
                <w:id w:val="243228615"/>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No </w:t>
            </w:r>
          </w:p>
          <w:p w14:paraId="6F861B19" w14:textId="77777777" w:rsidR="00F00313" w:rsidRPr="00EC397F" w:rsidRDefault="00000000" w:rsidP="00F00313">
            <w:pPr>
              <w:spacing w:line="300" w:lineRule="auto"/>
              <w:rPr>
                <w:i/>
                <w:color w:val="004D6D" w:themeColor="accent1" w:themeShade="BF"/>
              </w:rPr>
            </w:pPr>
            <w:sdt>
              <w:sdtPr>
                <w:id w:val="-1468116288"/>
                <w14:checkbox>
                  <w14:checked w14:val="0"/>
                  <w14:checkedState w14:val="2612" w14:font="MS Gothic"/>
                  <w14:uncheckedState w14:val="2610" w14:font="MS Gothic"/>
                </w14:checkbox>
              </w:sdtPr>
              <w:sdtContent>
                <w:r w:rsidR="00F00313">
                  <w:rPr>
                    <w:rFonts w:ascii="MS Gothic" w:eastAsia="MS Gothic" w:hAnsi="MS Gothic" w:hint="eastAsia"/>
                  </w:rPr>
                  <w:t>☐</w:t>
                </w:r>
              </w:sdtContent>
            </w:sdt>
            <w:r w:rsidR="00F00313">
              <w:t xml:space="preserve"> Prefer not to say</w:t>
            </w:r>
          </w:p>
        </w:tc>
      </w:tr>
      <w:tr w:rsidR="00F00313" w14:paraId="248E52D1" w14:textId="77777777" w:rsidTr="00244571">
        <w:tc>
          <w:tcPr>
            <w:tcW w:w="2188" w:type="dxa"/>
            <w:vAlign w:val="center"/>
          </w:tcPr>
          <w:p w14:paraId="2018426E" w14:textId="77777777" w:rsidR="00F00313" w:rsidRPr="00E15ADB" w:rsidRDefault="00F00313" w:rsidP="00F00313">
            <w:pPr>
              <w:spacing w:line="300" w:lineRule="auto"/>
              <w:rPr>
                <w:b/>
              </w:rPr>
            </w:pPr>
            <w:r w:rsidRPr="00E15ADB">
              <w:rPr>
                <w:b/>
              </w:rPr>
              <w:t>Time allocated to the project</w:t>
            </w:r>
          </w:p>
        </w:tc>
        <w:tc>
          <w:tcPr>
            <w:tcW w:w="7016" w:type="dxa"/>
            <w:gridSpan w:val="4"/>
            <w:vAlign w:val="center"/>
          </w:tcPr>
          <w:p w14:paraId="5DB930B4" w14:textId="77777777" w:rsidR="00F00313" w:rsidRPr="00C92C2E" w:rsidRDefault="00F00313" w:rsidP="00F00313">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E52D2" w14:paraId="73920F75" w14:textId="77777777" w:rsidTr="00244571">
        <w:tc>
          <w:tcPr>
            <w:tcW w:w="2188" w:type="dxa"/>
            <w:vAlign w:val="center"/>
          </w:tcPr>
          <w:p w14:paraId="030BE536" w14:textId="756CF514" w:rsidR="00FE52D2" w:rsidRPr="00E15ADB" w:rsidRDefault="00FE52D2" w:rsidP="00FE52D2">
            <w:pPr>
              <w:spacing w:line="300" w:lineRule="auto"/>
              <w:rPr>
                <w:b/>
              </w:rPr>
            </w:pPr>
            <w:r w:rsidRPr="00D91850">
              <w:rPr>
                <w:b/>
              </w:rPr>
              <w:t>Accelerating Implementation Methodology</w:t>
            </w:r>
            <w:r>
              <w:rPr>
                <w:b/>
              </w:rPr>
              <w:t xml:space="preserve"> (AIM)</w:t>
            </w:r>
          </w:p>
        </w:tc>
        <w:tc>
          <w:tcPr>
            <w:tcW w:w="7016" w:type="dxa"/>
            <w:gridSpan w:val="4"/>
            <w:vAlign w:val="center"/>
          </w:tcPr>
          <w:p w14:paraId="29776F0E" w14:textId="77777777" w:rsidR="00FE52D2" w:rsidRDefault="00FE52D2" w:rsidP="00FE52D2">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65EC40E7" w14:textId="77777777" w:rsidR="00FE52D2" w:rsidRDefault="00000000" w:rsidP="00FE52D2">
            <w:pPr>
              <w:spacing w:line="300" w:lineRule="auto"/>
            </w:pPr>
            <w:sdt>
              <w:sdtPr>
                <w:id w:val="-1094548574"/>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Yes </w:t>
            </w:r>
          </w:p>
          <w:p w14:paraId="32153B56" w14:textId="3382CF6F" w:rsidR="00FE52D2" w:rsidRPr="00C92C2E" w:rsidRDefault="00000000" w:rsidP="00FE52D2">
            <w:pPr>
              <w:tabs>
                <w:tab w:val="left" w:pos="2100"/>
              </w:tabs>
              <w:spacing w:line="300" w:lineRule="auto"/>
            </w:pPr>
            <w:sdt>
              <w:sdtPr>
                <w:id w:val="835731083"/>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No </w:t>
            </w:r>
          </w:p>
        </w:tc>
      </w:tr>
      <w:tr w:rsidR="00FE52D2" w14:paraId="3794CE62" w14:textId="77777777" w:rsidTr="00244571">
        <w:tc>
          <w:tcPr>
            <w:tcW w:w="2188" w:type="dxa"/>
            <w:vAlign w:val="center"/>
          </w:tcPr>
          <w:p w14:paraId="4567E4B4" w14:textId="77777777" w:rsidR="00FE52D2" w:rsidRPr="00E15ADB" w:rsidRDefault="00FE52D2" w:rsidP="00FE52D2">
            <w:pPr>
              <w:spacing w:line="300" w:lineRule="auto"/>
              <w:rPr>
                <w:b/>
              </w:rPr>
            </w:pPr>
            <w:r w:rsidRPr="00E15ADB">
              <w:rPr>
                <w:b/>
              </w:rPr>
              <w:t>Attendance</w:t>
            </w:r>
          </w:p>
          <w:p w14:paraId="3DBDA821" w14:textId="77777777" w:rsidR="00FE52D2" w:rsidRPr="00E15ADB" w:rsidRDefault="00FE52D2" w:rsidP="00FE52D2">
            <w:pPr>
              <w:spacing w:line="300" w:lineRule="auto"/>
              <w:rPr>
                <w:b/>
                <w:i/>
              </w:rPr>
            </w:pPr>
            <w:r w:rsidRPr="00E83B71">
              <w:rPr>
                <w:b/>
                <w:i/>
                <w:sz w:val="18"/>
                <w:szCs w:val="16"/>
              </w:rPr>
              <w:t>(Please check the relevant boxes)</w:t>
            </w:r>
          </w:p>
        </w:tc>
        <w:tc>
          <w:tcPr>
            <w:tcW w:w="7016" w:type="dxa"/>
            <w:gridSpan w:val="4"/>
            <w:vAlign w:val="center"/>
          </w:tcPr>
          <w:p w14:paraId="2FE7D28E" w14:textId="191C7EDA" w:rsidR="00FE52D2" w:rsidRDefault="00000000" w:rsidP="00FE52D2">
            <w:pPr>
              <w:tabs>
                <w:tab w:val="left" w:pos="2100"/>
              </w:tabs>
              <w:spacing w:line="300" w:lineRule="auto"/>
            </w:pPr>
            <w:sdt>
              <w:sdtPr>
                <w:id w:val="-1923096833"/>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confirm that I </w:t>
            </w:r>
            <w:proofErr w:type="gramStart"/>
            <w:r w:rsidR="00FE52D2">
              <w:t>am able to</w:t>
            </w:r>
            <w:proofErr w:type="gramEnd"/>
            <w:r w:rsidR="00FE52D2">
              <w:t xml:space="preserve"> attend on all school workshop </w:t>
            </w:r>
            <w:r w:rsidR="00CF30C4">
              <w:t>dates.</w:t>
            </w:r>
          </w:p>
          <w:p w14:paraId="6B855FE2" w14:textId="77777777" w:rsidR="00FE52D2" w:rsidRDefault="00000000" w:rsidP="00FE52D2">
            <w:pPr>
              <w:tabs>
                <w:tab w:val="left" w:pos="1230"/>
              </w:tabs>
              <w:spacing w:line="300" w:lineRule="auto"/>
            </w:pPr>
            <w:sdt>
              <w:sdtPr>
                <w:id w:val="88067873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cannot attend all workshop dates (Please provide details below)</w:t>
            </w:r>
          </w:p>
          <w:p w14:paraId="76BC5A2F" w14:textId="108492C4" w:rsidR="00FE52D2" w:rsidRDefault="00000000" w:rsidP="00FE52D2">
            <w:pPr>
              <w:tabs>
                <w:tab w:val="left" w:pos="1230"/>
              </w:tabs>
              <w:spacing w:line="300" w:lineRule="auto"/>
              <w:ind w:left="284" w:hanging="284"/>
            </w:pPr>
            <w:sdt>
              <w:sdtPr>
                <w:id w:val="-1047146732"/>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w:t>
            </w:r>
            <w:r w:rsidR="00FE52D2" w:rsidRPr="00910281">
              <w:t xml:space="preserve">I confirm that I will not take more than 2 consecutive weeks of leave and not more than 3 weeks total for the duration of the </w:t>
            </w:r>
            <w:r w:rsidR="00CF30C4" w:rsidRPr="00910281">
              <w:t>program.</w:t>
            </w:r>
          </w:p>
          <w:p w14:paraId="32DCAB4B" w14:textId="00D6D691" w:rsidR="00FE52D2" w:rsidRDefault="00000000" w:rsidP="00FE52D2">
            <w:pPr>
              <w:tabs>
                <w:tab w:val="left" w:pos="1230"/>
              </w:tabs>
              <w:spacing w:line="300" w:lineRule="auto"/>
              <w:ind w:left="284" w:hanging="284"/>
            </w:pPr>
            <w:sdt>
              <w:sdtPr>
                <w:id w:val="-1748802209"/>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will require backfill of [XX] days per week for the </w:t>
            </w:r>
            <w:r w:rsidR="005B30E2">
              <w:t>duration of</w:t>
            </w:r>
            <w:r w:rsidR="00FE52D2">
              <w:t xml:space="preserve"> the </w:t>
            </w:r>
            <w:r w:rsidR="00CF30C4">
              <w:t>program.</w:t>
            </w:r>
          </w:p>
          <w:p w14:paraId="56A43D94" w14:textId="73AA05F0" w:rsidR="00FE52D2" w:rsidRDefault="00000000" w:rsidP="00FE52D2">
            <w:pPr>
              <w:tabs>
                <w:tab w:val="left" w:pos="1230"/>
              </w:tabs>
              <w:spacing w:line="300" w:lineRule="auto"/>
              <w:ind w:left="284" w:hanging="284"/>
            </w:pPr>
            <w:sdt>
              <w:sdtPr>
                <w:id w:val="1395777755"/>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agree to complete an Aboriginal Health Impact Statement for this </w:t>
            </w:r>
            <w:r w:rsidR="00CF30C4">
              <w:t>project.</w:t>
            </w:r>
          </w:p>
          <w:p w14:paraId="75DB2EBA" w14:textId="60B32742" w:rsidR="00FE52D2" w:rsidRDefault="00000000" w:rsidP="00FE52D2">
            <w:pPr>
              <w:tabs>
                <w:tab w:val="left" w:pos="1230"/>
              </w:tabs>
              <w:spacing w:line="300" w:lineRule="auto"/>
              <w:ind w:left="284" w:hanging="284"/>
            </w:pPr>
            <w:sdt>
              <w:sdtPr>
                <w:id w:val="-1349091176"/>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am considering applying for </w:t>
            </w:r>
            <w:r w:rsidR="00CF30C4">
              <w:t>ethics</w:t>
            </w:r>
            <w:r w:rsidR="00FE52D2">
              <w:t xml:space="preserve"> approval for this </w:t>
            </w:r>
            <w:r w:rsidR="00E83B71">
              <w:t>project.</w:t>
            </w:r>
            <w:r w:rsidR="00FE52D2">
              <w:t xml:space="preserve"> </w:t>
            </w:r>
          </w:p>
          <w:p w14:paraId="749C9F36" w14:textId="53F5FEB2" w:rsidR="00FE52D2" w:rsidRDefault="00000000" w:rsidP="00FE52D2">
            <w:pPr>
              <w:tabs>
                <w:tab w:val="left" w:pos="1230"/>
              </w:tabs>
              <w:spacing w:line="300" w:lineRule="auto"/>
              <w:ind w:left="284" w:hanging="284"/>
            </w:pPr>
            <w:sdt>
              <w:sdtPr>
                <w:id w:val="-1240392971"/>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am aware that completion of the Graduate Certificate Redesign program will require some study/activities outside of standard work hours (nominally [X] hours per week)</w:t>
            </w:r>
            <w:r w:rsidR="00E83B71">
              <w:t>.</w:t>
            </w:r>
          </w:p>
        </w:tc>
      </w:tr>
      <w:tr w:rsidR="00FE52D2" w14:paraId="53F8248F" w14:textId="77777777" w:rsidTr="00244571">
        <w:tc>
          <w:tcPr>
            <w:tcW w:w="2188" w:type="dxa"/>
            <w:vAlign w:val="center"/>
          </w:tcPr>
          <w:p w14:paraId="24B44C80" w14:textId="506BBF7D" w:rsidR="00FE52D2" w:rsidRPr="0076649A" w:rsidRDefault="00FE52D2" w:rsidP="00FE52D2">
            <w:pPr>
              <w:spacing w:line="300" w:lineRule="auto"/>
              <w:rPr>
                <w:b/>
              </w:rPr>
            </w:pPr>
            <w:r w:rsidRPr="0076649A">
              <w:rPr>
                <w:b/>
              </w:rPr>
              <w:lastRenderedPageBreak/>
              <w:t xml:space="preserve">Reason(s) for inability to attend all workshops </w:t>
            </w:r>
          </w:p>
        </w:tc>
        <w:tc>
          <w:tcPr>
            <w:tcW w:w="7016" w:type="dxa"/>
            <w:gridSpan w:val="4"/>
            <w:vAlign w:val="center"/>
          </w:tcPr>
          <w:p w14:paraId="33E78578" w14:textId="08E1819D" w:rsidR="00FE52D2" w:rsidRDefault="00FE52D2" w:rsidP="00FE52D2">
            <w:pPr>
              <w:spacing w:line="300" w:lineRule="auto"/>
            </w:pPr>
          </w:p>
        </w:tc>
      </w:tr>
      <w:tr w:rsidR="00FE52D2" w14:paraId="49A5FB91" w14:textId="77777777" w:rsidTr="00244571">
        <w:tc>
          <w:tcPr>
            <w:tcW w:w="2188" w:type="dxa"/>
            <w:vAlign w:val="center"/>
          </w:tcPr>
          <w:p w14:paraId="6B9EDA59" w14:textId="21A3297A" w:rsidR="00FE52D2" w:rsidRPr="0076649A" w:rsidRDefault="00FE52D2" w:rsidP="00FE52D2">
            <w:pPr>
              <w:spacing w:line="300" w:lineRule="auto"/>
              <w:rPr>
                <w:b/>
              </w:rPr>
            </w:pPr>
            <w:r w:rsidRPr="0076649A">
              <w:rPr>
                <w:b/>
              </w:rPr>
              <w:t>Confirmation</w:t>
            </w:r>
          </w:p>
        </w:tc>
        <w:tc>
          <w:tcPr>
            <w:tcW w:w="7016" w:type="dxa"/>
            <w:gridSpan w:val="4"/>
            <w:vAlign w:val="center"/>
          </w:tcPr>
          <w:p w14:paraId="482B8BFB" w14:textId="0B7ADF9A" w:rsidR="00FE52D2" w:rsidRDefault="00FE52D2" w:rsidP="00FE52D2">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E52D2" w14:paraId="0696E1AE" w14:textId="77777777" w:rsidTr="00244571">
        <w:tc>
          <w:tcPr>
            <w:tcW w:w="2188" w:type="dxa"/>
            <w:vAlign w:val="center"/>
          </w:tcPr>
          <w:p w14:paraId="71A0E8CB" w14:textId="03E0C5DB" w:rsidR="00FE52D2" w:rsidRPr="0076649A" w:rsidRDefault="00FE52D2" w:rsidP="00FE52D2">
            <w:pPr>
              <w:spacing w:line="300" w:lineRule="auto"/>
              <w:rPr>
                <w:b/>
              </w:rPr>
            </w:pPr>
            <w:r w:rsidRPr="0076649A">
              <w:rPr>
                <w:b/>
              </w:rPr>
              <w:t>Privacy statement</w:t>
            </w:r>
          </w:p>
        </w:tc>
        <w:tc>
          <w:tcPr>
            <w:tcW w:w="7016" w:type="dxa"/>
            <w:gridSpan w:val="4"/>
            <w:vAlign w:val="center"/>
          </w:tcPr>
          <w:p w14:paraId="61130ACB" w14:textId="77777777" w:rsidR="00FE52D2" w:rsidRPr="00926ABD" w:rsidRDefault="00FE52D2" w:rsidP="00FE52D2">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50FB4C6" w14:textId="3291FC57" w:rsidR="00FE52D2" w:rsidRDefault="00FE52D2" w:rsidP="00FE52D2">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33"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4"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E52D2" w14:paraId="2880D27D" w14:textId="77777777" w:rsidTr="00244571">
        <w:tc>
          <w:tcPr>
            <w:tcW w:w="2188" w:type="dxa"/>
            <w:vAlign w:val="center"/>
          </w:tcPr>
          <w:p w14:paraId="62EEDE8C" w14:textId="258A7358" w:rsidR="00FE52D2" w:rsidRPr="0076649A" w:rsidRDefault="00FE52D2" w:rsidP="00FE52D2">
            <w:pPr>
              <w:spacing w:line="300" w:lineRule="auto"/>
              <w:rPr>
                <w:b/>
              </w:rPr>
            </w:pPr>
            <w:r w:rsidRPr="0076649A">
              <w:rPr>
                <w:b/>
              </w:rPr>
              <w:t>Signature</w:t>
            </w:r>
          </w:p>
        </w:tc>
        <w:tc>
          <w:tcPr>
            <w:tcW w:w="7016" w:type="dxa"/>
            <w:gridSpan w:val="4"/>
            <w:vAlign w:val="center"/>
          </w:tcPr>
          <w:p w14:paraId="00DC8FAF" w14:textId="77777777" w:rsidR="00FE52D2" w:rsidRDefault="00FE52D2" w:rsidP="00FE52D2">
            <w:pPr>
              <w:spacing w:line="300" w:lineRule="auto"/>
            </w:pPr>
          </w:p>
        </w:tc>
      </w:tr>
      <w:tr w:rsidR="00FE52D2" w14:paraId="34E9F9EF" w14:textId="77777777" w:rsidTr="00244571">
        <w:tc>
          <w:tcPr>
            <w:tcW w:w="2188" w:type="dxa"/>
            <w:vAlign w:val="center"/>
          </w:tcPr>
          <w:p w14:paraId="62BE5181" w14:textId="77777777" w:rsidR="00FE52D2" w:rsidRPr="00E15ADB" w:rsidRDefault="00FE52D2" w:rsidP="00FE52D2">
            <w:pPr>
              <w:spacing w:line="300" w:lineRule="auto"/>
              <w:rPr>
                <w:b/>
              </w:rPr>
            </w:pPr>
            <w:r w:rsidRPr="00E15ADB">
              <w:rPr>
                <w:b/>
              </w:rPr>
              <w:t>Date</w:t>
            </w:r>
          </w:p>
        </w:tc>
        <w:tc>
          <w:tcPr>
            <w:tcW w:w="7016" w:type="dxa"/>
            <w:gridSpan w:val="4"/>
            <w:vAlign w:val="center"/>
          </w:tcPr>
          <w:p w14:paraId="3A499BC7" w14:textId="77777777" w:rsidR="00FE52D2" w:rsidRDefault="00FE52D2" w:rsidP="00FE52D2">
            <w:pPr>
              <w:spacing w:line="300" w:lineRule="auto"/>
            </w:pPr>
          </w:p>
        </w:tc>
      </w:tr>
      <w:tr w:rsidR="00FE52D2" w14:paraId="43EA3652" w14:textId="77777777" w:rsidTr="75E52548">
        <w:trPr>
          <w:trHeight w:val="496"/>
        </w:trPr>
        <w:tc>
          <w:tcPr>
            <w:tcW w:w="9204" w:type="dxa"/>
            <w:gridSpan w:val="5"/>
            <w:shd w:val="clear" w:color="auto" w:fill="DDDDDE" w:themeFill="accent6" w:themeFillTint="33"/>
            <w:vAlign w:val="center"/>
          </w:tcPr>
          <w:p w14:paraId="0F261B19" w14:textId="77777777" w:rsidR="00FE52D2" w:rsidRDefault="00FE52D2" w:rsidP="00FE52D2">
            <w:pPr>
              <w:spacing w:line="300" w:lineRule="auto"/>
            </w:pPr>
            <w:r>
              <w:rPr>
                <w:b/>
              </w:rPr>
              <w:t>DIRECT LINE MANAGER</w:t>
            </w:r>
          </w:p>
        </w:tc>
      </w:tr>
      <w:tr w:rsidR="00FE52D2" w14:paraId="7B1E3CFA" w14:textId="77777777" w:rsidTr="00244571">
        <w:tc>
          <w:tcPr>
            <w:tcW w:w="2188" w:type="dxa"/>
            <w:vAlign w:val="center"/>
          </w:tcPr>
          <w:p w14:paraId="0B32B006" w14:textId="77777777" w:rsidR="00FE52D2" w:rsidRDefault="00FE52D2" w:rsidP="00FE52D2">
            <w:pPr>
              <w:spacing w:line="300" w:lineRule="auto"/>
              <w:rPr>
                <w:b/>
              </w:rPr>
            </w:pPr>
            <w:r>
              <w:rPr>
                <w:b/>
              </w:rPr>
              <w:t>Name</w:t>
            </w:r>
          </w:p>
        </w:tc>
        <w:tc>
          <w:tcPr>
            <w:tcW w:w="7016" w:type="dxa"/>
            <w:gridSpan w:val="4"/>
            <w:vAlign w:val="center"/>
          </w:tcPr>
          <w:p w14:paraId="32978D8E" w14:textId="77777777" w:rsidR="00FE52D2" w:rsidRPr="0074227C" w:rsidRDefault="00FE52D2" w:rsidP="00FE52D2">
            <w:pPr>
              <w:spacing w:line="300" w:lineRule="auto"/>
              <w:rPr>
                <w:rFonts w:cs="Arial"/>
                <w:i/>
                <w:color w:val="004D6D" w:themeColor="accent1" w:themeShade="BF"/>
              </w:rPr>
            </w:pPr>
          </w:p>
        </w:tc>
      </w:tr>
      <w:tr w:rsidR="00FE52D2" w14:paraId="081CE7EB" w14:textId="77777777" w:rsidTr="00244571">
        <w:tc>
          <w:tcPr>
            <w:tcW w:w="2188" w:type="dxa"/>
            <w:vAlign w:val="center"/>
          </w:tcPr>
          <w:p w14:paraId="52162C18" w14:textId="77777777" w:rsidR="00FE52D2" w:rsidRDefault="00FE52D2" w:rsidP="00FE52D2">
            <w:pPr>
              <w:spacing w:line="300" w:lineRule="auto"/>
              <w:rPr>
                <w:b/>
              </w:rPr>
            </w:pPr>
            <w:r>
              <w:rPr>
                <w:b/>
              </w:rPr>
              <w:t>Role</w:t>
            </w:r>
          </w:p>
        </w:tc>
        <w:tc>
          <w:tcPr>
            <w:tcW w:w="7016" w:type="dxa"/>
            <w:gridSpan w:val="4"/>
            <w:vAlign w:val="center"/>
          </w:tcPr>
          <w:p w14:paraId="37A67680" w14:textId="77777777" w:rsidR="00FE52D2" w:rsidRPr="0074227C" w:rsidRDefault="00FE52D2" w:rsidP="00FE52D2">
            <w:pPr>
              <w:spacing w:line="300" w:lineRule="auto"/>
              <w:rPr>
                <w:rFonts w:cs="Arial"/>
                <w:i/>
                <w:color w:val="004D6D" w:themeColor="accent1" w:themeShade="BF"/>
              </w:rPr>
            </w:pPr>
          </w:p>
        </w:tc>
      </w:tr>
      <w:tr w:rsidR="00FE52D2" w14:paraId="59CA3DC2" w14:textId="77777777" w:rsidTr="001279A4">
        <w:trPr>
          <w:trHeight w:val="922"/>
        </w:trPr>
        <w:tc>
          <w:tcPr>
            <w:tcW w:w="2188" w:type="dxa"/>
            <w:vAlign w:val="center"/>
          </w:tcPr>
          <w:p w14:paraId="57F9C68F" w14:textId="77777777" w:rsidR="00FE52D2" w:rsidRDefault="00FE52D2" w:rsidP="00FE52D2">
            <w:pPr>
              <w:spacing w:line="300" w:lineRule="auto"/>
              <w:rPr>
                <w:b/>
              </w:rPr>
            </w:pPr>
            <w:r>
              <w:rPr>
                <w:b/>
              </w:rPr>
              <w:t>Approval</w:t>
            </w:r>
          </w:p>
          <w:p w14:paraId="244351E3" w14:textId="49CFFE08" w:rsidR="00FE52D2" w:rsidRPr="007F7BCE" w:rsidRDefault="00FE52D2" w:rsidP="00FE52D2">
            <w:pPr>
              <w:spacing w:line="300" w:lineRule="auto"/>
              <w:rPr>
                <w:b/>
                <w:i/>
              </w:rPr>
            </w:pPr>
            <w:r w:rsidRPr="007F7BCE">
              <w:rPr>
                <w:b/>
                <w:i/>
                <w:sz w:val="18"/>
              </w:rPr>
              <w:t>(</w:t>
            </w:r>
            <w:r w:rsidR="00E83B71" w:rsidRPr="007F7BCE">
              <w:rPr>
                <w:b/>
                <w:i/>
                <w:sz w:val="18"/>
              </w:rPr>
              <w:t>Please</w:t>
            </w:r>
            <w:r w:rsidRPr="007F7BCE">
              <w:rPr>
                <w:b/>
                <w:i/>
                <w:sz w:val="18"/>
              </w:rPr>
              <w:t xml:space="preserve"> check the box</w:t>
            </w:r>
            <w:r>
              <w:rPr>
                <w:b/>
                <w:i/>
                <w:sz w:val="18"/>
              </w:rPr>
              <w:t>es and sign</w:t>
            </w:r>
            <w:r w:rsidRPr="007F7BCE">
              <w:rPr>
                <w:b/>
                <w:i/>
                <w:sz w:val="18"/>
              </w:rPr>
              <w:t>)</w:t>
            </w:r>
          </w:p>
        </w:tc>
        <w:tc>
          <w:tcPr>
            <w:tcW w:w="7016" w:type="dxa"/>
            <w:gridSpan w:val="4"/>
            <w:vAlign w:val="center"/>
          </w:tcPr>
          <w:p w14:paraId="45A9478F" w14:textId="0AC36E53" w:rsidR="00FE52D2" w:rsidRDefault="00000000" w:rsidP="00FE52D2">
            <w:pPr>
              <w:tabs>
                <w:tab w:val="left" w:pos="1230"/>
              </w:tabs>
              <w:spacing w:line="300" w:lineRule="auto"/>
              <w:ind w:left="284" w:hanging="284"/>
            </w:pPr>
            <w:sdt>
              <w:sdtPr>
                <w:id w:val="178977765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approve this candidate’s participation in the Grad Cert Redesign </w:t>
            </w:r>
            <w:r w:rsidR="00CF30C4">
              <w:t>program.</w:t>
            </w:r>
          </w:p>
          <w:p w14:paraId="0A2B077A" w14:textId="62F4D9B7" w:rsidR="00FE52D2" w:rsidRDefault="00000000" w:rsidP="00FE52D2">
            <w:pPr>
              <w:tabs>
                <w:tab w:val="left" w:pos="1230"/>
              </w:tabs>
              <w:spacing w:line="300" w:lineRule="auto"/>
              <w:ind w:left="284" w:hanging="284"/>
            </w:pPr>
            <w:sdt>
              <w:sdtPr>
                <w:id w:val="1794554045"/>
                <w14:checkbox>
                  <w14:checked w14:val="0"/>
                  <w14:checkedState w14:val="2612" w14:font="MS Gothic"/>
                  <w14:uncheckedState w14:val="2610" w14:font="MS Gothic"/>
                </w14:checkbox>
              </w:sdtPr>
              <w:sdtContent>
                <w:r w:rsidR="00FE52D2" w:rsidRPr="00600086">
                  <w:rPr>
                    <w:rFonts w:ascii="Segoe UI Symbol" w:hAnsi="Segoe UI Symbol" w:cs="Segoe UI Symbol"/>
                  </w:rPr>
                  <w:t>☐</w:t>
                </w:r>
              </w:sdtContent>
            </w:sdt>
            <w:r w:rsidR="00FE52D2">
              <w:t xml:space="preserve"> I confirm that [insert name] has a history of performance that demonstrates the capacity and capability to complete the Grad Cert Redesign </w:t>
            </w:r>
            <w:r w:rsidR="00CF30C4">
              <w:t>program.</w:t>
            </w:r>
          </w:p>
          <w:p w14:paraId="2FCA9496" w14:textId="77777777" w:rsidR="00FE52D2" w:rsidRDefault="00FE52D2" w:rsidP="00FE52D2">
            <w:pPr>
              <w:tabs>
                <w:tab w:val="left" w:pos="1230"/>
              </w:tabs>
              <w:ind w:left="95"/>
              <w:rPr>
                <w:rFonts w:ascii="MS Gothic" w:eastAsia="MS Gothic" w:hAnsi="MS Gothic"/>
              </w:rPr>
            </w:pPr>
          </w:p>
          <w:p w14:paraId="09B2F9FD" w14:textId="77777777" w:rsidR="00FE52D2" w:rsidRDefault="00FE52D2" w:rsidP="00FE52D2">
            <w:pPr>
              <w:tabs>
                <w:tab w:val="left" w:pos="1230"/>
              </w:tabs>
              <w:ind w:left="95"/>
            </w:pPr>
            <w:r>
              <w:t>I agree to release [insert names] [XX] days a week for the duration of the program:</w:t>
            </w:r>
          </w:p>
          <w:p w14:paraId="322D1AEE" w14:textId="77777777" w:rsidR="00FE52D2" w:rsidRDefault="00246EBA" w:rsidP="00FE52D2">
            <w:pPr>
              <w:tabs>
                <w:tab w:val="left" w:pos="1230"/>
              </w:tabs>
              <w:ind w:left="284" w:hanging="189"/>
            </w:pPr>
            <w:r>
              <w:pict w14:anchorId="125441C4">
                <v:shape id="_x0000_i1031" type="#_x0000_t75" alt="Microsoft Office Signature Line..." style="width:83pt;height:40.5pt">
                  <v:imagedata r:id="rId31" o:title=""/>
                  <o:lock v:ext="edit" ungrouping="t" rotation="t" cropping="t" verticies="t" text="t" grouping="t"/>
                  <o:signatureline v:ext="edit" id="{95A4779D-9AFB-4AAB-9A33-C775E67D304B}" provid="{00000000-0000-0000-0000-000000000000}" o:suggestedsigner2="Manager" issignatureline="t"/>
                </v:shape>
              </w:pict>
            </w:r>
          </w:p>
          <w:p w14:paraId="076EE2E6" w14:textId="77777777" w:rsidR="00FE52D2" w:rsidRDefault="00FE52D2" w:rsidP="00FE52D2">
            <w:pPr>
              <w:tabs>
                <w:tab w:val="left" w:pos="1230"/>
              </w:tabs>
              <w:ind w:left="284" w:hanging="189"/>
            </w:pPr>
          </w:p>
          <w:p w14:paraId="44033B24" w14:textId="77777777" w:rsidR="00FE52D2" w:rsidRDefault="00FE52D2" w:rsidP="00FE52D2">
            <w:pPr>
              <w:tabs>
                <w:tab w:val="left" w:pos="1230"/>
              </w:tabs>
              <w:ind w:left="95"/>
            </w:pPr>
            <w:r>
              <w:t>I agree to fund travel and accommodation cost (if required) for [insert names] to attend the Redesign school and workshops activities:</w:t>
            </w:r>
          </w:p>
          <w:p w14:paraId="4B00A6A6" w14:textId="77777777" w:rsidR="00FE52D2" w:rsidRDefault="00246EBA" w:rsidP="00FE52D2">
            <w:pPr>
              <w:tabs>
                <w:tab w:val="left" w:pos="1230"/>
              </w:tabs>
              <w:ind w:left="95"/>
            </w:pPr>
            <w:r>
              <w:pict w14:anchorId="456BA62A">
                <v:shape id="_x0000_i1032" type="#_x0000_t75" alt="Microsoft Office Signature Line..." style="width:83pt;height:40.5pt">
                  <v:imagedata r:id="rId31" o:title=""/>
                  <o:lock v:ext="edit" ungrouping="t" rotation="t" cropping="t" verticies="t" text="t" grouping="t"/>
                  <o:signatureline v:ext="edit" id="{952DA142-470A-42BB-9B39-4A7D621A0617}" provid="{00000000-0000-0000-0000-000000000000}" o:suggestedsigner2="Manager" issignatureline="t"/>
                </v:shape>
              </w:pict>
            </w:r>
          </w:p>
          <w:p w14:paraId="73060E96" w14:textId="77777777" w:rsidR="00FE52D2" w:rsidRDefault="00FE52D2" w:rsidP="00FE52D2">
            <w:pPr>
              <w:tabs>
                <w:tab w:val="left" w:pos="1230"/>
              </w:tabs>
              <w:ind w:left="95"/>
            </w:pPr>
          </w:p>
          <w:p w14:paraId="4A6A79FE" w14:textId="77777777" w:rsidR="00FE52D2" w:rsidRDefault="00FE52D2" w:rsidP="00FE52D2">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71D6D585" w14:textId="77777777" w:rsidR="00FE52D2" w:rsidRPr="00770A2C" w:rsidRDefault="00246EBA" w:rsidP="00FE52D2">
            <w:pPr>
              <w:tabs>
                <w:tab w:val="left" w:pos="1230"/>
              </w:tabs>
              <w:spacing w:line="300" w:lineRule="auto"/>
              <w:ind w:left="284" w:hanging="175"/>
            </w:pPr>
            <w:r>
              <w:lastRenderedPageBreak/>
              <w:pict w14:anchorId="4DD2684F">
                <v:shape id="_x0000_i1033" type="#_x0000_t75" alt="Microsoft Office Signature Line..." style="width:83pt;height:40.5pt">
                  <v:imagedata r:id="rId31" o:title=""/>
                  <o:lock v:ext="edit" ungrouping="t" rotation="t" cropping="t" verticies="t" text="t" grouping="t"/>
                  <o:signatureline v:ext="edit" id="{3D5F8A99-F7EA-4E74-965B-769C7D2B8C45}" provid="{00000000-0000-0000-0000-000000000000}" o:suggestedsigner2="Manager" issignatureline="t"/>
                </v:shape>
              </w:pict>
            </w:r>
          </w:p>
        </w:tc>
      </w:tr>
      <w:tr w:rsidR="00FE52D2" w14:paraId="3AC644ED" w14:textId="77777777" w:rsidTr="00244571">
        <w:trPr>
          <w:trHeight w:val="565"/>
        </w:trPr>
        <w:tc>
          <w:tcPr>
            <w:tcW w:w="2188" w:type="dxa"/>
            <w:vAlign w:val="center"/>
          </w:tcPr>
          <w:p w14:paraId="3EB031CA" w14:textId="77777777" w:rsidR="00FE52D2" w:rsidRDefault="00FE52D2" w:rsidP="00FE52D2">
            <w:pPr>
              <w:spacing w:line="300" w:lineRule="auto"/>
              <w:rPr>
                <w:b/>
              </w:rPr>
            </w:pPr>
            <w:r>
              <w:rPr>
                <w:b/>
              </w:rPr>
              <w:lastRenderedPageBreak/>
              <w:t>Date</w:t>
            </w:r>
          </w:p>
        </w:tc>
        <w:tc>
          <w:tcPr>
            <w:tcW w:w="7016" w:type="dxa"/>
            <w:gridSpan w:val="4"/>
            <w:vAlign w:val="center"/>
          </w:tcPr>
          <w:p w14:paraId="0872E4F5" w14:textId="77777777" w:rsidR="00FE52D2" w:rsidRDefault="00FE52D2" w:rsidP="00FE52D2">
            <w:pPr>
              <w:tabs>
                <w:tab w:val="left" w:pos="960"/>
              </w:tabs>
              <w:spacing w:line="300" w:lineRule="auto"/>
            </w:pPr>
          </w:p>
        </w:tc>
      </w:tr>
      <w:tr w:rsidR="00FE52D2" w14:paraId="6808FD0B" w14:textId="77777777" w:rsidTr="75E52548">
        <w:trPr>
          <w:trHeight w:val="496"/>
        </w:trPr>
        <w:tc>
          <w:tcPr>
            <w:tcW w:w="9204" w:type="dxa"/>
            <w:gridSpan w:val="5"/>
            <w:shd w:val="clear" w:color="auto" w:fill="D9D9D9" w:themeFill="accent3" w:themeFillTint="99"/>
            <w:vAlign w:val="center"/>
          </w:tcPr>
          <w:p w14:paraId="634EFB3B" w14:textId="77777777" w:rsidR="00FE52D2" w:rsidRPr="00036070" w:rsidRDefault="00FE52D2" w:rsidP="00FE52D2">
            <w:pPr>
              <w:pStyle w:val="Heading4"/>
              <w:spacing w:before="0" w:line="300" w:lineRule="auto"/>
              <w:rPr>
                <w:b/>
                <w:bCs/>
              </w:rPr>
            </w:pPr>
            <w:r>
              <w:rPr>
                <w:rFonts w:eastAsia="Times New Roman"/>
                <w:noProof/>
                <w:color w:val="002664"/>
                <w:sz w:val="36"/>
                <w:szCs w:val="24"/>
                <w:lang w:eastAsia="en-AU"/>
              </w:rPr>
              <w:br w:type="page"/>
            </w:r>
            <w:r w:rsidRPr="00036070">
              <w:rPr>
                <w:b/>
                <w:bCs/>
              </w:rPr>
              <w:t>Team Member 4 (optional)</w:t>
            </w:r>
          </w:p>
        </w:tc>
      </w:tr>
      <w:tr w:rsidR="00FE52D2" w14:paraId="61BA9AD4" w14:textId="77777777" w:rsidTr="00244571">
        <w:tc>
          <w:tcPr>
            <w:tcW w:w="2263" w:type="dxa"/>
            <w:gridSpan w:val="4"/>
            <w:vAlign w:val="center"/>
          </w:tcPr>
          <w:p w14:paraId="3BE07D71" w14:textId="77777777" w:rsidR="00FE52D2" w:rsidRPr="00E15ADB" w:rsidRDefault="00FE52D2" w:rsidP="00FE52D2">
            <w:pPr>
              <w:spacing w:line="300" w:lineRule="auto"/>
              <w:rPr>
                <w:b/>
              </w:rPr>
            </w:pPr>
            <w:r w:rsidRPr="00E15ADB">
              <w:rPr>
                <w:b/>
              </w:rPr>
              <w:t>Name</w:t>
            </w:r>
          </w:p>
        </w:tc>
        <w:tc>
          <w:tcPr>
            <w:tcW w:w="6941" w:type="dxa"/>
            <w:vAlign w:val="center"/>
          </w:tcPr>
          <w:p w14:paraId="2E3927DA" w14:textId="77777777" w:rsidR="00FE52D2" w:rsidRPr="00EC397F" w:rsidRDefault="00FE52D2" w:rsidP="00FE52D2">
            <w:pPr>
              <w:spacing w:line="300" w:lineRule="auto"/>
              <w:rPr>
                <w:b/>
                <w:i/>
                <w:color w:val="004D6D" w:themeColor="accent1" w:themeShade="BF"/>
              </w:rPr>
            </w:pPr>
          </w:p>
        </w:tc>
      </w:tr>
      <w:tr w:rsidR="00FE52D2" w14:paraId="76680A64" w14:textId="77777777" w:rsidTr="00244571">
        <w:tc>
          <w:tcPr>
            <w:tcW w:w="2263" w:type="dxa"/>
            <w:gridSpan w:val="4"/>
            <w:vAlign w:val="center"/>
          </w:tcPr>
          <w:p w14:paraId="4ED29F8A" w14:textId="77777777" w:rsidR="00FE52D2" w:rsidRPr="00E15ADB" w:rsidRDefault="00FE52D2" w:rsidP="00FE52D2">
            <w:pPr>
              <w:spacing w:line="300" w:lineRule="auto"/>
              <w:rPr>
                <w:b/>
              </w:rPr>
            </w:pPr>
            <w:r w:rsidRPr="00E15ADB">
              <w:rPr>
                <w:b/>
              </w:rPr>
              <w:t>Position</w:t>
            </w:r>
          </w:p>
        </w:tc>
        <w:tc>
          <w:tcPr>
            <w:tcW w:w="6941" w:type="dxa"/>
            <w:vAlign w:val="center"/>
          </w:tcPr>
          <w:p w14:paraId="013F59E3" w14:textId="77777777" w:rsidR="00FE52D2" w:rsidRPr="00EC397F" w:rsidRDefault="00FE52D2" w:rsidP="00FE52D2">
            <w:pPr>
              <w:spacing w:line="300" w:lineRule="auto"/>
              <w:rPr>
                <w:i/>
                <w:color w:val="004D6D" w:themeColor="accent1" w:themeShade="BF"/>
              </w:rPr>
            </w:pPr>
          </w:p>
        </w:tc>
      </w:tr>
      <w:tr w:rsidR="00FE52D2" w14:paraId="788CC97E" w14:textId="77777777" w:rsidTr="00244571">
        <w:tc>
          <w:tcPr>
            <w:tcW w:w="2263" w:type="dxa"/>
            <w:gridSpan w:val="4"/>
            <w:vAlign w:val="center"/>
          </w:tcPr>
          <w:p w14:paraId="10638FA0" w14:textId="77777777" w:rsidR="00FE52D2" w:rsidRPr="00E15ADB" w:rsidRDefault="00FE52D2" w:rsidP="00FE52D2">
            <w:pPr>
              <w:spacing w:line="300" w:lineRule="auto"/>
              <w:rPr>
                <w:b/>
              </w:rPr>
            </w:pPr>
            <w:r w:rsidRPr="00E15ADB">
              <w:rPr>
                <w:b/>
              </w:rPr>
              <w:t>Department</w:t>
            </w:r>
            <w:r>
              <w:rPr>
                <w:b/>
              </w:rPr>
              <w:t xml:space="preserve"> and organisation</w:t>
            </w:r>
          </w:p>
        </w:tc>
        <w:tc>
          <w:tcPr>
            <w:tcW w:w="6941" w:type="dxa"/>
            <w:vAlign w:val="center"/>
          </w:tcPr>
          <w:p w14:paraId="56899E5A" w14:textId="77777777" w:rsidR="00FE52D2" w:rsidRPr="00EC397F" w:rsidRDefault="00FE52D2" w:rsidP="00FE52D2">
            <w:pPr>
              <w:spacing w:line="300" w:lineRule="auto"/>
              <w:rPr>
                <w:i/>
                <w:color w:val="004D6D" w:themeColor="accent1" w:themeShade="BF"/>
              </w:rPr>
            </w:pPr>
          </w:p>
        </w:tc>
      </w:tr>
      <w:tr w:rsidR="00FE52D2" w14:paraId="2FB8053A" w14:textId="77777777" w:rsidTr="00244571">
        <w:tc>
          <w:tcPr>
            <w:tcW w:w="2263" w:type="dxa"/>
            <w:gridSpan w:val="4"/>
            <w:vAlign w:val="center"/>
          </w:tcPr>
          <w:p w14:paraId="4C1AEF11" w14:textId="77777777" w:rsidR="00FE52D2" w:rsidRPr="00E15ADB" w:rsidRDefault="00FE52D2" w:rsidP="00FE52D2">
            <w:pPr>
              <w:spacing w:line="300" w:lineRule="auto"/>
              <w:rPr>
                <w:b/>
              </w:rPr>
            </w:pPr>
            <w:r w:rsidRPr="00E15ADB">
              <w:rPr>
                <w:b/>
              </w:rPr>
              <w:t>Email</w:t>
            </w:r>
          </w:p>
        </w:tc>
        <w:tc>
          <w:tcPr>
            <w:tcW w:w="6941" w:type="dxa"/>
            <w:vAlign w:val="center"/>
          </w:tcPr>
          <w:p w14:paraId="4052489A" w14:textId="77777777" w:rsidR="00FE52D2" w:rsidRPr="00EC397F" w:rsidRDefault="00FE52D2" w:rsidP="00FE52D2">
            <w:pPr>
              <w:spacing w:line="300" w:lineRule="auto"/>
              <w:rPr>
                <w:i/>
                <w:color w:val="004D6D" w:themeColor="accent1" w:themeShade="BF"/>
              </w:rPr>
            </w:pPr>
          </w:p>
        </w:tc>
      </w:tr>
      <w:tr w:rsidR="00FE52D2" w14:paraId="1D9473B8" w14:textId="77777777" w:rsidTr="00244571">
        <w:tc>
          <w:tcPr>
            <w:tcW w:w="2263" w:type="dxa"/>
            <w:gridSpan w:val="4"/>
            <w:vAlign w:val="center"/>
          </w:tcPr>
          <w:p w14:paraId="41AD4E46" w14:textId="77777777" w:rsidR="00FE52D2" w:rsidRPr="00E15ADB" w:rsidRDefault="00FE52D2" w:rsidP="00FE52D2">
            <w:pPr>
              <w:spacing w:line="300" w:lineRule="auto"/>
              <w:rPr>
                <w:b/>
              </w:rPr>
            </w:pPr>
            <w:r w:rsidRPr="00E15ADB">
              <w:rPr>
                <w:b/>
              </w:rPr>
              <w:t xml:space="preserve">Work </w:t>
            </w:r>
            <w:r>
              <w:rPr>
                <w:b/>
              </w:rPr>
              <w:t>p</w:t>
            </w:r>
            <w:r w:rsidRPr="00E15ADB">
              <w:rPr>
                <w:b/>
              </w:rPr>
              <w:t>hone</w:t>
            </w:r>
          </w:p>
        </w:tc>
        <w:tc>
          <w:tcPr>
            <w:tcW w:w="6941" w:type="dxa"/>
            <w:vAlign w:val="center"/>
          </w:tcPr>
          <w:p w14:paraId="30A0A2DB" w14:textId="77777777" w:rsidR="00FE52D2" w:rsidRPr="00EC397F" w:rsidRDefault="00FE52D2" w:rsidP="00FE52D2">
            <w:pPr>
              <w:spacing w:line="300" w:lineRule="auto"/>
              <w:rPr>
                <w:i/>
                <w:color w:val="004D6D" w:themeColor="accent1" w:themeShade="BF"/>
              </w:rPr>
            </w:pPr>
          </w:p>
        </w:tc>
      </w:tr>
      <w:tr w:rsidR="00FE52D2" w14:paraId="230396BE" w14:textId="77777777" w:rsidTr="00244571">
        <w:tc>
          <w:tcPr>
            <w:tcW w:w="2263" w:type="dxa"/>
            <w:gridSpan w:val="4"/>
            <w:vAlign w:val="center"/>
          </w:tcPr>
          <w:p w14:paraId="63280A3F" w14:textId="77777777" w:rsidR="00FE52D2" w:rsidRPr="00E15ADB" w:rsidRDefault="00FE52D2" w:rsidP="00FE52D2">
            <w:pPr>
              <w:spacing w:line="300" w:lineRule="auto"/>
              <w:rPr>
                <w:b/>
              </w:rPr>
            </w:pPr>
            <w:r w:rsidRPr="00E15ADB">
              <w:rPr>
                <w:b/>
              </w:rPr>
              <w:t>Mobile</w:t>
            </w:r>
          </w:p>
        </w:tc>
        <w:tc>
          <w:tcPr>
            <w:tcW w:w="6941" w:type="dxa"/>
            <w:vAlign w:val="center"/>
          </w:tcPr>
          <w:p w14:paraId="121DF9C4" w14:textId="77777777" w:rsidR="00FE52D2" w:rsidRPr="00EC397F" w:rsidRDefault="00FE52D2" w:rsidP="00FE52D2">
            <w:pPr>
              <w:spacing w:line="300" w:lineRule="auto"/>
              <w:rPr>
                <w:i/>
                <w:color w:val="004D6D" w:themeColor="accent1" w:themeShade="BF"/>
              </w:rPr>
            </w:pPr>
          </w:p>
        </w:tc>
      </w:tr>
      <w:tr w:rsidR="00FE52D2" w14:paraId="1DD2E14A" w14:textId="77777777" w:rsidTr="00244571">
        <w:tc>
          <w:tcPr>
            <w:tcW w:w="2263" w:type="dxa"/>
            <w:gridSpan w:val="4"/>
            <w:vAlign w:val="center"/>
          </w:tcPr>
          <w:p w14:paraId="5BBAB5E3" w14:textId="77777777" w:rsidR="00FE52D2" w:rsidRPr="00E15ADB" w:rsidRDefault="00FE52D2" w:rsidP="00FE52D2">
            <w:pPr>
              <w:spacing w:line="300" w:lineRule="auto"/>
              <w:rPr>
                <w:b/>
              </w:rPr>
            </w:pPr>
            <w:r w:rsidRPr="00BD757F">
              <w:rPr>
                <w:b/>
              </w:rPr>
              <w:t>Do you identify as Aboriginal and/or Torres Strait Islander?</w:t>
            </w:r>
          </w:p>
        </w:tc>
        <w:tc>
          <w:tcPr>
            <w:tcW w:w="6941" w:type="dxa"/>
            <w:vAlign w:val="center"/>
          </w:tcPr>
          <w:p w14:paraId="24E0AE84" w14:textId="77777777" w:rsidR="00FE52D2" w:rsidRDefault="00000000" w:rsidP="00FE52D2">
            <w:pPr>
              <w:spacing w:line="300" w:lineRule="auto"/>
            </w:pPr>
            <w:sdt>
              <w:sdtPr>
                <w:id w:val="-624847946"/>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Yes </w:t>
            </w:r>
          </w:p>
          <w:p w14:paraId="5A93CAC1" w14:textId="77777777" w:rsidR="00FE52D2" w:rsidRDefault="00000000" w:rsidP="00FE52D2">
            <w:pPr>
              <w:spacing w:line="300" w:lineRule="auto"/>
            </w:pPr>
            <w:sdt>
              <w:sdtPr>
                <w:id w:val="395481467"/>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No </w:t>
            </w:r>
          </w:p>
          <w:p w14:paraId="72D62EEB" w14:textId="77777777" w:rsidR="00FE52D2" w:rsidRPr="00EC397F" w:rsidRDefault="00000000" w:rsidP="00FE52D2">
            <w:pPr>
              <w:spacing w:line="300" w:lineRule="auto"/>
              <w:rPr>
                <w:i/>
                <w:color w:val="004D6D" w:themeColor="accent1" w:themeShade="BF"/>
              </w:rPr>
            </w:pPr>
            <w:sdt>
              <w:sdtPr>
                <w:id w:val="2032685485"/>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Prefer not to say</w:t>
            </w:r>
          </w:p>
        </w:tc>
      </w:tr>
      <w:tr w:rsidR="00FE52D2" w14:paraId="3A72C01C" w14:textId="77777777" w:rsidTr="00244571">
        <w:tc>
          <w:tcPr>
            <w:tcW w:w="2263" w:type="dxa"/>
            <w:gridSpan w:val="4"/>
            <w:vAlign w:val="center"/>
          </w:tcPr>
          <w:p w14:paraId="3E19875C" w14:textId="77777777" w:rsidR="00FE52D2" w:rsidRPr="00E15ADB" w:rsidRDefault="00FE52D2" w:rsidP="00FE52D2">
            <w:pPr>
              <w:spacing w:line="300" w:lineRule="auto"/>
              <w:rPr>
                <w:b/>
              </w:rPr>
            </w:pPr>
            <w:r w:rsidRPr="00E15ADB">
              <w:rPr>
                <w:b/>
              </w:rPr>
              <w:t>Time allocated to the project</w:t>
            </w:r>
          </w:p>
        </w:tc>
        <w:tc>
          <w:tcPr>
            <w:tcW w:w="6941" w:type="dxa"/>
            <w:vAlign w:val="center"/>
          </w:tcPr>
          <w:p w14:paraId="746AA617" w14:textId="77777777" w:rsidR="00FE52D2" w:rsidRPr="00C92C2E" w:rsidRDefault="00FE52D2" w:rsidP="00FE52D2">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E52D2" w14:paraId="01B0C832" w14:textId="77777777" w:rsidTr="00244571">
        <w:tc>
          <w:tcPr>
            <w:tcW w:w="2263" w:type="dxa"/>
            <w:gridSpan w:val="4"/>
            <w:vAlign w:val="center"/>
          </w:tcPr>
          <w:p w14:paraId="5F40C078" w14:textId="323B3F73" w:rsidR="00FE52D2" w:rsidRPr="00E15ADB" w:rsidRDefault="00FE52D2" w:rsidP="00FE52D2">
            <w:pPr>
              <w:spacing w:line="300" w:lineRule="auto"/>
              <w:rPr>
                <w:b/>
              </w:rPr>
            </w:pPr>
            <w:r w:rsidRPr="00D91850">
              <w:rPr>
                <w:b/>
              </w:rPr>
              <w:t>Accelerating Implementation Methodology</w:t>
            </w:r>
            <w:r>
              <w:rPr>
                <w:b/>
              </w:rPr>
              <w:t xml:space="preserve"> (AIM)</w:t>
            </w:r>
          </w:p>
        </w:tc>
        <w:tc>
          <w:tcPr>
            <w:tcW w:w="6941" w:type="dxa"/>
            <w:vAlign w:val="center"/>
          </w:tcPr>
          <w:p w14:paraId="0375A4E8" w14:textId="77777777" w:rsidR="00FE52D2" w:rsidRDefault="00FE52D2" w:rsidP="00FE52D2">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5343FE7E" w14:textId="77777777" w:rsidR="00FE52D2" w:rsidRDefault="00000000" w:rsidP="00FE52D2">
            <w:pPr>
              <w:spacing w:line="300" w:lineRule="auto"/>
            </w:pPr>
            <w:sdt>
              <w:sdtPr>
                <w:id w:val="37120367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Yes </w:t>
            </w:r>
          </w:p>
          <w:p w14:paraId="436E8352" w14:textId="72871A09" w:rsidR="00FE52D2" w:rsidRPr="00C92C2E" w:rsidRDefault="00000000" w:rsidP="00FE52D2">
            <w:pPr>
              <w:tabs>
                <w:tab w:val="left" w:pos="2100"/>
              </w:tabs>
              <w:spacing w:line="300" w:lineRule="auto"/>
            </w:pPr>
            <w:sdt>
              <w:sdtPr>
                <w:id w:val="644711083"/>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No </w:t>
            </w:r>
          </w:p>
        </w:tc>
      </w:tr>
      <w:tr w:rsidR="00FE52D2" w14:paraId="371D6474" w14:textId="77777777" w:rsidTr="00244571">
        <w:tc>
          <w:tcPr>
            <w:tcW w:w="2263" w:type="dxa"/>
            <w:gridSpan w:val="4"/>
            <w:vAlign w:val="center"/>
          </w:tcPr>
          <w:p w14:paraId="75FCCCC0" w14:textId="77777777" w:rsidR="00FE52D2" w:rsidRPr="00E15ADB" w:rsidRDefault="00FE52D2" w:rsidP="00FE52D2">
            <w:pPr>
              <w:spacing w:line="300" w:lineRule="auto"/>
              <w:rPr>
                <w:b/>
              </w:rPr>
            </w:pPr>
            <w:r w:rsidRPr="00E15ADB">
              <w:rPr>
                <w:b/>
              </w:rPr>
              <w:t>Attendance</w:t>
            </w:r>
          </w:p>
          <w:p w14:paraId="7E47D07E" w14:textId="77777777" w:rsidR="00FE52D2" w:rsidRPr="00E15ADB" w:rsidRDefault="00FE52D2" w:rsidP="00FE52D2">
            <w:pPr>
              <w:spacing w:line="300" w:lineRule="auto"/>
              <w:rPr>
                <w:b/>
                <w:i/>
              </w:rPr>
            </w:pPr>
            <w:r w:rsidRPr="00E83B71">
              <w:rPr>
                <w:b/>
                <w:i/>
                <w:sz w:val="18"/>
                <w:szCs w:val="16"/>
              </w:rPr>
              <w:t>(Please check the relevant boxes)</w:t>
            </w:r>
          </w:p>
        </w:tc>
        <w:tc>
          <w:tcPr>
            <w:tcW w:w="6941" w:type="dxa"/>
            <w:vAlign w:val="center"/>
          </w:tcPr>
          <w:p w14:paraId="24167486" w14:textId="389FE08D" w:rsidR="00FE52D2" w:rsidRDefault="00000000" w:rsidP="00FE52D2">
            <w:pPr>
              <w:tabs>
                <w:tab w:val="left" w:pos="2100"/>
              </w:tabs>
              <w:spacing w:line="300" w:lineRule="auto"/>
            </w:pPr>
            <w:sdt>
              <w:sdtPr>
                <w:id w:val="-225762503"/>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confirm that I </w:t>
            </w:r>
            <w:proofErr w:type="gramStart"/>
            <w:r w:rsidR="00FE52D2">
              <w:t>am able to</w:t>
            </w:r>
            <w:proofErr w:type="gramEnd"/>
            <w:r w:rsidR="00FE52D2">
              <w:t xml:space="preserve"> attend on all school workshop </w:t>
            </w:r>
            <w:r w:rsidR="00CF30C4">
              <w:t>dates.</w:t>
            </w:r>
          </w:p>
          <w:p w14:paraId="0C81112C" w14:textId="3079FB01" w:rsidR="00FE52D2" w:rsidRDefault="00000000" w:rsidP="00FE52D2">
            <w:pPr>
              <w:tabs>
                <w:tab w:val="left" w:pos="1230"/>
              </w:tabs>
              <w:spacing w:line="300" w:lineRule="auto"/>
            </w:pPr>
            <w:sdt>
              <w:sdtPr>
                <w:id w:val="-2140399245"/>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cannot attend all workshop dates (</w:t>
            </w:r>
            <w:r w:rsidR="00B85829">
              <w:t>p</w:t>
            </w:r>
            <w:r w:rsidR="00FE52D2">
              <w:t>lease provide details below)</w:t>
            </w:r>
            <w:r w:rsidR="00B85829">
              <w:t>.</w:t>
            </w:r>
          </w:p>
          <w:p w14:paraId="4E7C8C51" w14:textId="6D39477F" w:rsidR="00FE52D2" w:rsidRDefault="00000000" w:rsidP="00FE52D2">
            <w:pPr>
              <w:tabs>
                <w:tab w:val="left" w:pos="1230"/>
              </w:tabs>
              <w:spacing w:line="300" w:lineRule="auto"/>
              <w:ind w:left="284" w:hanging="284"/>
            </w:pPr>
            <w:sdt>
              <w:sdtPr>
                <w:id w:val="-1349020236"/>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w:t>
            </w:r>
            <w:r w:rsidR="00FE52D2" w:rsidRPr="00910281">
              <w:t xml:space="preserve">I confirm that I will not take more than 2 consecutive weeks of leave and not more than 3 weeks total for the duration of the </w:t>
            </w:r>
            <w:r w:rsidR="00CF30C4" w:rsidRPr="00910281">
              <w:t>program.</w:t>
            </w:r>
          </w:p>
          <w:p w14:paraId="1B1FD645" w14:textId="077EB171" w:rsidR="00FE52D2" w:rsidRDefault="00000000" w:rsidP="00FE52D2">
            <w:pPr>
              <w:tabs>
                <w:tab w:val="left" w:pos="1230"/>
              </w:tabs>
              <w:spacing w:line="300" w:lineRule="auto"/>
              <w:ind w:left="284" w:hanging="284"/>
            </w:pPr>
            <w:sdt>
              <w:sdtPr>
                <w:id w:val="-202146465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will require backfill of [XX] days per week for the </w:t>
            </w:r>
            <w:r w:rsidR="001279A4">
              <w:t>duration of</w:t>
            </w:r>
            <w:r w:rsidR="00FE52D2">
              <w:t xml:space="preserve"> the </w:t>
            </w:r>
            <w:r w:rsidR="00CF30C4">
              <w:t>program.</w:t>
            </w:r>
          </w:p>
          <w:p w14:paraId="2F6BDC8D" w14:textId="6BB66725" w:rsidR="00FE52D2" w:rsidRDefault="00000000" w:rsidP="00FE52D2">
            <w:pPr>
              <w:tabs>
                <w:tab w:val="left" w:pos="1230"/>
              </w:tabs>
              <w:spacing w:line="300" w:lineRule="auto"/>
              <w:ind w:left="284" w:hanging="284"/>
            </w:pPr>
            <w:sdt>
              <w:sdtPr>
                <w:id w:val="-458484452"/>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agree to complete an Aboriginal Health Impact Statement for this </w:t>
            </w:r>
            <w:r w:rsidR="00CF30C4">
              <w:t>project.</w:t>
            </w:r>
          </w:p>
          <w:p w14:paraId="57F8CBA3" w14:textId="74479573" w:rsidR="00FE52D2" w:rsidRDefault="00000000" w:rsidP="00FE52D2">
            <w:pPr>
              <w:tabs>
                <w:tab w:val="left" w:pos="1230"/>
              </w:tabs>
              <w:spacing w:line="300" w:lineRule="auto"/>
              <w:ind w:left="284" w:hanging="284"/>
            </w:pPr>
            <w:sdt>
              <w:sdtPr>
                <w:id w:val="42192589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am considering applying for </w:t>
            </w:r>
            <w:r w:rsidR="00CF30C4">
              <w:t>ethics</w:t>
            </w:r>
            <w:r w:rsidR="00FE52D2">
              <w:t xml:space="preserve"> approval for this </w:t>
            </w:r>
            <w:r w:rsidR="00B85829">
              <w:t>project.</w:t>
            </w:r>
            <w:r w:rsidR="00FE52D2">
              <w:t xml:space="preserve"> </w:t>
            </w:r>
          </w:p>
          <w:p w14:paraId="7EA911D0" w14:textId="529F168D" w:rsidR="00FE52D2" w:rsidRDefault="00000000" w:rsidP="00FE52D2">
            <w:pPr>
              <w:tabs>
                <w:tab w:val="left" w:pos="1230"/>
              </w:tabs>
              <w:spacing w:line="300" w:lineRule="auto"/>
              <w:ind w:left="284" w:hanging="284"/>
            </w:pPr>
            <w:sdt>
              <w:sdtPr>
                <w:id w:val="-803849900"/>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am aware that completion of the Graduate Certificate Redesign program will require some study/activities outside of standard work hours (nominally [X] hours per week)</w:t>
            </w:r>
            <w:r w:rsidR="00B85829">
              <w:t>.</w:t>
            </w:r>
          </w:p>
        </w:tc>
      </w:tr>
      <w:tr w:rsidR="00FE52D2" w14:paraId="37019525" w14:textId="77777777" w:rsidTr="00244571">
        <w:tc>
          <w:tcPr>
            <w:tcW w:w="2263" w:type="dxa"/>
            <w:gridSpan w:val="4"/>
            <w:vAlign w:val="center"/>
          </w:tcPr>
          <w:p w14:paraId="363F67E4" w14:textId="1BD411F4" w:rsidR="00FE52D2" w:rsidRPr="00E15ADB" w:rsidRDefault="00FE52D2" w:rsidP="00FE52D2">
            <w:pPr>
              <w:spacing w:line="300" w:lineRule="auto"/>
              <w:rPr>
                <w:b/>
              </w:rPr>
            </w:pPr>
            <w:r>
              <w:rPr>
                <w:b/>
              </w:rPr>
              <w:t>Reason(s) for inability to attend all workshops</w:t>
            </w:r>
          </w:p>
        </w:tc>
        <w:tc>
          <w:tcPr>
            <w:tcW w:w="6941" w:type="dxa"/>
            <w:vAlign w:val="center"/>
          </w:tcPr>
          <w:p w14:paraId="398178BC" w14:textId="77777777" w:rsidR="00FE52D2" w:rsidRDefault="00FE52D2" w:rsidP="00FE52D2">
            <w:pPr>
              <w:spacing w:line="300" w:lineRule="auto"/>
            </w:pPr>
          </w:p>
        </w:tc>
      </w:tr>
      <w:tr w:rsidR="00FE52D2" w14:paraId="2FADD088" w14:textId="77777777" w:rsidTr="00244571">
        <w:tc>
          <w:tcPr>
            <w:tcW w:w="2263" w:type="dxa"/>
            <w:gridSpan w:val="4"/>
            <w:vAlign w:val="center"/>
          </w:tcPr>
          <w:p w14:paraId="4AA025AE" w14:textId="3E41884B" w:rsidR="00FE52D2" w:rsidRPr="00E15ADB" w:rsidRDefault="00FE52D2" w:rsidP="00FE52D2">
            <w:pPr>
              <w:spacing w:line="300" w:lineRule="auto"/>
              <w:rPr>
                <w:b/>
              </w:rPr>
            </w:pPr>
            <w:r>
              <w:rPr>
                <w:b/>
              </w:rPr>
              <w:lastRenderedPageBreak/>
              <w:t>Confirmation</w:t>
            </w:r>
          </w:p>
        </w:tc>
        <w:tc>
          <w:tcPr>
            <w:tcW w:w="6941" w:type="dxa"/>
            <w:vAlign w:val="center"/>
          </w:tcPr>
          <w:p w14:paraId="7CD26D08" w14:textId="73168022" w:rsidR="00FE52D2" w:rsidRDefault="00FE52D2" w:rsidP="00FE52D2">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E52D2" w14:paraId="373A9927" w14:textId="77777777" w:rsidTr="00244571">
        <w:tc>
          <w:tcPr>
            <w:tcW w:w="2263" w:type="dxa"/>
            <w:gridSpan w:val="4"/>
            <w:vAlign w:val="center"/>
          </w:tcPr>
          <w:p w14:paraId="14A623F1" w14:textId="413E8A51" w:rsidR="00FE52D2" w:rsidRPr="00E15ADB" w:rsidRDefault="00FE52D2" w:rsidP="00FE52D2">
            <w:pPr>
              <w:spacing w:line="300" w:lineRule="auto"/>
              <w:rPr>
                <w:b/>
              </w:rPr>
            </w:pPr>
            <w:r>
              <w:rPr>
                <w:b/>
              </w:rPr>
              <w:t>Privacy statement</w:t>
            </w:r>
          </w:p>
        </w:tc>
        <w:tc>
          <w:tcPr>
            <w:tcW w:w="6941" w:type="dxa"/>
            <w:vAlign w:val="center"/>
          </w:tcPr>
          <w:p w14:paraId="174D29E8" w14:textId="77777777" w:rsidR="00FE52D2" w:rsidRPr="00926ABD" w:rsidRDefault="00FE52D2" w:rsidP="00FE52D2">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4BD8F98" w14:textId="064D7304" w:rsidR="00FE52D2" w:rsidRDefault="00FE52D2" w:rsidP="00FE52D2">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35"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6"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E52D2" w14:paraId="0FF976FE" w14:textId="77777777" w:rsidTr="00244571">
        <w:tc>
          <w:tcPr>
            <w:tcW w:w="2263" w:type="dxa"/>
            <w:gridSpan w:val="4"/>
            <w:vAlign w:val="center"/>
          </w:tcPr>
          <w:p w14:paraId="75FDA3A5" w14:textId="644209BD" w:rsidR="00FE52D2" w:rsidRPr="00E15ADB" w:rsidRDefault="00FE52D2" w:rsidP="00FE52D2">
            <w:pPr>
              <w:spacing w:line="300" w:lineRule="auto"/>
              <w:rPr>
                <w:b/>
              </w:rPr>
            </w:pPr>
            <w:r>
              <w:rPr>
                <w:b/>
              </w:rPr>
              <w:t>Signature</w:t>
            </w:r>
          </w:p>
        </w:tc>
        <w:tc>
          <w:tcPr>
            <w:tcW w:w="6941" w:type="dxa"/>
            <w:vAlign w:val="center"/>
          </w:tcPr>
          <w:p w14:paraId="1E7BD725" w14:textId="77777777" w:rsidR="00FE52D2" w:rsidRDefault="00FE52D2" w:rsidP="00FE52D2">
            <w:pPr>
              <w:spacing w:line="300" w:lineRule="auto"/>
            </w:pPr>
          </w:p>
        </w:tc>
      </w:tr>
      <w:tr w:rsidR="00FE52D2" w14:paraId="216C611A" w14:textId="77777777" w:rsidTr="00244571">
        <w:tc>
          <w:tcPr>
            <w:tcW w:w="2263" w:type="dxa"/>
            <w:gridSpan w:val="4"/>
            <w:vAlign w:val="center"/>
          </w:tcPr>
          <w:p w14:paraId="7DA394C6" w14:textId="77777777" w:rsidR="00FE52D2" w:rsidRPr="00E15ADB" w:rsidRDefault="00FE52D2" w:rsidP="00FE52D2">
            <w:pPr>
              <w:spacing w:line="300" w:lineRule="auto"/>
              <w:rPr>
                <w:b/>
              </w:rPr>
            </w:pPr>
            <w:r w:rsidRPr="00E15ADB">
              <w:rPr>
                <w:b/>
              </w:rPr>
              <w:t>Date</w:t>
            </w:r>
          </w:p>
        </w:tc>
        <w:tc>
          <w:tcPr>
            <w:tcW w:w="6941" w:type="dxa"/>
            <w:vAlign w:val="center"/>
          </w:tcPr>
          <w:p w14:paraId="078F5995" w14:textId="77777777" w:rsidR="00FE52D2" w:rsidRDefault="00FE52D2" w:rsidP="00FE52D2">
            <w:pPr>
              <w:spacing w:line="300" w:lineRule="auto"/>
            </w:pPr>
          </w:p>
        </w:tc>
      </w:tr>
      <w:tr w:rsidR="00FE52D2" w14:paraId="0B6D8304" w14:textId="77777777" w:rsidTr="75E52548">
        <w:trPr>
          <w:trHeight w:val="566"/>
        </w:trPr>
        <w:tc>
          <w:tcPr>
            <w:tcW w:w="9204" w:type="dxa"/>
            <w:gridSpan w:val="5"/>
            <w:shd w:val="clear" w:color="auto" w:fill="DDDDDE" w:themeFill="accent6" w:themeFillTint="33"/>
            <w:vAlign w:val="center"/>
          </w:tcPr>
          <w:p w14:paraId="55D5F038" w14:textId="77777777" w:rsidR="00FE52D2" w:rsidRDefault="00FE52D2" w:rsidP="00FE52D2">
            <w:pPr>
              <w:spacing w:line="300" w:lineRule="auto"/>
            </w:pPr>
            <w:r>
              <w:rPr>
                <w:b/>
              </w:rPr>
              <w:t>DIRECT LINE MANAGER</w:t>
            </w:r>
          </w:p>
        </w:tc>
      </w:tr>
      <w:tr w:rsidR="00FE52D2" w14:paraId="270132E4" w14:textId="77777777" w:rsidTr="00244571">
        <w:tc>
          <w:tcPr>
            <w:tcW w:w="2263" w:type="dxa"/>
            <w:gridSpan w:val="4"/>
            <w:vAlign w:val="center"/>
          </w:tcPr>
          <w:p w14:paraId="0347EECC" w14:textId="77777777" w:rsidR="00FE52D2" w:rsidRDefault="00FE52D2" w:rsidP="00FE52D2">
            <w:pPr>
              <w:spacing w:line="300" w:lineRule="auto"/>
              <w:rPr>
                <w:b/>
              </w:rPr>
            </w:pPr>
            <w:r>
              <w:rPr>
                <w:b/>
              </w:rPr>
              <w:t>Name</w:t>
            </w:r>
          </w:p>
        </w:tc>
        <w:tc>
          <w:tcPr>
            <w:tcW w:w="6941" w:type="dxa"/>
            <w:vAlign w:val="center"/>
          </w:tcPr>
          <w:p w14:paraId="79A0C061" w14:textId="77777777" w:rsidR="00FE52D2" w:rsidRPr="0074227C" w:rsidRDefault="00FE52D2" w:rsidP="00FE52D2">
            <w:pPr>
              <w:spacing w:line="300" w:lineRule="auto"/>
              <w:rPr>
                <w:rFonts w:cs="Arial"/>
                <w:i/>
                <w:color w:val="004D6D" w:themeColor="accent1" w:themeShade="BF"/>
              </w:rPr>
            </w:pPr>
          </w:p>
        </w:tc>
      </w:tr>
      <w:tr w:rsidR="00FE52D2" w14:paraId="3AB40C19" w14:textId="77777777" w:rsidTr="00244571">
        <w:tc>
          <w:tcPr>
            <w:tcW w:w="2263" w:type="dxa"/>
            <w:gridSpan w:val="4"/>
            <w:vAlign w:val="center"/>
          </w:tcPr>
          <w:p w14:paraId="740A23BA" w14:textId="77777777" w:rsidR="00FE52D2" w:rsidRDefault="00FE52D2" w:rsidP="00FE52D2">
            <w:pPr>
              <w:spacing w:line="300" w:lineRule="auto"/>
              <w:rPr>
                <w:b/>
              </w:rPr>
            </w:pPr>
            <w:r>
              <w:rPr>
                <w:b/>
              </w:rPr>
              <w:t>Role</w:t>
            </w:r>
          </w:p>
        </w:tc>
        <w:tc>
          <w:tcPr>
            <w:tcW w:w="6941" w:type="dxa"/>
            <w:vAlign w:val="center"/>
          </w:tcPr>
          <w:p w14:paraId="44097AAD" w14:textId="77777777" w:rsidR="00FE52D2" w:rsidRPr="0074227C" w:rsidRDefault="00FE52D2" w:rsidP="00FE52D2">
            <w:pPr>
              <w:spacing w:line="300" w:lineRule="auto"/>
              <w:rPr>
                <w:rFonts w:cs="Arial"/>
                <w:i/>
                <w:color w:val="004D6D" w:themeColor="accent1" w:themeShade="BF"/>
              </w:rPr>
            </w:pPr>
          </w:p>
        </w:tc>
      </w:tr>
      <w:tr w:rsidR="00FE52D2" w14:paraId="4F27F540" w14:textId="77777777" w:rsidTr="00244571">
        <w:trPr>
          <w:trHeight w:val="3327"/>
        </w:trPr>
        <w:tc>
          <w:tcPr>
            <w:tcW w:w="2263" w:type="dxa"/>
            <w:gridSpan w:val="4"/>
            <w:vAlign w:val="center"/>
          </w:tcPr>
          <w:p w14:paraId="2840FF56" w14:textId="77777777" w:rsidR="00FE52D2" w:rsidRDefault="00FE52D2" w:rsidP="00FE52D2">
            <w:pPr>
              <w:spacing w:line="300" w:lineRule="auto"/>
              <w:rPr>
                <w:b/>
              </w:rPr>
            </w:pPr>
            <w:r>
              <w:rPr>
                <w:b/>
              </w:rPr>
              <w:t>Approval</w:t>
            </w:r>
          </w:p>
          <w:p w14:paraId="6090616E" w14:textId="7BC05FC1" w:rsidR="00FE52D2" w:rsidRPr="007F7BCE" w:rsidRDefault="00FE52D2" w:rsidP="00FE52D2">
            <w:pPr>
              <w:spacing w:line="300" w:lineRule="auto"/>
              <w:rPr>
                <w:b/>
                <w:i/>
              </w:rPr>
            </w:pPr>
            <w:r w:rsidRPr="007F7BCE">
              <w:rPr>
                <w:b/>
                <w:i/>
                <w:sz w:val="18"/>
              </w:rPr>
              <w:t>(</w:t>
            </w:r>
            <w:r w:rsidR="00E83B71" w:rsidRPr="007F7BCE">
              <w:rPr>
                <w:b/>
                <w:i/>
                <w:sz w:val="18"/>
              </w:rPr>
              <w:t>Please</w:t>
            </w:r>
            <w:r w:rsidRPr="007F7BCE">
              <w:rPr>
                <w:b/>
                <w:i/>
                <w:sz w:val="18"/>
              </w:rPr>
              <w:t xml:space="preserve"> check the box</w:t>
            </w:r>
            <w:r>
              <w:rPr>
                <w:b/>
                <w:i/>
                <w:sz w:val="18"/>
              </w:rPr>
              <w:t>es and sign</w:t>
            </w:r>
            <w:r w:rsidRPr="007F7BCE">
              <w:rPr>
                <w:b/>
                <w:i/>
                <w:sz w:val="18"/>
              </w:rPr>
              <w:t>)</w:t>
            </w:r>
          </w:p>
        </w:tc>
        <w:tc>
          <w:tcPr>
            <w:tcW w:w="6941" w:type="dxa"/>
            <w:vAlign w:val="center"/>
          </w:tcPr>
          <w:p w14:paraId="1DF694FA" w14:textId="36E29E1D" w:rsidR="00FE52D2" w:rsidRDefault="00000000" w:rsidP="00FE52D2">
            <w:pPr>
              <w:tabs>
                <w:tab w:val="left" w:pos="1230"/>
              </w:tabs>
              <w:spacing w:line="300" w:lineRule="auto"/>
              <w:ind w:left="284" w:hanging="284"/>
            </w:pPr>
            <w:sdt>
              <w:sdtPr>
                <w:id w:val="-1572338482"/>
                <w14:checkbox>
                  <w14:checked w14:val="0"/>
                  <w14:checkedState w14:val="2612" w14:font="MS Gothic"/>
                  <w14:uncheckedState w14:val="2610" w14:font="MS Gothic"/>
                </w14:checkbox>
              </w:sdtPr>
              <w:sdtContent>
                <w:r w:rsidR="00FE52D2">
                  <w:rPr>
                    <w:rFonts w:ascii="MS Gothic" w:eastAsia="MS Gothic" w:hAnsi="MS Gothic" w:hint="eastAsia"/>
                  </w:rPr>
                  <w:t>☐</w:t>
                </w:r>
              </w:sdtContent>
            </w:sdt>
            <w:r w:rsidR="00FE52D2">
              <w:t xml:space="preserve"> I approve this candidate’s participation in the Grad Cert Redesign </w:t>
            </w:r>
            <w:r w:rsidR="00CF30C4">
              <w:t>program.</w:t>
            </w:r>
          </w:p>
          <w:p w14:paraId="17BDF066" w14:textId="52EA7FF0" w:rsidR="00FE52D2" w:rsidRDefault="00000000" w:rsidP="00FE52D2">
            <w:pPr>
              <w:tabs>
                <w:tab w:val="left" w:pos="1230"/>
              </w:tabs>
              <w:spacing w:line="300" w:lineRule="auto"/>
              <w:ind w:left="284" w:hanging="284"/>
            </w:pPr>
            <w:sdt>
              <w:sdtPr>
                <w:id w:val="-1972660877"/>
                <w14:checkbox>
                  <w14:checked w14:val="0"/>
                  <w14:checkedState w14:val="2612" w14:font="MS Gothic"/>
                  <w14:uncheckedState w14:val="2610" w14:font="MS Gothic"/>
                </w14:checkbox>
              </w:sdtPr>
              <w:sdtContent>
                <w:r w:rsidR="00FE52D2" w:rsidRPr="00600086">
                  <w:rPr>
                    <w:rFonts w:ascii="Segoe UI Symbol" w:hAnsi="Segoe UI Symbol" w:cs="Segoe UI Symbol"/>
                  </w:rPr>
                  <w:t>☐</w:t>
                </w:r>
              </w:sdtContent>
            </w:sdt>
            <w:r w:rsidR="00FE52D2">
              <w:t xml:space="preserve"> I confirm that [insert name] has a history of performance that demonstrates the capacity and capability to complete the Grad Cert Redesign </w:t>
            </w:r>
            <w:r w:rsidR="00CF30C4">
              <w:t>program.</w:t>
            </w:r>
          </w:p>
          <w:p w14:paraId="6CBC27A8" w14:textId="77777777" w:rsidR="00FE52D2" w:rsidRDefault="00FE52D2" w:rsidP="00FE52D2">
            <w:pPr>
              <w:tabs>
                <w:tab w:val="left" w:pos="1230"/>
              </w:tabs>
              <w:ind w:left="95"/>
            </w:pPr>
          </w:p>
          <w:p w14:paraId="094A577D" w14:textId="77777777" w:rsidR="00FE52D2" w:rsidRDefault="00FE52D2" w:rsidP="00FE52D2">
            <w:pPr>
              <w:tabs>
                <w:tab w:val="left" w:pos="1230"/>
              </w:tabs>
              <w:ind w:left="95"/>
            </w:pPr>
            <w:r>
              <w:t>I agree to release [insert names] [XX] days a week for the duration of the program:</w:t>
            </w:r>
          </w:p>
          <w:p w14:paraId="040B08D7" w14:textId="77777777" w:rsidR="00FE52D2" w:rsidRDefault="00246EBA" w:rsidP="00FE52D2">
            <w:pPr>
              <w:tabs>
                <w:tab w:val="left" w:pos="1230"/>
              </w:tabs>
              <w:ind w:left="284" w:hanging="189"/>
            </w:pPr>
            <w:r>
              <w:pict w14:anchorId="1BF86A61">
                <v:shape id="_x0000_i1034" type="#_x0000_t75" alt="Microsoft Office Signature Line..." style="width:83pt;height:40.5pt">
                  <v:imagedata r:id="rId37" o:title=""/>
                  <o:lock v:ext="edit" ungrouping="t" rotation="t" cropping="t" verticies="t" text="t" grouping="t"/>
                  <o:signatureline v:ext="edit" id="{083E465B-31EF-4F88-B470-0F54246C930C}" provid="{00000000-0000-0000-0000-000000000000}" o:suggestedsigner2="Manager" issignatureline="t"/>
                </v:shape>
              </w:pict>
            </w:r>
          </w:p>
          <w:p w14:paraId="365EDCF3" w14:textId="77777777" w:rsidR="00FE52D2" w:rsidRDefault="00FE52D2" w:rsidP="00FE52D2">
            <w:pPr>
              <w:tabs>
                <w:tab w:val="left" w:pos="1230"/>
              </w:tabs>
              <w:ind w:left="284" w:hanging="189"/>
            </w:pPr>
          </w:p>
          <w:p w14:paraId="704F1CA2" w14:textId="77777777" w:rsidR="00FE52D2" w:rsidRDefault="00FE52D2" w:rsidP="00FE52D2">
            <w:pPr>
              <w:tabs>
                <w:tab w:val="left" w:pos="1230"/>
              </w:tabs>
              <w:ind w:left="95"/>
            </w:pPr>
            <w:r>
              <w:t>I agree to fund travel and accommodation cost (if required) for [insert names] to attend the Redesign school and workshops activities:</w:t>
            </w:r>
          </w:p>
          <w:p w14:paraId="260A6232" w14:textId="77777777" w:rsidR="00FE52D2" w:rsidRDefault="00246EBA" w:rsidP="00FE52D2">
            <w:pPr>
              <w:tabs>
                <w:tab w:val="left" w:pos="1230"/>
              </w:tabs>
              <w:ind w:left="95"/>
            </w:pPr>
            <w:r>
              <w:pict w14:anchorId="2415D040">
                <v:shape id="_x0000_i1035" type="#_x0000_t75" alt="Microsoft Office Signature Line..." style="width:83pt;height:40.5pt">
                  <v:imagedata r:id="rId38" o:title=""/>
                  <o:lock v:ext="edit" ungrouping="t" rotation="t" cropping="t" verticies="t" text="t" grouping="t"/>
                  <o:signatureline v:ext="edit" id="{C55C9C6D-7900-4E51-B68A-45C5A131385B}" provid="{00000000-0000-0000-0000-000000000000}" o:suggestedsigner2="Manager" issignatureline="t"/>
                </v:shape>
              </w:pict>
            </w:r>
          </w:p>
          <w:p w14:paraId="7765EF01" w14:textId="77777777" w:rsidR="00FE52D2" w:rsidRDefault="00FE52D2" w:rsidP="00FE52D2">
            <w:pPr>
              <w:tabs>
                <w:tab w:val="left" w:pos="1230"/>
              </w:tabs>
              <w:ind w:left="95"/>
            </w:pPr>
          </w:p>
          <w:p w14:paraId="1C8EE736" w14:textId="77777777" w:rsidR="00FE52D2" w:rsidRDefault="00FE52D2" w:rsidP="00FE52D2">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3148C12F" w14:textId="77777777" w:rsidR="00FE52D2" w:rsidRPr="00770A2C" w:rsidRDefault="00246EBA" w:rsidP="00FE52D2">
            <w:pPr>
              <w:tabs>
                <w:tab w:val="left" w:pos="1230"/>
              </w:tabs>
              <w:spacing w:line="300" w:lineRule="auto"/>
              <w:ind w:left="284" w:hanging="250"/>
            </w:pPr>
            <w:r>
              <w:pict w14:anchorId="73E2E5E3">
                <v:shape id="_x0000_i1036" type="#_x0000_t75" alt="Microsoft Office Signature Line..." style="width:83pt;height:40.5pt">
                  <v:imagedata r:id="rId39" o:title=""/>
                  <o:lock v:ext="edit" ungrouping="t" rotation="t" cropping="t" verticies="t" text="t" grouping="t"/>
                  <o:signatureline v:ext="edit" id="{669F9B57-2854-4378-AED1-6DAB614E34DC}" provid="{00000000-0000-0000-0000-000000000000}" o:suggestedsigner2="Manager" issignatureline="t"/>
                </v:shape>
              </w:pict>
            </w:r>
          </w:p>
        </w:tc>
      </w:tr>
      <w:tr w:rsidR="00FE52D2" w14:paraId="01F122E8" w14:textId="77777777" w:rsidTr="00244571">
        <w:trPr>
          <w:trHeight w:val="494"/>
        </w:trPr>
        <w:tc>
          <w:tcPr>
            <w:tcW w:w="2263" w:type="dxa"/>
            <w:gridSpan w:val="4"/>
            <w:vAlign w:val="center"/>
          </w:tcPr>
          <w:p w14:paraId="4AF87589" w14:textId="77777777" w:rsidR="00FE52D2" w:rsidRDefault="00FE52D2" w:rsidP="00FE52D2">
            <w:pPr>
              <w:spacing w:line="300" w:lineRule="auto"/>
              <w:rPr>
                <w:b/>
              </w:rPr>
            </w:pPr>
            <w:r>
              <w:rPr>
                <w:b/>
              </w:rPr>
              <w:t>Date</w:t>
            </w:r>
          </w:p>
        </w:tc>
        <w:tc>
          <w:tcPr>
            <w:tcW w:w="6941" w:type="dxa"/>
            <w:vAlign w:val="center"/>
          </w:tcPr>
          <w:p w14:paraId="38C1E814" w14:textId="77777777" w:rsidR="00FE52D2" w:rsidRDefault="00FE52D2" w:rsidP="00FE52D2">
            <w:pPr>
              <w:tabs>
                <w:tab w:val="left" w:pos="960"/>
              </w:tabs>
              <w:spacing w:line="300" w:lineRule="auto"/>
            </w:pPr>
          </w:p>
        </w:tc>
      </w:tr>
      <w:tr w:rsidR="00FE52D2" w14:paraId="72576773" w14:textId="77777777" w:rsidTr="75E52548">
        <w:trPr>
          <w:trHeight w:val="517"/>
        </w:trPr>
        <w:tc>
          <w:tcPr>
            <w:tcW w:w="9204" w:type="dxa"/>
            <w:gridSpan w:val="5"/>
            <w:shd w:val="clear" w:color="auto" w:fill="D9D9D9" w:themeFill="accent3" w:themeFillTint="99"/>
            <w:vAlign w:val="center"/>
          </w:tcPr>
          <w:p w14:paraId="1AD4D761" w14:textId="77777777" w:rsidR="00FE52D2" w:rsidRPr="00751A3A" w:rsidRDefault="00FE52D2" w:rsidP="00FE52D2">
            <w:pPr>
              <w:pStyle w:val="Heading4"/>
              <w:spacing w:before="0" w:line="300" w:lineRule="auto"/>
              <w:rPr>
                <w:b/>
                <w:bCs/>
              </w:rPr>
            </w:pPr>
            <w:r w:rsidRPr="00751A3A">
              <w:rPr>
                <w:b/>
                <w:bCs/>
              </w:rPr>
              <w:lastRenderedPageBreak/>
              <w:t>Redesign leader (or equivalent)</w:t>
            </w:r>
          </w:p>
        </w:tc>
      </w:tr>
      <w:tr w:rsidR="00FE52D2" w14:paraId="214B9110" w14:textId="77777777" w:rsidTr="00244571">
        <w:tc>
          <w:tcPr>
            <w:tcW w:w="2263" w:type="dxa"/>
            <w:gridSpan w:val="4"/>
          </w:tcPr>
          <w:p w14:paraId="1E289500" w14:textId="77777777" w:rsidR="00FE52D2" w:rsidRPr="00E15ADB" w:rsidRDefault="00FE52D2" w:rsidP="00FE52D2">
            <w:pPr>
              <w:spacing w:line="300" w:lineRule="auto"/>
              <w:rPr>
                <w:b/>
              </w:rPr>
            </w:pPr>
            <w:r w:rsidRPr="00E15ADB">
              <w:rPr>
                <w:b/>
              </w:rPr>
              <w:t>Name</w:t>
            </w:r>
          </w:p>
        </w:tc>
        <w:tc>
          <w:tcPr>
            <w:tcW w:w="6941" w:type="dxa"/>
          </w:tcPr>
          <w:p w14:paraId="15E8DBF9" w14:textId="77777777" w:rsidR="00FE52D2" w:rsidRPr="00BA0592" w:rsidRDefault="00FE52D2" w:rsidP="00FE52D2">
            <w:pPr>
              <w:spacing w:line="300" w:lineRule="auto"/>
            </w:pPr>
          </w:p>
        </w:tc>
      </w:tr>
      <w:tr w:rsidR="00FE52D2" w14:paraId="03FAFD34" w14:textId="77777777" w:rsidTr="00244571">
        <w:tc>
          <w:tcPr>
            <w:tcW w:w="2263" w:type="dxa"/>
            <w:gridSpan w:val="4"/>
          </w:tcPr>
          <w:p w14:paraId="6B08CFBA" w14:textId="77777777" w:rsidR="00FE52D2" w:rsidRPr="00142C46" w:rsidRDefault="00FE52D2" w:rsidP="00FE52D2">
            <w:pPr>
              <w:spacing w:line="300" w:lineRule="auto"/>
            </w:pPr>
            <w:r>
              <w:rPr>
                <w:b/>
              </w:rPr>
              <w:t>Role</w:t>
            </w:r>
          </w:p>
        </w:tc>
        <w:tc>
          <w:tcPr>
            <w:tcW w:w="6941" w:type="dxa"/>
          </w:tcPr>
          <w:p w14:paraId="4C160642" w14:textId="77777777" w:rsidR="00FE52D2" w:rsidRDefault="00FE52D2" w:rsidP="00FE52D2">
            <w:pPr>
              <w:spacing w:line="300" w:lineRule="auto"/>
            </w:pPr>
          </w:p>
        </w:tc>
      </w:tr>
      <w:tr w:rsidR="00FE52D2" w14:paraId="479063C9" w14:textId="77777777" w:rsidTr="00244571">
        <w:tc>
          <w:tcPr>
            <w:tcW w:w="2263" w:type="dxa"/>
            <w:gridSpan w:val="4"/>
          </w:tcPr>
          <w:p w14:paraId="4ED06498" w14:textId="77777777" w:rsidR="00FE52D2" w:rsidRPr="00E15ADB" w:rsidRDefault="00FE52D2" w:rsidP="00FE52D2">
            <w:pPr>
              <w:spacing w:line="300" w:lineRule="auto"/>
              <w:rPr>
                <w:b/>
              </w:rPr>
            </w:pPr>
            <w:r w:rsidRPr="00910281">
              <w:rPr>
                <w:b/>
              </w:rPr>
              <w:t>I have discussed the commitments of the Graduate Certificate with team members and the team members agree to dedicate their time and to fulfil all requirements.</w:t>
            </w:r>
            <w:r>
              <w:rPr>
                <w:b/>
              </w:rPr>
              <w:t xml:space="preserve"> </w:t>
            </w:r>
          </w:p>
        </w:tc>
        <w:tc>
          <w:tcPr>
            <w:tcW w:w="6941" w:type="dxa"/>
          </w:tcPr>
          <w:p w14:paraId="2BAFF79B" w14:textId="77777777" w:rsidR="00FE52D2" w:rsidRDefault="00FE52D2" w:rsidP="00FE52D2">
            <w:pPr>
              <w:spacing w:line="300" w:lineRule="auto"/>
              <w:rPr>
                <w:rFonts w:cs="Arial"/>
                <w:color w:val="004D6D" w:themeColor="accent1" w:themeShade="BF"/>
              </w:rPr>
            </w:pPr>
            <w:r w:rsidRPr="000B14F3">
              <w:rPr>
                <w:rFonts w:cs="Arial"/>
                <w:color w:val="004D6D" w:themeColor="accent1" w:themeShade="BF"/>
              </w:rPr>
              <w:t>Participants will need to obtain their Redesign leader’s agreement to support the project and provide relevant coaching.</w:t>
            </w:r>
          </w:p>
          <w:p w14:paraId="18BACDBA" w14:textId="77777777" w:rsidR="00FE52D2" w:rsidRDefault="00FE52D2" w:rsidP="00FE52D2">
            <w:pPr>
              <w:spacing w:line="300" w:lineRule="auto"/>
              <w:rPr>
                <w:rFonts w:cs="Arial"/>
                <w:color w:val="004D6D" w:themeColor="accent1" w:themeShade="BF"/>
              </w:rPr>
            </w:pPr>
          </w:p>
          <w:p w14:paraId="517318EF" w14:textId="77777777" w:rsidR="00FE52D2" w:rsidRDefault="00246EBA" w:rsidP="00FE52D2">
            <w:pPr>
              <w:spacing w:line="300" w:lineRule="auto"/>
            </w:pPr>
            <w:r>
              <w:rPr>
                <w:rFonts w:cs="Arial"/>
                <w:color w:val="004D6D" w:themeColor="accent1" w:themeShade="BF"/>
              </w:rPr>
              <w:pict w14:anchorId="629A2FF9">
                <v:shape id="_x0000_i1037" type="#_x0000_t75" alt="Microsoft Office Signature Line..." style="width:169.5pt;height:84pt">
                  <v:imagedata r:id="rId40" o:title=""/>
                  <o:lock v:ext="edit" ungrouping="t" rotation="t" cropping="t" verticies="t" text="t" grouping="t"/>
                  <o:signatureline v:ext="edit" id="{D0B34F47-8749-41D1-B274-F01911ED9661}" provid="{00000000-0000-0000-0000-000000000000}" o:suggestedsigner2="Redesign Leader" issignatureline="t"/>
                </v:shape>
              </w:pict>
            </w:r>
          </w:p>
        </w:tc>
      </w:tr>
      <w:tr w:rsidR="00FE52D2" w14:paraId="04AAABF7" w14:textId="77777777" w:rsidTr="00244571">
        <w:tc>
          <w:tcPr>
            <w:tcW w:w="2263" w:type="dxa"/>
            <w:gridSpan w:val="4"/>
          </w:tcPr>
          <w:p w14:paraId="0951037E" w14:textId="77777777" w:rsidR="00FE52D2" w:rsidRPr="00E15ADB" w:rsidRDefault="00FE52D2" w:rsidP="00FE52D2">
            <w:pPr>
              <w:spacing w:line="300" w:lineRule="auto"/>
              <w:rPr>
                <w:b/>
              </w:rPr>
            </w:pPr>
            <w:r>
              <w:rPr>
                <w:b/>
              </w:rPr>
              <w:t>Date</w:t>
            </w:r>
          </w:p>
        </w:tc>
        <w:tc>
          <w:tcPr>
            <w:tcW w:w="6941" w:type="dxa"/>
          </w:tcPr>
          <w:p w14:paraId="03FFBAB7" w14:textId="77777777" w:rsidR="00FE52D2" w:rsidRDefault="00FE52D2" w:rsidP="00FE52D2">
            <w:pPr>
              <w:spacing w:line="300" w:lineRule="auto"/>
            </w:pPr>
          </w:p>
        </w:tc>
      </w:tr>
      <w:tr w:rsidR="00FE52D2" w14:paraId="1E060FFD" w14:textId="77777777" w:rsidTr="75E52548">
        <w:tblPrEx>
          <w:tblCellMar>
            <w:top w:w="0" w:type="dxa"/>
            <w:bottom w:w="0" w:type="dxa"/>
          </w:tblCellMar>
        </w:tblPrEx>
        <w:trPr>
          <w:trHeight w:val="565"/>
        </w:trPr>
        <w:tc>
          <w:tcPr>
            <w:tcW w:w="9204" w:type="dxa"/>
            <w:gridSpan w:val="5"/>
            <w:shd w:val="clear" w:color="auto" w:fill="D9D9D9" w:themeFill="accent3" w:themeFillTint="99"/>
            <w:vAlign w:val="center"/>
          </w:tcPr>
          <w:p w14:paraId="2293E006" w14:textId="77777777" w:rsidR="00FE52D2" w:rsidRPr="00751A3A" w:rsidRDefault="00FE52D2" w:rsidP="00FE52D2">
            <w:pPr>
              <w:pStyle w:val="Heading4"/>
              <w:spacing w:before="0" w:line="300" w:lineRule="auto"/>
              <w:rPr>
                <w:b/>
                <w:bCs/>
              </w:rPr>
            </w:pPr>
            <w:r w:rsidRPr="00751A3A">
              <w:rPr>
                <w:b/>
                <w:bCs/>
              </w:rPr>
              <w:t>Services collaborating in the project</w:t>
            </w:r>
          </w:p>
        </w:tc>
      </w:tr>
      <w:tr w:rsidR="00FE52D2" w14:paraId="13A3B84F" w14:textId="77777777" w:rsidTr="00244571">
        <w:tblPrEx>
          <w:tblCellMar>
            <w:top w:w="0" w:type="dxa"/>
            <w:bottom w:w="0" w:type="dxa"/>
          </w:tblCellMar>
        </w:tblPrEx>
        <w:trPr>
          <w:trHeight w:val="523"/>
        </w:trPr>
        <w:tc>
          <w:tcPr>
            <w:tcW w:w="2217" w:type="dxa"/>
            <w:gridSpan w:val="3"/>
            <w:vAlign w:val="center"/>
          </w:tcPr>
          <w:p w14:paraId="69A00D29" w14:textId="77777777" w:rsidR="00FE52D2" w:rsidRPr="00910281" w:rsidRDefault="00FE52D2" w:rsidP="00FE52D2">
            <w:pPr>
              <w:spacing w:line="300" w:lineRule="auto"/>
              <w:rPr>
                <w:b/>
              </w:rPr>
            </w:pPr>
            <w:r>
              <w:rPr>
                <w:b/>
              </w:rPr>
              <w:t xml:space="preserve">Agency or </w:t>
            </w:r>
            <w:r w:rsidRPr="00910281">
              <w:rPr>
                <w:b/>
              </w:rPr>
              <w:t>LHDs</w:t>
            </w:r>
          </w:p>
        </w:tc>
        <w:tc>
          <w:tcPr>
            <w:tcW w:w="6987" w:type="dxa"/>
            <w:gridSpan w:val="2"/>
          </w:tcPr>
          <w:p w14:paraId="3C25DD33" w14:textId="77777777" w:rsidR="00FE52D2" w:rsidRDefault="00FE52D2" w:rsidP="00FE52D2">
            <w:pPr>
              <w:spacing w:line="300" w:lineRule="auto"/>
            </w:pPr>
          </w:p>
        </w:tc>
      </w:tr>
      <w:tr w:rsidR="00FE52D2" w14:paraId="4FB097AE" w14:textId="77777777" w:rsidTr="00244571">
        <w:tblPrEx>
          <w:tblCellMar>
            <w:top w:w="0" w:type="dxa"/>
            <w:bottom w:w="0" w:type="dxa"/>
          </w:tblCellMar>
        </w:tblPrEx>
        <w:tc>
          <w:tcPr>
            <w:tcW w:w="2217" w:type="dxa"/>
            <w:gridSpan w:val="3"/>
            <w:vAlign w:val="center"/>
          </w:tcPr>
          <w:p w14:paraId="0AE26CD1" w14:textId="77777777" w:rsidR="00FE52D2" w:rsidRPr="00910281" w:rsidRDefault="00FE52D2" w:rsidP="00FE52D2">
            <w:pPr>
              <w:spacing w:line="300" w:lineRule="auto"/>
              <w:rPr>
                <w:b/>
              </w:rPr>
            </w:pPr>
            <w:r w:rsidRPr="00910281">
              <w:rPr>
                <w:b/>
              </w:rPr>
              <w:t>Names</w:t>
            </w:r>
            <w:r>
              <w:rPr>
                <w:b/>
              </w:rPr>
              <w:t xml:space="preserve"> and contact details</w:t>
            </w:r>
          </w:p>
        </w:tc>
        <w:tc>
          <w:tcPr>
            <w:tcW w:w="6987" w:type="dxa"/>
            <w:gridSpan w:val="2"/>
          </w:tcPr>
          <w:p w14:paraId="2B7557A8" w14:textId="77777777" w:rsidR="00FE52D2" w:rsidRDefault="00FE52D2" w:rsidP="00FE52D2">
            <w:pPr>
              <w:spacing w:line="300" w:lineRule="auto"/>
            </w:pPr>
          </w:p>
        </w:tc>
      </w:tr>
    </w:tbl>
    <w:p w14:paraId="3E8DD55F" w14:textId="59FE06D5" w:rsidR="007C3986" w:rsidRPr="00DF42D2" w:rsidRDefault="007415AA" w:rsidP="0056123B">
      <w:pPr>
        <w:pStyle w:val="Heading3"/>
        <w:spacing w:line="300" w:lineRule="auto"/>
        <w:rPr>
          <w:sz w:val="28"/>
          <w:szCs w:val="28"/>
        </w:rPr>
      </w:pPr>
      <w:bookmarkStart w:id="16" w:name="_Toc152239109"/>
      <w:r w:rsidRPr="00D878FF">
        <w:rPr>
          <w:bCs w:val="0"/>
          <w:sz w:val="28"/>
          <w:szCs w:val="28"/>
        </w:rPr>
        <w:t xml:space="preserve">Section </w:t>
      </w:r>
      <w:r w:rsidR="00827BFD">
        <w:rPr>
          <w:bCs w:val="0"/>
          <w:sz w:val="28"/>
          <w:szCs w:val="28"/>
        </w:rPr>
        <w:t>2</w:t>
      </w:r>
      <w:r w:rsidR="00D878FF">
        <w:rPr>
          <w:bCs w:val="0"/>
          <w:sz w:val="28"/>
          <w:szCs w:val="28"/>
        </w:rPr>
        <w:t>:</w:t>
      </w:r>
      <w:r w:rsidRPr="00D54DAD">
        <w:rPr>
          <w:b w:val="0"/>
          <w:sz w:val="28"/>
          <w:szCs w:val="28"/>
        </w:rPr>
        <w:t xml:space="preserve"> </w:t>
      </w:r>
      <w:r w:rsidR="007C3986" w:rsidRPr="00DF42D2">
        <w:rPr>
          <w:sz w:val="28"/>
          <w:szCs w:val="28"/>
        </w:rPr>
        <w:t xml:space="preserve">Project </w:t>
      </w:r>
      <w:r w:rsidRPr="00DF42D2">
        <w:rPr>
          <w:sz w:val="28"/>
          <w:szCs w:val="28"/>
        </w:rPr>
        <w:t>d</w:t>
      </w:r>
      <w:r w:rsidR="007C3986" w:rsidRPr="00DF42D2">
        <w:rPr>
          <w:sz w:val="28"/>
          <w:szCs w:val="28"/>
        </w:rPr>
        <w:t>escription</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282"/>
        <w:gridCol w:w="6922"/>
      </w:tblGrid>
      <w:tr w:rsidR="007C3986" w14:paraId="4BC6872D" w14:textId="77777777" w:rsidTr="0EEC6E4D">
        <w:trPr>
          <w:trHeight w:val="453"/>
        </w:trPr>
        <w:tc>
          <w:tcPr>
            <w:tcW w:w="9204" w:type="dxa"/>
            <w:gridSpan w:val="2"/>
            <w:shd w:val="clear" w:color="auto" w:fill="E6E6E6"/>
            <w:vAlign w:val="center"/>
          </w:tcPr>
          <w:p w14:paraId="295C0F5F" w14:textId="3C7A89AD" w:rsidR="007C3986" w:rsidRPr="008C6AFA" w:rsidRDefault="007C3986" w:rsidP="00A40F26">
            <w:pPr>
              <w:pStyle w:val="Heading4"/>
              <w:spacing w:before="0" w:line="300" w:lineRule="auto"/>
              <w:rPr>
                <w:b/>
                <w:bCs/>
              </w:rPr>
            </w:pPr>
            <w:r w:rsidRPr="008C6AFA">
              <w:rPr>
                <w:b/>
                <w:bCs/>
              </w:rPr>
              <w:t xml:space="preserve">Project </w:t>
            </w:r>
            <w:r w:rsidR="007415AA" w:rsidRPr="008C6AFA">
              <w:rPr>
                <w:b/>
                <w:bCs/>
              </w:rPr>
              <w:t>d</w:t>
            </w:r>
            <w:r w:rsidRPr="008C6AFA">
              <w:rPr>
                <w:b/>
                <w:bCs/>
              </w:rPr>
              <w:t>etails</w:t>
            </w:r>
          </w:p>
        </w:tc>
      </w:tr>
      <w:tr w:rsidR="007C3986" w14:paraId="79E52479" w14:textId="77777777" w:rsidTr="0089110C">
        <w:tc>
          <w:tcPr>
            <w:tcW w:w="2282" w:type="dxa"/>
            <w:vAlign w:val="center"/>
          </w:tcPr>
          <w:p w14:paraId="1A3CB71F" w14:textId="44007AC1" w:rsidR="007C3986" w:rsidRPr="00E15ADB" w:rsidRDefault="007C3986" w:rsidP="0056123B">
            <w:pPr>
              <w:spacing w:line="300" w:lineRule="auto"/>
              <w:rPr>
                <w:b/>
              </w:rPr>
            </w:pPr>
            <w:r>
              <w:rPr>
                <w:b/>
              </w:rPr>
              <w:t xml:space="preserve">Project </w:t>
            </w:r>
            <w:r w:rsidR="007415AA">
              <w:rPr>
                <w:b/>
              </w:rPr>
              <w:t>t</w:t>
            </w:r>
            <w:r>
              <w:rPr>
                <w:b/>
              </w:rPr>
              <w:t>itle</w:t>
            </w:r>
          </w:p>
        </w:tc>
        <w:tc>
          <w:tcPr>
            <w:tcW w:w="6922" w:type="dxa"/>
            <w:vAlign w:val="center"/>
          </w:tcPr>
          <w:p w14:paraId="2649D7B6" w14:textId="77777777" w:rsidR="007C3986" w:rsidRPr="00E72951" w:rsidRDefault="007C3986" w:rsidP="0056123B">
            <w:pPr>
              <w:spacing w:line="300" w:lineRule="auto"/>
              <w:rPr>
                <w:i/>
              </w:rPr>
            </w:pPr>
          </w:p>
        </w:tc>
      </w:tr>
      <w:tr w:rsidR="007C3986" w14:paraId="043D8D4D" w14:textId="77777777" w:rsidTr="0089110C">
        <w:tc>
          <w:tcPr>
            <w:tcW w:w="2282" w:type="dxa"/>
            <w:vAlign w:val="center"/>
          </w:tcPr>
          <w:p w14:paraId="66B54179" w14:textId="6F89AEC5" w:rsidR="007C3986" w:rsidRPr="00E15ADB" w:rsidRDefault="00FD2040" w:rsidP="0056123B">
            <w:pPr>
              <w:spacing w:line="300" w:lineRule="auto"/>
              <w:rPr>
                <w:b/>
              </w:rPr>
            </w:pPr>
            <w:r>
              <w:rPr>
                <w:b/>
              </w:rPr>
              <w:t>LHD/SHN/Pillar</w:t>
            </w:r>
          </w:p>
        </w:tc>
        <w:tc>
          <w:tcPr>
            <w:tcW w:w="6922" w:type="dxa"/>
            <w:vAlign w:val="center"/>
          </w:tcPr>
          <w:p w14:paraId="529DA130" w14:textId="77777777" w:rsidR="007C3986" w:rsidRPr="00E72951" w:rsidRDefault="007C3986" w:rsidP="0056123B">
            <w:pPr>
              <w:spacing w:line="300" w:lineRule="auto"/>
              <w:rPr>
                <w:i/>
              </w:rPr>
            </w:pPr>
          </w:p>
        </w:tc>
      </w:tr>
      <w:tr w:rsidR="007C3986" w14:paraId="03837A39" w14:textId="77777777" w:rsidTr="0089110C">
        <w:tc>
          <w:tcPr>
            <w:tcW w:w="2282" w:type="dxa"/>
            <w:vAlign w:val="center"/>
          </w:tcPr>
          <w:p w14:paraId="595C524A" w14:textId="05B3B50D" w:rsidR="007C3986" w:rsidRPr="007B0B3D" w:rsidRDefault="007415AA" w:rsidP="0056123B">
            <w:pPr>
              <w:spacing w:line="300" w:lineRule="auto"/>
              <w:rPr>
                <w:color w:val="004D6D" w:themeColor="accent1" w:themeShade="BF"/>
              </w:rPr>
            </w:pPr>
            <w:r>
              <w:rPr>
                <w:b/>
              </w:rPr>
              <w:t>C</w:t>
            </w:r>
            <w:r w:rsidR="007C3986">
              <w:rPr>
                <w:b/>
              </w:rPr>
              <w:t xml:space="preserve">ase for </w:t>
            </w:r>
            <w:r>
              <w:rPr>
                <w:b/>
              </w:rPr>
              <w:t>c</w:t>
            </w:r>
            <w:r w:rsidR="007C3986">
              <w:rPr>
                <w:b/>
              </w:rPr>
              <w:t>hange</w:t>
            </w:r>
          </w:p>
        </w:tc>
        <w:tc>
          <w:tcPr>
            <w:tcW w:w="6922" w:type="dxa"/>
            <w:vAlign w:val="center"/>
          </w:tcPr>
          <w:p w14:paraId="1FF92D4B" w14:textId="4B0CC990" w:rsidR="007415AA" w:rsidRPr="00B621BB" w:rsidRDefault="007415AA" w:rsidP="0056123B">
            <w:pPr>
              <w:pStyle w:val="Default"/>
              <w:spacing w:line="300" w:lineRule="auto"/>
              <w:rPr>
                <w:color w:val="004D6D" w:themeColor="accent1" w:themeShade="BF"/>
                <w:sz w:val="22"/>
                <w:szCs w:val="22"/>
              </w:rPr>
            </w:pPr>
            <w:r w:rsidRPr="00B621BB">
              <w:rPr>
                <w:color w:val="004D6D" w:themeColor="accent1" w:themeShade="BF"/>
                <w:sz w:val="22"/>
                <w:szCs w:val="22"/>
              </w:rPr>
              <w:t xml:space="preserve">100-300 words </w:t>
            </w:r>
          </w:p>
          <w:p w14:paraId="354B538A" w14:textId="77777777" w:rsidR="007415AA" w:rsidRDefault="007415AA" w:rsidP="0056123B">
            <w:pPr>
              <w:spacing w:line="300" w:lineRule="auto"/>
              <w:rPr>
                <w:color w:val="004D6D" w:themeColor="accent1" w:themeShade="BF"/>
              </w:rPr>
            </w:pPr>
          </w:p>
          <w:p w14:paraId="25D09EF0" w14:textId="77777777" w:rsidR="007415AA" w:rsidRDefault="007415AA" w:rsidP="0056123B">
            <w:pPr>
              <w:spacing w:line="300" w:lineRule="auto"/>
              <w:rPr>
                <w:rFonts w:cs="Arial"/>
                <w:color w:val="004D6D" w:themeColor="accent1" w:themeShade="BF"/>
              </w:rPr>
            </w:pPr>
            <w:r w:rsidRPr="00910281">
              <w:rPr>
                <w:b/>
                <w:color w:val="004D6D" w:themeColor="accent1" w:themeShade="BF"/>
              </w:rPr>
              <w:t>Issue:</w:t>
            </w:r>
            <w:r w:rsidRPr="00910281">
              <w:rPr>
                <w:color w:val="004D6D" w:themeColor="accent1" w:themeShade="BF"/>
              </w:rPr>
              <w:t xml:space="preserve"> What is the problem you would </w:t>
            </w:r>
            <w:r w:rsidRPr="00910281">
              <w:rPr>
                <w:rFonts w:cs="Arial"/>
                <w:color w:val="004D6D" w:themeColor="accent1" w:themeShade="BF"/>
              </w:rPr>
              <w:t>like to fix?</w:t>
            </w:r>
          </w:p>
          <w:p w14:paraId="00C33C14" w14:textId="77777777" w:rsidR="007415AA" w:rsidRPr="00910281" w:rsidRDefault="007415AA" w:rsidP="0056123B">
            <w:pPr>
              <w:spacing w:line="300" w:lineRule="auto"/>
              <w:rPr>
                <w:rFonts w:cs="Arial"/>
                <w:color w:val="004D6D" w:themeColor="accent1" w:themeShade="BF"/>
              </w:rPr>
            </w:pPr>
          </w:p>
          <w:p w14:paraId="4F6E33CE" w14:textId="1DE90003" w:rsidR="007415AA" w:rsidRDefault="007415AA" w:rsidP="0056123B">
            <w:pPr>
              <w:spacing w:line="300" w:lineRule="auto"/>
              <w:rPr>
                <w:rFonts w:cs="Arial"/>
                <w:color w:val="004D6D" w:themeColor="accent1" w:themeShade="BF"/>
              </w:rPr>
            </w:pPr>
            <w:r w:rsidRPr="00910281">
              <w:rPr>
                <w:rFonts w:cs="Arial"/>
                <w:b/>
                <w:color w:val="004D6D" w:themeColor="accent1" w:themeShade="BF"/>
              </w:rPr>
              <w:t>Background</w:t>
            </w:r>
            <w:r w:rsidRPr="00910281">
              <w:rPr>
                <w:rFonts w:cs="Arial"/>
                <w:color w:val="004D6D" w:themeColor="accent1" w:themeShade="BF"/>
              </w:rPr>
              <w:t xml:space="preserve">: </w:t>
            </w:r>
            <w:r w:rsidR="00A9130E">
              <w:rPr>
                <w:rFonts w:cs="Arial"/>
                <w:color w:val="004D6D" w:themeColor="accent1" w:themeShade="BF"/>
              </w:rPr>
              <w:t>W</w:t>
            </w:r>
            <w:r w:rsidR="009279B4" w:rsidRPr="00992642">
              <w:rPr>
                <w:rFonts w:cs="Arial"/>
                <w:color w:val="004D6D" w:themeColor="accent1" w:themeShade="BF"/>
              </w:rPr>
              <w:t>hy the situation is a risk or opportunity for the organisation</w:t>
            </w:r>
            <w:r w:rsidR="009279B4" w:rsidRPr="00236027">
              <w:rPr>
                <w:rFonts w:cs="Arial"/>
                <w:color w:val="004D6D" w:themeColor="accent1" w:themeShade="BF"/>
              </w:rPr>
              <w:t xml:space="preserve"> </w:t>
            </w:r>
            <w:r w:rsidR="009279B4" w:rsidRPr="00992642">
              <w:rPr>
                <w:rFonts w:cs="Arial"/>
                <w:color w:val="004D6D" w:themeColor="accent1" w:themeShade="BF"/>
              </w:rPr>
              <w:t xml:space="preserve">and consumers/ community. </w:t>
            </w:r>
            <w:r w:rsidR="009279B4" w:rsidRPr="00992642">
              <w:rPr>
                <w:rFonts w:cs="Arial"/>
                <w:i/>
                <w:color w:val="004D6D" w:themeColor="accent1" w:themeShade="BF"/>
              </w:rPr>
              <w:t>Include any existing evidence/data.</w:t>
            </w:r>
          </w:p>
          <w:p w14:paraId="6EEE0D41" w14:textId="77777777" w:rsidR="007415AA" w:rsidRPr="00910281" w:rsidRDefault="007415AA" w:rsidP="0056123B">
            <w:pPr>
              <w:spacing w:line="300" w:lineRule="auto"/>
              <w:rPr>
                <w:rFonts w:cs="Arial"/>
                <w:color w:val="004D6D" w:themeColor="accent1" w:themeShade="BF"/>
              </w:rPr>
            </w:pPr>
          </w:p>
          <w:p w14:paraId="45CDCECD" w14:textId="0DDE9A9A" w:rsidR="007C3986" w:rsidRPr="004252C4" w:rsidRDefault="007C3986" w:rsidP="0056123B">
            <w:pPr>
              <w:spacing w:line="300" w:lineRule="auto"/>
            </w:pPr>
          </w:p>
        </w:tc>
      </w:tr>
      <w:tr w:rsidR="007C3986" w14:paraId="3FBDB947" w14:textId="77777777" w:rsidTr="0089110C">
        <w:tc>
          <w:tcPr>
            <w:tcW w:w="2282" w:type="dxa"/>
            <w:vAlign w:val="center"/>
          </w:tcPr>
          <w:p w14:paraId="73715F8D" w14:textId="14325CE2" w:rsidR="007C3986" w:rsidRPr="00E15ADB" w:rsidRDefault="007C3986" w:rsidP="0056123B">
            <w:pPr>
              <w:spacing w:line="300" w:lineRule="auto"/>
              <w:rPr>
                <w:b/>
              </w:rPr>
            </w:pPr>
            <w:r>
              <w:rPr>
                <w:b/>
              </w:rPr>
              <w:t xml:space="preserve">Link to </w:t>
            </w:r>
            <w:r w:rsidR="007415AA">
              <w:rPr>
                <w:b/>
              </w:rPr>
              <w:t>o</w:t>
            </w:r>
            <w:r>
              <w:rPr>
                <w:b/>
              </w:rPr>
              <w:t xml:space="preserve">rganisational </w:t>
            </w:r>
            <w:r w:rsidR="007415AA">
              <w:rPr>
                <w:b/>
              </w:rPr>
              <w:t>s</w:t>
            </w:r>
            <w:r>
              <w:rPr>
                <w:b/>
              </w:rPr>
              <w:t>trategy</w:t>
            </w:r>
          </w:p>
        </w:tc>
        <w:tc>
          <w:tcPr>
            <w:tcW w:w="6922" w:type="dxa"/>
            <w:vAlign w:val="center"/>
          </w:tcPr>
          <w:p w14:paraId="41DB3F6C" w14:textId="34251870" w:rsidR="007415AA" w:rsidRDefault="000A3657" w:rsidP="0056123B">
            <w:pPr>
              <w:pStyle w:val="ListParagraph"/>
              <w:spacing w:after="0" w:line="300" w:lineRule="auto"/>
              <w:rPr>
                <w:rFonts w:cs="Arial"/>
                <w:color w:val="004D6D" w:themeColor="accent1" w:themeShade="BF"/>
              </w:rPr>
            </w:pPr>
            <w:r>
              <w:rPr>
                <w:rFonts w:cs="Arial"/>
                <w:color w:val="004D6D" w:themeColor="accent1" w:themeShade="BF"/>
              </w:rPr>
              <w:t>5</w:t>
            </w:r>
            <w:r w:rsidR="007415AA">
              <w:rPr>
                <w:rFonts w:cs="Arial"/>
                <w:color w:val="004D6D" w:themeColor="accent1" w:themeShade="BF"/>
              </w:rPr>
              <w:t>0</w:t>
            </w:r>
            <w:r>
              <w:rPr>
                <w:rFonts w:cs="Arial"/>
                <w:color w:val="004D6D" w:themeColor="accent1" w:themeShade="BF"/>
              </w:rPr>
              <w:t xml:space="preserve">-300 </w:t>
            </w:r>
            <w:r w:rsidR="007415AA">
              <w:rPr>
                <w:rFonts w:cs="Arial"/>
                <w:color w:val="004D6D" w:themeColor="accent1" w:themeShade="BF"/>
              </w:rPr>
              <w:t xml:space="preserve">words </w:t>
            </w:r>
          </w:p>
          <w:p w14:paraId="48DC1177" w14:textId="77777777" w:rsidR="007415AA" w:rsidRDefault="007415AA" w:rsidP="0056123B">
            <w:pPr>
              <w:pStyle w:val="ListParagraph"/>
              <w:spacing w:after="0" w:line="300" w:lineRule="auto"/>
              <w:rPr>
                <w:rFonts w:cs="Arial"/>
                <w:color w:val="004D6D" w:themeColor="accent1" w:themeShade="BF"/>
              </w:rPr>
            </w:pPr>
          </w:p>
          <w:p w14:paraId="5F6BA59F" w14:textId="3B6362C5" w:rsidR="007C3986" w:rsidRPr="004B1E39" w:rsidRDefault="007415AA" w:rsidP="0056123B">
            <w:pPr>
              <w:pStyle w:val="ListParagraph"/>
              <w:spacing w:after="0" w:line="300" w:lineRule="auto"/>
              <w:rPr>
                <w:highlight w:val="yellow"/>
                <w:lang w:eastAsia="ja-JP"/>
              </w:rPr>
            </w:pPr>
            <w:r w:rsidRPr="00B621BB">
              <w:rPr>
                <w:rFonts w:cs="Arial"/>
                <w:color w:val="004D6D" w:themeColor="accent1" w:themeShade="BF"/>
              </w:rPr>
              <w:t>What organisational priority does it align with? Please quote the relevant source (</w:t>
            </w:r>
            <w:r w:rsidR="00CF30C4" w:rsidRPr="00B621BB">
              <w:rPr>
                <w:rFonts w:cs="Arial"/>
                <w:color w:val="004D6D" w:themeColor="accent1" w:themeShade="BF"/>
              </w:rPr>
              <w:t>e.g.,</w:t>
            </w:r>
            <w:r w:rsidRPr="00B621BB">
              <w:rPr>
                <w:rFonts w:cs="Arial"/>
                <w:color w:val="004D6D" w:themeColor="accent1" w:themeShade="BF"/>
              </w:rPr>
              <w:t xml:space="preserve"> strategic plan)</w:t>
            </w:r>
            <w:r>
              <w:rPr>
                <w:rFonts w:cs="Arial"/>
                <w:color w:val="004D6D" w:themeColor="accent1" w:themeShade="BF"/>
              </w:rPr>
              <w:t>.</w:t>
            </w:r>
          </w:p>
        </w:tc>
      </w:tr>
      <w:tr w:rsidR="007415AA" w14:paraId="603B2B41" w14:textId="77777777" w:rsidTr="0089110C">
        <w:tc>
          <w:tcPr>
            <w:tcW w:w="2282" w:type="dxa"/>
            <w:vAlign w:val="center"/>
          </w:tcPr>
          <w:p w14:paraId="6C2235AA" w14:textId="36E95C6E" w:rsidR="007415AA" w:rsidRPr="001F1025" w:rsidRDefault="007415AA" w:rsidP="0056123B">
            <w:pPr>
              <w:spacing w:line="300" w:lineRule="auto"/>
              <w:rPr>
                <w:rFonts w:cs="Arial"/>
                <w:color w:val="004D6D" w:themeColor="accent1" w:themeShade="BF"/>
              </w:rPr>
            </w:pPr>
            <w:r>
              <w:rPr>
                <w:b/>
              </w:rPr>
              <w:t>Project goal</w:t>
            </w:r>
          </w:p>
        </w:tc>
        <w:tc>
          <w:tcPr>
            <w:tcW w:w="6922" w:type="dxa"/>
            <w:vAlign w:val="center"/>
          </w:tcPr>
          <w:p w14:paraId="7771B50A" w14:textId="318BCBD7" w:rsidR="007415AA" w:rsidRPr="00390CE3" w:rsidRDefault="007415AA" w:rsidP="0056123B">
            <w:pPr>
              <w:spacing w:line="300" w:lineRule="auto"/>
              <w:rPr>
                <w:i/>
                <w:color w:val="0070C0"/>
              </w:rPr>
            </w:pPr>
            <w:r w:rsidRPr="001F1025">
              <w:rPr>
                <w:rFonts w:cs="Arial"/>
                <w:color w:val="004D6D" w:themeColor="accent1" w:themeShade="BF"/>
              </w:rPr>
              <w:t xml:space="preserve">Please provide a </w:t>
            </w:r>
            <w:r>
              <w:rPr>
                <w:rFonts w:cs="Arial"/>
                <w:color w:val="004D6D" w:themeColor="accent1" w:themeShade="BF"/>
              </w:rPr>
              <w:t xml:space="preserve">1-2 sentence </w:t>
            </w:r>
            <w:r w:rsidR="00B47EDC">
              <w:rPr>
                <w:rFonts w:cs="Arial"/>
                <w:color w:val="004D6D" w:themeColor="accent1" w:themeShade="BF"/>
              </w:rPr>
              <w:t xml:space="preserve">outcome </w:t>
            </w:r>
            <w:r w:rsidRPr="001F1025">
              <w:rPr>
                <w:rFonts w:cs="Arial"/>
                <w:color w:val="004D6D" w:themeColor="accent1" w:themeShade="BF"/>
              </w:rPr>
              <w:t xml:space="preserve">statement about the long-term change your project is working towards </w:t>
            </w:r>
          </w:p>
        </w:tc>
      </w:tr>
      <w:tr w:rsidR="0089110C" w14:paraId="6B1EF5C4" w14:textId="77777777" w:rsidTr="0089110C">
        <w:tc>
          <w:tcPr>
            <w:tcW w:w="2282" w:type="dxa"/>
            <w:vAlign w:val="center"/>
          </w:tcPr>
          <w:p w14:paraId="2DCBA3E6" w14:textId="37358B06" w:rsidR="0089110C" w:rsidRPr="00B621BB" w:rsidRDefault="0089110C" w:rsidP="0089110C">
            <w:pPr>
              <w:spacing w:line="300" w:lineRule="auto"/>
              <w:rPr>
                <w:rFonts w:cs="Arial"/>
                <w:color w:val="004D6D" w:themeColor="accent1" w:themeShade="BF"/>
              </w:rPr>
            </w:pPr>
            <w:r w:rsidRPr="00160CD8">
              <w:rPr>
                <w:b/>
              </w:rPr>
              <w:lastRenderedPageBreak/>
              <w:t xml:space="preserve">Project objective/ </w:t>
            </w:r>
            <w:r w:rsidRPr="00992642">
              <w:rPr>
                <w:b/>
              </w:rPr>
              <w:t>outcome measures</w:t>
            </w:r>
          </w:p>
        </w:tc>
        <w:tc>
          <w:tcPr>
            <w:tcW w:w="6922" w:type="dxa"/>
            <w:vAlign w:val="center"/>
          </w:tcPr>
          <w:p w14:paraId="6D5713C2" w14:textId="600051AF" w:rsidR="0089110C" w:rsidRDefault="0089110C" w:rsidP="0089110C">
            <w:pPr>
              <w:spacing w:line="300" w:lineRule="auto"/>
              <w:rPr>
                <w:rFonts w:cs="Arial"/>
                <w:color w:val="004D6D" w:themeColor="accent1" w:themeShade="BF"/>
              </w:rPr>
            </w:pPr>
            <w:r>
              <w:rPr>
                <w:rFonts w:cs="Arial"/>
                <w:color w:val="004D6D" w:themeColor="accent1" w:themeShade="BF"/>
              </w:rPr>
              <w:t>&lt; 50 words</w:t>
            </w:r>
          </w:p>
          <w:p w14:paraId="0C367670" w14:textId="77777777" w:rsidR="0089110C" w:rsidRDefault="0089110C" w:rsidP="0089110C">
            <w:pPr>
              <w:spacing w:line="300" w:lineRule="auto"/>
              <w:rPr>
                <w:rFonts w:cs="Arial"/>
                <w:color w:val="004D6D" w:themeColor="accent1" w:themeShade="BF"/>
              </w:rPr>
            </w:pPr>
          </w:p>
          <w:p w14:paraId="675CA62C" w14:textId="10846D6A" w:rsidR="0089110C" w:rsidRPr="00160CD8" w:rsidRDefault="0089110C" w:rsidP="0089110C">
            <w:pPr>
              <w:spacing w:line="300" w:lineRule="auto"/>
              <w:rPr>
                <w:rFonts w:cs="Arial"/>
                <w:color w:val="004D6D" w:themeColor="accent1" w:themeShade="BF"/>
              </w:rPr>
            </w:pPr>
            <w:r w:rsidRPr="00992642">
              <w:rPr>
                <w:rFonts w:cs="Arial"/>
                <w:color w:val="004D6D" w:themeColor="accent1" w:themeShade="BF"/>
              </w:rPr>
              <w:t xml:space="preserve">What measures will you be using to determine successful outcomes </w:t>
            </w:r>
            <w:r w:rsidRPr="00160CD8">
              <w:rPr>
                <w:rFonts w:cs="Arial"/>
                <w:color w:val="004D6D" w:themeColor="accent1" w:themeShade="BF"/>
              </w:rPr>
              <w:t>e.g</w:t>
            </w:r>
            <w:r w:rsidR="7267B32B" w:rsidRPr="0EEC6E4D">
              <w:rPr>
                <w:rFonts w:cs="Arial"/>
                <w:color w:val="004D6D" w:themeColor="accent1" w:themeShade="BF"/>
              </w:rPr>
              <w:t>.,</w:t>
            </w:r>
            <w:r w:rsidRPr="0EEC6E4D">
              <w:rPr>
                <w:rFonts w:cs="Arial"/>
                <w:color w:val="004D6D" w:themeColor="accent1" w:themeShade="BF"/>
              </w:rPr>
              <w:t xml:space="preserve"> </w:t>
            </w:r>
            <w:r w:rsidR="39994036" w:rsidRPr="0EEC6E4D">
              <w:rPr>
                <w:rFonts w:cs="Arial"/>
                <w:color w:val="004D6D" w:themeColor="accent1" w:themeShade="BF"/>
              </w:rPr>
              <w:t>h</w:t>
            </w:r>
            <w:r w:rsidR="2BB4AE93" w:rsidRPr="0EEC6E4D">
              <w:rPr>
                <w:rFonts w:cs="Arial"/>
                <w:color w:val="004D6D" w:themeColor="accent1" w:themeShade="BF"/>
              </w:rPr>
              <w:t>ealth</w:t>
            </w:r>
            <w:r w:rsidR="5BC6BE4A" w:rsidRPr="6F2DBA73">
              <w:rPr>
                <w:rFonts w:cs="Arial"/>
                <w:color w:val="004D6D" w:themeColor="accent1" w:themeShade="BF"/>
              </w:rPr>
              <w:t>,</w:t>
            </w:r>
            <w:r w:rsidR="2BB4AE93" w:rsidRPr="0EEC6E4D">
              <w:rPr>
                <w:rFonts w:cs="Arial"/>
                <w:color w:val="004D6D" w:themeColor="accent1" w:themeShade="BF"/>
              </w:rPr>
              <w:t xml:space="preserve"> </w:t>
            </w:r>
            <w:r w:rsidR="4D4F4487" w:rsidRPr="3B252CEE">
              <w:rPr>
                <w:rFonts w:cs="Arial"/>
                <w:color w:val="004D6D" w:themeColor="accent1" w:themeShade="BF"/>
              </w:rPr>
              <w:t>experience, efficiency</w:t>
            </w:r>
            <w:r w:rsidR="6062E97F" w:rsidRPr="71F92840">
              <w:rPr>
                <w:rFonts w:cs="Arial"/>
                <w:color w:val="004D6D" w:themeColor="accent1" w:themeShade="BF"/>
              </w:rPr>
              <w:t>,</w:t>
            </w:r>
            <w:r w:rsidR="74ACAB2D" w:rsidRPr="3B252CEE">
              <w:rPr>
                <w:rFonts w:cs="Arial"/>
                <w:color w:val="004D6D" w:themeColor="accent1" w:themeShade="BF"/>
              </w:rPr>
              <w:t xml:space="preserve"> </w:t>
            </w:r>
            <w:r w:rsidR="50A66576" w:rsidRPr="5B0BB445">
              <w:rPr>
                <w:rFonts w:cs="Arial"/>
                <w:color w:val="004D6D" w:themeColor="accent1" w:themeShade="BF"/>
              </w:rPr>
              <w:t xml:space="preserve">or </w:t>
            </w:r>
            <w:r w:rsidR="50A66576" w:rsidRPr="232D5E54">
              <w:rPr>
                <w:rFonts w:cs="Arial"/>
                <w:color w:val="004D6D" w:themeColor="accent1" w:themeShade="BF"/>
              </w:rPr>
              <w:t xml:space="preserve">environmental </w:t>
            </w:r>
            <w:r w:rsidR="50A66576" w:rsidRPr="5B0BB445">
              <w:rPr>
                <w:rFonts w:cs="Arial"/>
                <w:color w:val="004D6D" w:themeColor="accent1" w:themeShade="BF"/>
              </w:rPr>
              <w:t>outcomes</w:t>
            </w:r>
            <w:r w:rsidR="00B47EDC">
              <w:rPr>
                <w:rFonts w:cs="Arial"/>
                <w:color w:val="004D6D" w:themeColor="accent1" w:themeShade="BF"/>
              </w:rPr>
              <w:t xml:space="preserve"> (2-3 objectives)</w:t>
            </w:r>
          </w:p>
          <w:p w14:paraId="785B8C36" w14:textId="0F7A7163" w:rsidR="0089110C" w:rsidRPr="00E72951" w:rsidRDefault="0089110C" w:rsidP="0089110C">
            <w:pPr>
              <w:spacing w:line="300" w:lineRule="auto"/>
              <w:rPr>
                <w:color w:val="0070C0"/>
              </w:rPr>
            </w:pPr>
          </w:p>
        </w:tc>
      </w:tr>
      <w:tr w:rsidR="0089110C" w14:paraId="01FBA7DD" w14:textId="77777777" w:rsidTr="0EEC6E4D">
        <w:trPr>
          <w:trHeight w:val="638"/>
        </w:trPr>
        <w:tc>
          <w:tcPr>
            <w:tcW w:w="9204" w:type="dxa"/>
            <w:gridSpan w:val="2"/>
            <w:shd w:val="clear" w:color="auto" w:fill="E6E6E6"/>
            <w:vAlign w:val="center"/>
          </w:tcPr>
          <w:p w14:paraId="1DC74DAD" w14:textId="5B17D5D0" w:rsidR="0089110C" w:rsidRPr="008C6AFA" w:rsidRDefault="0089110C" w:rsidP="00A40F26">
            <w:pPr>
              <w:pStyle w:val="Heading4"/>
              <w:spacing w:before="0" w:line="300" w:lineRule="auto"/>
              <w:rPr>
                <w:b/>
                <w:bCs/>
              </w:rPr>
            </w:pPr>
            <w:r w:rsidRPr="008C6AFA">
              <w:rPr>
                <w:b/>
                <w:bCs/>
              </w:rPr>
              <w:t>Project considerations</w:t>
            </w:r>
          </w:p>
        </w:tc>
      </w:tr>
      <w:tr w:rsidR="0089110C" w14:paraId="1A879AAF" w14:textId="77777777" w:rsidTr="0089110C">
        <w:tc>
          <w:tcPr>
            <w:tcW w:w="2282" w:type="dxa"/>
            <w:vAlign w:val="center"/>
          </w:tcPr>
          <w:p w14:paraId="50553D90" w14:textId="09EDF142" w:rsidR="0089110C" w:rsidRPr="004252C4" w:rsidRDefault="0089110C" w:rsidP="0089110C">
            <w:pPr>
              <w:spacing w:line="300" w:lineRule="auto"/>
              <w:rPr>
                <w:b/>
              </w:rPr>
            </w:pPr>
            <w:r>
              <w:rPr>
                <w:b/>
              </w:rPr>
              <w:t>Scope</w:t>
            </w:r>
          </w:p>
        </w:tc>
        <w:tc>
          <w:tcPr>
            <w:tcW w:w="6922" w:type="dxa"/>
            <w:vAlign w:val="center"/>
          </w:tcPr>
          <w:p w14:paraId="7FED468E" w14:textId="2BC56F16" w:rsidR="0089110C" w:rsidRDefault="0089110C" w:rsidP="0089110C">
            <w:pPr>
              <w:tabs>
                <w:tab w:val="left" w:pos="1230"/>
              </w:tabs>
              <w:spacing w:line="300" w:lineRule="auto"/>
              <w:rPr>
                <w:rFonts w:cs="Arial"/>
                <w:color w:val="004D6D" w:themeColor="accent1" w:themeShade="BF"/>
              </w:rPr>
            </w:pPr>
            <w:r>
              <w:rPr>
                <w:rFonts w:cs="Arial"/>
                <w:color w:val="004D6D" w:themeColor="accent1" w:themeShade="BF"/>
              </w:rPr>
              <w:t>&lt; 200 words</w:t>
            </w:r>
          </w:p>
          <w:p w14:paraId="70DB8563" w14:textId="77777777" w:rsidR="0089110C" w:rsidRDefault="0089110C" w:rsidP="0089110C">
            <w:pPr>
              <w:tabs>
                <w:tab w:val="left" w:pos="1230"/>
              </w:tabs>
              <w:spacing w:line="300" w:lineRule="auto"/>
              <w:rPr>
                <w:rFonts w:cs="Arial"/>
                <w:color w:val="004D6D" w:themeColor="accent1" w:themeShade="BF"/>
              </w:rPr>
            </w:pPr>
          </w:p>
          <w:p w14:paraId="7127AF93" w14:textId="6538FD32" w:rsidR="0089110C" w:rsidRPr="004252C4" w:rsidRDefault="0089110C" w:rsidP="0089110C">
            <w:pPr>
              <w:tabs>
                <w:tab w:val="left" w:pos="1230"/>
              </w:tabs>
              <w:spacing w:line="300" w:lineRule="auto"/>
            </w:pPr>
            <w:r w:rsidRPr="008557FF">
              <w:rPr>
                <w:rFonts w:cs="Arial"/>
                <w:color w:val="004D6D" w:themeColor="accent1" w:themeShade="BF"/>
              </w:rPr>
              <w:t xml:space="preserve">What is the scope of work included in the project? </w:t>
            </w:r>
            <w:r>
              <w:rPr>
                <w:rFonts w:cs="Arial"/>
                <w:color w:val="004D6D" w:themeColor="accent1" w:themeShade="BF"/>
              </w:rPr>
              <w:t>How is</w:t>
            </w:r>
            <w:r w:rsidRPr="008557FF">
              <w:rPr>
                <w:rFonts w:cs="Arial"/>
                <w:color w:val="004D6D" w:themeColor="accent1" w:themeShade="BF"/>
              </w:rPr>
              <w:t xml:space="preserve"> it manageable with the resources allocated to the project?</w:t>
            </w:r>
          </w:p>
        </w:tc>
      </w:tr>
      <w:tr w:rsidR="0089110C" w14:paraId="3B302D69" w14:textId="77777777" w:rsidTr="0089110C">
        <w:tc>
          <w:tcPr>
            <w:tcW w:w="2282" w:type="dxa"/>
            <w:vAlign w:val="center"/>
          </w:tcPr>
          <w:p w14:paraId="00A9A8D6" w14:textId="7209B57A" w:rsidR="0089110C" w:rsidRPr="000840D7" w:rsidRDefault="0089110C" w:rsidP="0089110C">
            <w:pPr>
              <w:spacing w:line="300" w:lineRule="auto"/>
              <w:rPr>
                <w:b/>
              </w:rPr>
            </w:pPr>
            <w:r>
              <w:rPr>
                <w:b/>
              </w:rPr>
              <w:t>Project risks</w:t>
            </w:r>
          </w:p>
        </w:tc>
        <w:tc>
          <w:tcPr>
            <w:tcW w:w="6922" w:type="dxa"/>
            <w:vAlign w:val="center"/>
          </w:tcPr>
          <w:p w14:paraId="134B5E11" w14:textId="6BE997F6" w:rsidR="0089110C" w:rsidRDefault="0089110C" w:rsidP="0089110C">
            <w:pPr>
              <w:spacing w:line="300" w:lineRule="auto"/>
              <w:rPr>
                <w:rFonts w:cs="Arial"/>
                <w:color w:val="004D6D" w:themeColor="accent1" w:themeShade="BF"/>
              </w:rPr>
            </w:pPr>
            <w:r>
              <w:rPr>
                <w:rFonts w:cs="Arial"/>
                <w:color w:val="004D6D" w:themeColor="accent1" w:themeShade="BF"/>
              </w:rPr>
              <w:t>50-300 words</w:t>
            </w:r>
          </w:p>
          <w:p w14:paraId="250849CA" w14:textId="77777777" w:rsidR="0089110C" w:rsidRDefault="0089110C" w:rsidP="0089110C">
            <w:pPr>
              <w:spacing w:line="300" w:lineRule="auto"/>
              <w:rPr>
                <w:rFonts w:cs="Arial"/>
                <w:color w:val="004D6D" w:themeColor="accent1" w:themeShade="BF"/>
              </w:rPr>
            </w:pPr>
          </w:p>
          <w:p w14:paraId="07BEBB9D" w14:textId="4D647BC1" w:rsidR="0089110C" w:rsidRPr="00F802A0" w:rsidRDefault="0089110C" w:rsidP="0089110C">
            <w:pPr>
              <w:spacing w:line="300" w:lineRule="auto"/>
              <w:rPr>
                <w:i/>
                <w:color w:val="0070C0"/>
              </w:rPr>
            </w:pPr>
            <w:r w:rsidRPr="00910281">
              <w:rPr>
                <w:rFonts w:cs="Arial"/>
                <w:color w:val="004D6D" w:themeColor="accent1" w:themeShade="BF"/>
              </w:rPr>
              <w:t>What are the major threats to implementation? What is the plan to reduce these threats?</w:t>
            </w:r>
          </w:p>
        </w:tc>
      </w:tr>
      <w:tr w:rsidR="0089110C" w14:paraId="443CBBFC" w14:textId="77777777" w:rsidTr="0EEC6E4D">
        <w:trPr>
          <w:trHeight w:val="432"/>
        </w:trPr>
        <w:tc>
          <w:tcPr>
            <w:tcW w:w="9204" w:type="dxa"/>
            <w:gridSpan w:val="2"/>
            <w:shd w:val="clear" w:color="auto" w:fill="D9D9D9" w:themeFill="accent3" w:themeFillTint="99"/>
            <w:vAlign w:val="center"/>
          </w:tcPr>
          <w:p w14:paraId="4D0E9A28" w14:textId="7983F5BD" w:rsidR="0089110C" w:rsidRPr="008C6AFA" w:rsidRDefault="0089110C" w:rsidP="008C6AFA">
            <w:pPr>
              <w:pStyle w:val="Heading4"/>
              <w:spacing w:before="0" w:line="300" w:lineRule="auto"/>
              <w:rPr>
                <w:b/>
                <w:bCs/>
                <w:color w:val="0070C0"/>
              </w:rPr>
            </w:pPr>
            <w:r w:rsidRPr="008C6AFA">
              <w:rPr>
                <w:b/>
                <w:bCs/>
              </w:rPr>
              <w:t>Resources</w:t>
            </w:r>
          </w:p>
        </w:tc>
      </w:tr>
      <w:tr w:rsidR="0089110C" w14:paraId="36203869" w14:textId="77777777" w:rsidTr="0089110C">
        <w:tc>
          <w:tcPr>
            <w:tcW w:w="2282" w:type="dxa"/>
            <w:vAlign w:val="center"/>
          </w:tcPr>
          <w:p w14:paraId="6E092974" w14:textId="39E7A1E5" w:rsidR="0089110C" w:rsidRDefault="0089110C" w:rsidP="0089110C">
            <w:pPr>
              <w:spacing w:line="300" w:lineRule="auto"/>
              <w:rPr>
                <w:b/>
              </w:rPr>
            </w:pPr>
            <w:r>
              <w:rPr>
                <w:b/>
              </w:rPr>
              <w:t>Budget</w:t>
            </w:r>
          </w:p>
        </w:tc>
        <w:tc>
          <w:tcPr>
            <w:tcW w:w="6922" w:type="dxa"/>
            <w:vAlign w:val="center"/>
          </w:tcPr>
          <w:p w14:paraId="7167213B" w14:textId="4D34C455" w:rsidR="0089110C" w:rsidRDefault="0089110C" w:rsidP="0089110C">
            <w:pPr>
              <w:spacing w:line="300" w:lineRule="auto"/>
              <w:rPr>
                <w:rFonts w:cs="Arial"/>
                <w:color w:val="004D6D" w:themeColor="accent1" w:themeShade="BF"/>
              </w:rPr>
            </w:pPr>
            <w:r>
              <w:rPr>
                <w:rFonts w:cs="Arial"/>
                <w:color w:val="004D6D" w:themeColor="accent1" w:themeShade="BF"/>
              </w:rPr>
              <w:t>&lt; 100 words</w:t>
            </w:r>
          </w:p>
          <w:p w14:paraId="6BF7925B" w14:textId="77777777" w:rsidR="0089110C" w:rsidRDefault="0089110C" w:rsidP="0089110C">
            <w:pPr>
              <w:spacing w:line="300" w:lineRule="auto"/>
              <w:rPr>
                <w:rFonts w:cs="Arial"/>
                <w:color w:val="004D6D" w:themeColor="accent1" w:themeShade="BF"/>
              </w:rPr>
            </w:pPr>
          </w:p>
          <w:p w14:paraId="70884086" w14:textId="11A69126" w:rsidR="0089110C" w:rsidRPr="00E72951" w:rsidRDefault="0089110C" w:rsidP="0089110C">
            <w:pPr>
              <w:spacing w:line="300" w:lineRule="auto"/>
              <w:rPr>
                <w:color w:val="0070C0"/>
              </w:rPr>
            </w:pPr>
            <w:r w:rsidRPr="008557FF">
              <w:rPr>
                <w:rFonts w:cs="Arial"/>
                <w:color w:val="004D6D" w:themeColor="accent1" w:themeShade="BF"/>
              </w:rPr>
              <w:t>Will funds be required for the project, how much and is a funding source identified? Is there specific funding attached to this project?</w:t>
            </w:r>
          </w:p>
        </w:tc>
      </w:tr>
      <w:tr w:rsidR="0089110C" w14:paraId="3E64D0DB" w14:textId="77777777" w:rsidTr="0089110C">
        <w:tc>
          <w:tcPr>
            <w:tcW w:w="2282" w:type="dxa"/>
            <w:vAlign w:val="center"/>
          </w:tcPr>
          <w:p w14:paraId="0D20E4FF" w14:textId="77777777" w:rsidR="0089110C" w:rsidRDefault="0089110C" w:rsidP="0089110C">
            <w:pPr>
              <w:spacing w:line="300" w:lineRule="auto"/>
              <w:rPr>
                <w:b/>
              </w:rPr>
            </w:pPr>
            <w:r>
              <w:rPr>
                <w:b/>
              </w:rPr>
              <w:t>Human resources</w:t>
            </w:r>
          </w:p>
        </w:tc>
        <w:tc>
          <w:tcPr>
            <w:tcW w:w="6922" w:type="dxa"/>
            <w:vAlign w:val="center"/>
          </w:tcPr>
          <w:p w14:paraId="7AC93F56" w14:textId="178A8662" w:rsidR="0089110C" w:rsidRDefault="0089110C" w:rsidP="0089110C">
            <w:pPr>
              <w:spacing w:line="300" w:lineRule="auto"/>
              <w:rPr>
                <w:rFonts w:cs="Arial"/>
                <w:color w:val="004D6D" w:themeColor="accent1" w:themeShade="BF"/>
              </w:rPr>
            </w:pPr>
            <w:r>
              <w:rPr>
                <w:rFonts w:cs="Arial"/>
                <w:color w:val="004D6D" w:themeColor="accent1" w:themeShade="BF"/>
              </w:rPr>
              <w:t>&lt; 100 words</w:t>
            </w:r>
          </w:p>
          <w:p w14:paraId="2B7A08CD" w14:textId="77777777" w:rsidR="0089110C" w:rsidRDefault="0089110C" w:rsidP="0089110C">
            <w:pPr>
              <w:spacing w:line="300" w:lineRule="auto"/>
              <w:rPr>
                <w:rFonts w:cs="Arial"/>
                <w:color w:val="004D6D" w:themeColor="accent1" w:themeShade="BF"/>
              </w:rPr>
            </w:pPr>
          </w:p>
          <w:p w14:paraId="41FDBDBD" w14:textId="21CFC4F5" w:rsidR="0089110C" w:rsidRPr="00E72951" w:rsidRDefault="0089110C" w:rsidP="0089110C">
            <w:pPr>
              <w:spacing w:line="300" w:lineRule="auto"/>
              <w:rPr>
                <w:rFonts w:cs="Arial"/>
                <w:color w:val="004D6D" w:themeColor="accent1" w:themeShade="BF"/>
              </w:rPr>
            </w:pPr>
            <w:r>
              <w:rPr>
                <w:rFonts w:cs="Arial"/>
                <w:color w:val="004D6D" w:themeColor="accent1" w:themeShade="BF"/>
              </w:rPr>
              <w:t xml:space="preserve">How will the human resource impacts </w:t>
            </w:r>
            <w:r w:rsidR="00E83B71">
              <w:rPr>
                <w:rFonts w:cs="Arial"/>
                <w:color w:val="004D6D" w:themeColor="accent1" w:themeShade="BF"/>
              </w:rPr>
              <w:t>of</w:t>
            </w:r>
            <w:r>
              <w:rPr>
                <w:rFonts w:cs="Arial"/>
                <w:color w:val="004D6D" w:themeColor="accent1" w:themeShade="BF"/>
              </w:rPr>
              <w:t xml:space="preserve"> this project, </w:t>
            </w:r>
            <w:r w:rsidR="00E83B71">
              <w:rPr>
                <w:rFonts w:cs="Arial"/>
                <w:color w:val="004D6D" w:themeColor="accent1" w:themeShade="BF"/>
              </w:rPr>
              <w:t>e.g.,</w:t>
            </w:r>
            <w:r>
              <w:rPr>
                <w:rFonts w:cs="Arial"/>
                <w:color w:val="004D6D" w:themeColor="accent1" w:themeShade="BF"/>
              </w:rPr>
              <w:t xml:space="preserve"> backfilling, be addressed?</w:t>
            </w:r>
          </w:p>
        </w:tc>
      </w:tr>
      <w:tr w:rsidR="0089110C" w14:paraId="7798F351" w14:textId="77777777" w:rsidTr="0089110C">
        <w:tc>
          <w:tcPr>
            <w:tcW w:w="2282" w:type="dxa"/>
            <w:vAlign w:val="center"/>
          </w:tcPr>
          <w:p w14:paraId="5A120927" w14:textId="2505FEC3" w:rsidR="0089110C" w:rsidRPr="0049642B" w:rsidRDefault="0089110C" w:rsidP="0089110C">
            <w:pPr>
              <w:spacing w:line="300" w:lineRule="auto"/>
              <w:rPr>
                <w:b/>
                <w:highlight w:val="yellow"/>
              </w:rPr>
            </w:pPr>
            <w:r w:rsidRPr="00910281">
              <w:rPr>
                <w:b/>
              </w:rPr>
              <w:t xml:space="preserve">Medical </w:t>
            </w:r>
            <w:r>
              <w:rPr>
                <w:b/>
              </w:rPr>
              <w:t>l</w:t>
            </w:r>
            <w:r w:rsidRPr="00910281">
              <w:rPr>
                <w:b/>
              </w:rPr>
              <w:t>ead</w:t>
            </w:r>
          </w:p>
        </w:tc>
        <w:tc>
          <w:tcPr>
            <w:tcW w:w="6922" w:type="dxa"/>
            <w:vAlign w:val="center"/>
          </w:tcPr>
          <w:p w14:paraId="09AF332C" w14:textId="3E18B931" w:rsidR="0089110C" w:rsidRDefault="0089110C" w:rsidP="0089110C">
            <w:pPr>
              <w:spacing w:line="300" w:lineRule="auto"/>
              <w:rPr>
                <w:rFonts w:cs="Arial"/>
                <w:color w:val="004D6D" w:themeColor="accent1" w:themeShade="BF"/>
              </w:rPr>
            </w:pPr>
            <w:r>
              <w:rPr>
                <w:rFonts w:cs="Arial"/>
                <w:color w:val="004D6D" w:themeColor="accent1" w:themeShade="BF"/>
              </w:rPr>
              <w:t>&lt; 50 words</w:t>
            </w:r>
          </w:p>
          <w:p w14:paraId="7A4EDCA6" w14:textId="77777777" w:rsidR="0089110C" w:rsidRDefault="0089110C" w:rsidP="0089110C">
            <w:pPr>
              <w:spacing w:line="300" w:lineRule="auto"/>
              <w:rPr>
                <w:rFonts w:cs="Arial"/>
                <w:color w:val="004D6D" w:themeColor="accent1" w:themeShade="BF"/>
              </w:rPr>
            </w:pPr>
          </w:p>
          <w:p w14:paraId="00F5FA88" w14:textId="2710CB48" w:rsidR="0089110C" w:rsidRPr="00EC397F" w:rsidRDefault="0089110C" w:rsidP="0089110C">
            <w:pPr>
              <w:spacing w:line="300" w:lineRule="auto"/>
              <w:rPr>
                <w:rFonts w:cs="Arial"/>
                <w:i/>
                <w:color w:val="004D6D" w:themeColor="accent1" w:themeShade="BF"/>
              </w:rPr>
            </w:pPr>
            <w:r>
              <w:rPr>
                <w:rFonts w:cs="Arial"/>
                <w:color w:val="004D6D" w:themeColor="accent1" w:themeShade="BF"/>
              </w:rPr>
              <w:t>If medical lead is not applicable, wh</w:t>
            </w:r>
            <w:r w:rsidRPr="00910281">
              <w:rPr>
                <w:rFonts w:cs="Arial"/>
                <w:color w:val="004D6D" w:themeColor="accent1" w:themeShade="BF"/>
              </w:rPr>
              <w:t xml:space="preserve">ich key clinical </w:t>
            </w:r>
            <w:r w:rsidR="00B47EDC">
              <w:rPr>
                <w:rFonts w:cs="Arial"/>
                <w:color w:val="004D6D" w:themeColor="accent1" w:themeShade="BF"/>
              </w:rPr>
              <w:t xml:space="preserve">or expert </w:t>
            </w:r>
            <w:r w:rsidRPr="00910281">
              <w:rPr>
                <w:rFonts w:cs="Arial"/>
                <w:color w:val="004D6D" w:themeColor="accent1" w:themeShade="BF"/>
              </w:rPr>
              <w:t xml:space="preserve">lead will be involved in the project </w:t>
            </w:r>
            <w:r>
              <w:rPr>
                <w:rFonts w:cs="Arial"/>
                <w:color w:val="004D6D" w:themeColor="accent1" w:themeShade="BF"/>
              </w:rPr>
              <w:t>and</w:t>
            </w:r>
            <w:r w:rsidRPr="00910281">
              <w:rPr>
                <w:rFonts w:cs="Arial"/>
                <w:color w:val="004D6D" w:themeColor="accent1" w:themeShade="BF"/>
              </w:rPr>
              <w:t xml:space="preserve"> accountable for achieving the outcomes?</w:t>
            </w:r>
          </w:p>
        </w:tc>
      </w:tr>
      <w:tr w:rsidR="0089110C" w14:paraId="68F5159E" w14:textId="77777777" w:rsidTr="0089110C">
        <w:tc>
          <w:tcPr>
            <w:tcW w:w="2282" w:type="dxa"/>
            <w:vAlign w:val="center"/>
          </w:tcPr>
          <w:p w14:paraId="0B7F3813" w14:textId="79C7D16E" w:rsidR="0038612F" w:rsidRPr="0038612F" w:rsidRDefault="0038612F" w:rsidP="0038612F">
            <w:pPr>
              <w:contextualSpacing/>
              <w:rPr>
                <w:rFonts w:eastAsia="Times New Roman"/>
                <w:b/>
                <w:bCs/>
              </w:rPr>
            </w:pPr>
            <w:r w:rsidRPr="0038612F">
              <w:rPr>
                <w:rFonts w:eastAsia="Times New Roman"/>
                <w:b/>
                <w:bCs/>
              </w:rPr>
              <w:t xml:space="preserve">Further human resources not participating directly as a grad cert </w:t>
            </w:r>
            <w:r w:rsidR="00CF30C4" w:rsidRPr="0038612F">
              <w:rPr>
                <w:rFonts w:eastAsia="Times New Roman"/>
                <w:b/>
                <w:bCs/>
              </w:rPr>
              <w:t>participant.</w:t>
            </w:r>
          </w:p>
          <w:p w14:paraId="4D9D63B5" w14:textId="78962CFD" w:rsidR="0089110C" w:rsidRPr="0049642B" w:rsidRDefault="0089110C" w:rsidP="0089110C">
            <w:pPr>
              <w:spacing w:line="300" w:lineRule="auto"/>
              <w:rPr>
                <w:b/>
                <w:highlight w:val="yellow"/>
              </w:rPr>
            </w:pPr>
          </w:p>
        </w:tc>
        <w:tc>
          <w:tcPr>
            <w:tcW w:w="6922" w:type="dxa"/>
            <w:vAlign w:val="center"/>
          </w:tcPr>
          <w:p w14:paraId="60E163C4" w14:textId="66D93F6B" w:rsidR="0089110C" w:rsidRDefault="0089110C" w:rsidP="0089110C">
            <w:pPr>
              <w:spacing w:line="300" w:lineRule="auto"/>
              <w:rPr>
                <w:rFonts w:cs="Arial"/>
                <w:color w:val="004D6D" w:themeColor="accent1" w:themeShade="BF"/>
              </w:rPr>
            </w:pPr>
            <w:r>
              <w:rPr>
                <w:rFonts w:cs="Arial"/>
                <w:color w:val="004D6D" w:themeColor="accent1" w:themeShade="BF"/>
              </w:rPr>
              <w:t>&lt; 150 words</w:t>
            </w:r>
          </w:p>
          <w:p w14:paraId="2EA58E2B" w14:textId="77777777" w:rsidR="0089110C" w:rsidRDefault="0089110C" w:rsidP="0089110C">
            <w:pPr>
              <w:spacing w:line="300" w:lineRule="auto"/>
              <w:rPr>
                <w:rFonts w:cs="Arial"/>
                <w:color w:val="004D6D" w:themeColor="accent1" w:themeShade="BF"/>
              </w:rPr>
            </w:pPr>
          </w:p>
          <w:p w14:paraId="2A06FBC2" w14:textId="74DFB6A5" w:rsidR="0089110C" w:rsidRDefault="0089110C" w:rsidP="0089110C">
            <w:pPr>
              <w:spacing w:line="300" w:lineRule="auto"/>
            </w:pPr>
            <w:r>
              <w:rPr>
                <w:rFonts w:cs="Arial"/>
                <w:color w:val="004D6D" w:themeColor="accent1" w:themeShade="BF"/>
              </w:rPr>
              <w:t xml:space="preserve">For </w:t>
            </w:r>
            <w:r w:rsidR="001279A4">
              <w:rPr>
                <w:rFonts w:cs="Arial"/>
                <w:color w:val="004D6D" w:themeColor="accent1" w:themeShade="BF"/>
              </w:rPr>
              <w:t>example,</w:t>
            </w:r>
            <w:r>
              <w:rPr>
                <w:rFonts w:cs="Arial"/>
                <w:color w:val="004D6D" w:themeColor="accent1" w:themeShade="BF"/>
              </w:rPr>
              <w:t xml:space="preserve"> o</w:t>
            </w:r>
            <w:r w:rsidRPr="00910281">
              <w:rPr>
                <w:rFonts w:cs="Arial"/>
                <w:color w:val="004D6D" w:themeColor="accent1" w:themeShade="BF"/>
              </w:rPr>
              <w:t>ther project team members, subject matter experts</w:t>
            </w:r>
            <w:r>
              <w:rPr>
                <w:rFonts w:cs="Arial"/>
                <w:color w:val="004D6D" w:themeColor="accent1" w:themeShade="BF"/>
              </w:rPr>
              <w:t>, etc.</w:t>
            </w:r>
          </w:p>
        </w:tc>
      </w:tr>
      <w:tr w:rsidR="0089110C" w14:paraId="6CF95CC7" w14:textId="77777777" w:rsidTr="0EEC6E4D">
        <w:trPr>
          <w:trHeight w:val="577"/>
        </w:trPr>
        <w:tc>
          <w:tcPr>
            <w:tcW w:w="9204" w:type="dxa"/>
            <w:gridSpan w:val="2"/>
            <w:shd w:val="clear" w:color="auto" w:fill="DDDDDE" w:themeFill="accent6" w:themeFillTint="33"/>
            <w:vAlign w:val="center"/>
          </w:tcPr>
          <w:p w14:paraId="1D4B4DEE" w14:textId="2C086F97" w:rsidR="0089110C" w:rsidRPr="008C6AFA" w:rsidRDefault="0089110C" w:rsidP="00A40F26">
            <w:pPr>
              <w:pStyle w:val="Heading4"/>
              <w:spacing w:before="0" w:line="300" w:lineRule="auto"/>
              <w:rPr>
                <w:b/>
                <w:bCs/>
              </w:rPr>
            </w:pPr>
            <w:r w:rsidRPr="008C6AFA">
              <w:rPr>
                <w:b/>
                <w:bCs/>
              </w:rPr>
              <w:t>Implementation, evaluation and sustainability</w:t>
            </w:r>
          </w:p>
        </w:tc>
      </w:tr>
      <w:tr w:rsidR="0089110C" w14:paraId="44E0776B" w14:textId="77777777" w:rsidTr="0089110C">
        <w:tc>
          <w:tcPr>
            <w:tcW w:w="2282" w:type="dxa"/>
            <w:vAlign w:val="center"/>
          </w:tcPr>
          <w:p w14:paraId="214D42C9" w14:textId="3A60F069" w:rsidR="0089110C" w:rsidRDefault="0089110C" w:rsidP="0089110C">
            <w:pPr>
              <w:spacing w:line="300" w:lineRule="auto"/>
              <w:rPr>
                <w:b/>
              </w:rPr>
            </w:pPr>
            <w:r>
              <w:rPr>
                <w:b/>
              </w:rPr>
              <w:t xml:space="preserve">Implementation </w:t>
            </w:r>
            <w:r w:rsidRPr="00992642">
              <w:rPr>
                <w:b/>
              </w:rPr>
              <w:t>and sustainability</w:t>
            </w:r>
          </w:p>
        </w:tc>
        <w:tc>
          <w:tcPr>
            <w:tcW w:w="6922" w:type="dxa"/>
            <w:vAlign w:val="center"/>
          </w:tcPr>
          <w:p w14:paraId="389FF463" w14:textId="7EADD107" w:rsidR="0089110C" w:rsidRDefault="0089110C" w:rsidP="0089110C">
            <w:pPr>
              <w:spacing w:line="300" w:lineRule="auto"/>
              <w:rPr>
                <w:rFonts w:cs="Arial"/>
                <w:color w:val="004D6D" w:themeColor="accent1" w:themeShade="BF"/>
              </w:rPr>
            </w:pPr>
            <w:r>
              <w:rPr>
                <w:rFonts w:cs="Arial"/>
                <w:color w:val="004D6D" w:themeColor="accent1" w:themeShade="BF"/>
              </w:rPr>
              <w:t>100-300 words</w:t>
            </w:r>
          </w:p>
          <w:p w14:paraId="5265C081" w14:textId="77777777" w:rsidR="0089110C" w:rsidRDefault="0089110C" w:rsidP="0089110C">
            <w:pPr>
              <w:spacing w:line="300" w:lineRule="auto"/>
              <w:rPr>
                <w:rFonts w:cs="Arial"/>
                <w:color w:val="004D6D" w:themeColor="accent1" w:themeShade="BF"/>
              </w:rPr>
            </w:pPr>
          </w:p>
          <w:p w14:paraId="2C07DE1B" w14:textId="42A653FD" w:rsidR="0089110C" w:rsidRPr="00A61F74" w:rsidRDefault="0089110C" w:rsidP="0089110C">
            <w:pPr>
              <w:spacing w:line="300" w:lineRule="auto"/>
            </w:pPr>
            <w:r w:rsidRPr="00CC10D5">
              <w:rPr>
                <w:rFonts w:cs="Arial"/>
                <w:color w:val="004D6D" w:themeColor="accent1" w:themeShade="BF"/>
              </w:rPr>
              <w:t xml:space="preserve">Who will be implementing the project? What are the ongoing resource implications to sustain your project and embed the </w:t>
            </w:r>
            <w:r w:rsidRPr="00CC10D5">
              <w:rPr>
                <w:rFonts w:cs="Arial"/>
                <w:color w:val="004D6D" w:themeColor="accent1" w:themeShade="BF"/>
              </w:rPr>
              <w:lastRenderedPageBreak/>
              <w:t xml:space="preserve">changes, </w:t>
            </w:r>
            <w:r w:rsidR="00144A49" w:rsidRPr="00CC10D5">
              <w:rPr>
                <w:rFonts w:cs="Arial"/>
                <w:color w:val="004D6D" w:themeColor="accent1" w:themeShade="BF"/>
              </w:rPr>
              <w:t>i.e.,</w:t>
            </w:r>
            <w:r w:rsidRPr="00CC10D5">
              <w:rPr>
                <w:rFonts w:cs="Arial"/>
                <w:color w:val="004D6D" w:themeColor="accent1" w:themeShade="BF"/>
              </w:rPr>
              <w:t xml:space="preserve"> staff availability after the completion of the formal educational program?</w:t>
            </w:r>
          </w:p>
        </w:tc>
      </w:tr>
      <w:tr w:rsidR="00DA3D8C" w14:paraId="536EC7B4" w14:textId="77777777" w:rsidTr="0089110C">
        <w:tc>
          <w:tcPr>
            <w:tcW w:w="2282" w:type="dxa"/>
            <w:vAlign w:val="center"/>
          </w:tcPr>
          <w:p w14:paraId="2CBF6903" w14:textId="77777777" w:rsidR="00F45F0F" w:rsidRPr="00BE06BD" w:rsidRDefault="00F45F0F" w:rsidP="00144A49">
            <w:pPr>
              <w:shd w:val="clear" w:color="auto" w:fill="FFFFFF"/>
              <w:spacing w:after="240"/>
              <w:rPr>
                <w:rFonts w:asciiTheme="minorHAnsi" w:eastAsiaTheme="minorHAnsi" w:hAnsiTheme="minorHAnsi" w:cstheme="minorHAnsi"/>
                <w:b/>
                <w:bCs/>
                <w:color w:val="111111"/>
                <w:szCs w:val="22"/>
                <w:lang w:eastAsia="en-AU"/>
              </w:rPr>
            </w:pPr>
            <w:r w:rsidRPr="00BE06BD">
              <w:rPr>
                <w:rFonts w:asciiTheme="minorHAnsi" w:hAnsiTheme="minorHAnsi" w:cstheme="minorHAnsi"/>
                <w:b/>
                <w:bCs/>
                <w:color w:val="111111"/>
                <w:szCs w:val="22"/>
                <w:lang w:eastAsia="en-AU"/>
              </w:rPr>
              <w:lastRenderedPageBreak/>
              <w:t>Knowledge sharing</w:t>
            </w:r>
          </w:p>
          <w:p w14:paraId="0FE1A81A" w14:textId="33490486" w:rsidR="00DA3D8C" w:rsidRPr="00BE06BD" w:rsidRDefault="00E447EB" w:rsidP="0089110C">
            <w:pPr>
              <w:spacing w:line="300" w:lineRule="auto"/>
              <w:rPr>
                <w:rFonts w:asciiTheme="minorHAnsi" w:hAnsiTheme="minorHAnsi" w:cstheme="minorHAnsi"/>
                <w:b/>
                <w:szCs w:val="22"/>
              </w:rPr>
            </w:pPr>
            <w:r w:rsidRPr="00144A49">
              <w:rPr>
                <w:rFonts w:asciiTheme="minorHAnsi" w:hAnsiTheme="minorHAnsi" w:cstheme="minorHAnsi"/>
                <w:b/>
                <w:i/>
                <w:sz w:val="18"/>
                <w:szCs w:val="18"/>
              </w:rPr>
              <w:t>(Please check the relevant boxes)</w:t>
            </w:r>
          </w:p>
        </w:tc>
        <w:tc>
          <w:tcPr>
            <w:tcW w:w="6922" w:type="dxa"/>
            <w:vAlign w:val="center"/>
          </w:tcPr>
          <w:p w14:paraId="25D2EE76" w14:textId="77777777" w:rsidR="00DA3D8C" w:rsidRPr="00E5332B" w:rsidRDefault="00DA3D8C" w:rsidP="00DA3D8C">
            <w:pPr>
              <w:shd w:val="clear" w:color="auto" w:fill="FFFFFF"/>
              <w:spacing w:after="150"/>
              <w:rPr>
                <w:rFonts w:asciiTheme="minorHAnsi" w:hAnsiTheme="minorHAnsi" w:cstheme="minorHAnsi"/>
                <w:color w:val="111111"/>
                <w:szCs w:val="22"/>
                <w:lang w:eastAsia="en-AU"/>
              </w:rPr>
            </w:pPr>
            <w:r w:rsidRPr="00E5332B">
              <w:rPr>
                <w:rFonts w:asciiTheme="minorHAnsi" w:hAnsiTheme="minorHAnsi" w:cstheme="minorHAnsi"/>
                <w:color w:val="111111"/>
                <w:szCs w:val="22"/>
                <w:lang w:eastAsia="en-AU"/>
              </w:rPr>
              <w:t>Please indicate the potential for the initiative to be adopted across the wider healthcare system and whether you agree to share the knowledge. As part of the program, you will need to agree to:</w:t>
            </w:r>
          </w:p>
          <w:p w14:paraId="587EE828" w14:textId="2C6A7822" w:rsidR="00F45F0F" w:rsidRPr="00BE06BD" w:rsidRDefault="00000000" w:rsidP="00CF28E7">
            <w:pPr>
              <w:shd w:val="clear" w:color="auto" w:fill="FFFFFF"/>
              <w:adjustRightInd/>
              <w:snapToGrid/>
              <w:spacing w:before="100" w:beforeAutospacing="1"/>
              <w:textAlignment w:val="center"/>
              <w:rPr>
                <w:rFonts w:asciiTheme="minorHAnsi" w:hAnsiTheme="minorHAnsi" w:cstheme="minorHAnsi"/>
                <w:szCs w:val="22"/>
              </w:rPr>
            </w:pPr>
            <w:sdt>
              <w:sdtPr>
                <w:rPr>
                  <w:rFonts w:asciiTheme="minorHAnsi" w:hAnsiTheme="minorHAnsi" w:cstheme="minorHAnsi"/>
                  <w:szCs w:val="22"/>
                </w:rPr>
                <w:id w:val="315235338"/>
                <w14:checkbox>
                  <w14:checked w14:val="0"/>
                  <w14:checkedState w14:val="2612" w14:font="MS Gothic"/>
                  <w14:uncheckedState w14:val="2610" w14:font="MS Gothic"/>
                </w14:checkbox>
              </w:sdt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A51873" w:rsidRPr="00BE06BD">
              <w:rPr>
                <w:rFonts w:asciiTheme="minorHAnsi" w:eastAsia="Times New Roman" w:hAnsiTheme="minorHAnsi" w:cstheme="minorHAnsi"/>
                <w:color w:val="111111"/>
                <w:szCs w:val="22"/>
                <w:lang w:eastAsia="en-AU"/>
              </w:rPr>
              <w:t>Write up your project for a quality award</w:t>
            </w:r>
            <w:r w:rsidR="007F1DE9">
              <w:rPr>
                <w:rFonts w:asciiTheme="minorHAnsi" w:eastAsia="Times New Roman" w:hAnsiTheme="minorHAnsi" w:cstheme="minorHAnsi"/>
                <w:color w:val="111111"/>
                <w:szCs w:val="22"/>
                <w:lang w:eastAsia="en-AU"/>
              </w:rPr>
              <w:t>?</w:t>
            </w:r>
            <w:r w:rsidR="00A51873" w:rsidRPr="00BE06BD">
              <w:rPr>
                <w:rFonts w:asciiTheme="minorHAnsi" w:hAnsiTheme="minorHAnsi" w:cstheme="minorHAnsi"/>
                <w:szCs w:val="22"/>
              </w:rPr>
              <w:t xml:space="preserve"> </w:t>
            </w:r>
          </w:p>
          <w:p w14:paraId="5D46D9B5" w14:textId="1F457FC9" w:rsidR="00F600CB" w:rsidRPr="00BE06BD" w:rsidRDefault="00000000" w:rsidP="00E447EB">
            <w:pPr>
              <w:tabs>
                <w:tab w:val="left" w:pos="1230"/>
              </w:tabs>
              <w:spacing w:line="300" w:lineRule="auto"/>
              <w:rPr>
                <w:rFonts w:asciiTheme="minorHAnsi" w:hAnsiTheme="minorHAnsi" w:cstheme="minorHAnsi"/>
                <w:szCs w:val="22"/>
              </w:rPr>
            </w:pPr>
            <w:sdt>
              <w:sdtPr>
                <w:rPr>
                  <w:rFonts w:asciiTheme="minorHAnsi" w:hAnsiTheme="minorHAnsi" w:cstheme="minorHAnsi"/>
                  <w:szCs w:val="22"/>
                </w:rPr>
                <w:id w:val="170157044"/>
                <w14:checkbox>
                  <w14:checked w14:val="0"/>
                  <w14:checkedState w14:val="2612" w14:font="MS Gothic"/>
                  <w14:uncheckedState w14:val="2610" w14:font="MS Gothic"/>
                </w14:checkbox>
              </w:sdt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F600CB" w:rsidRPr="00BE06BD">
              <w:rPr>
                <w:rFonts w:asciiTheme="minorHAnsi" w:eastAsia="Times New Roman" w:hAnsiTheme="minorHAnsi" w:cstheme="minorHAnsi"/>
                <w:color w:val="111111"/>
                <w:szCs w:val="22"/>
                <w:lang w:eastAsia="en-AU"/>
              </w:rPr>
              <w:t>Share your project outcomes on the </w:t>
            </w:r>
            <w:hyperlink r:id="rId41" w:history="1">
              <w:r w:rsidR="00F600CB" w:rsidRPr="00BE06BD">
                <w:rPr>
                  <w:rStyle w:val="Hyperlink"/>
                  <w:rFonts w:asciiTheme="minorHAnsi" w:eastAsia="Times New Roman" w:hAnsiTheme="minorHAnsi" w:cstheme="minorHAnsi"/>
                  <w:color w:val="337AB7"/>
                  <w:szCs w:val="22"/>
                  <w:lang w:eastAsia="en-AU"/>
                </w:rPr>
                <w:t>Innovation Exchange</w:t>
              </w:r>
            </w:hyperlink>
            <w:r w:rsidR="00F600CB" w:rsidRPr="00BE06BD">
              <w:rPr>
                <w:rFonts w:asciiTheme="minorHAnsi" w:eastAsia="Times New Roman" w:hAnsiTheme="minorHAnsi" w:cstheme="minorHAnsi"/>
                <w:color w:val="111111"/>
                <w:szCs w:val="22"/>
                <w:lang w:eastAsia="en-AU"/>
              </w:rPr>
              <w:t> website?</w:t>
            </w:r>
            <w:r w:rsidR="00F45F0F" w:rsidRPr="00BE06BD">
              <w:rPr>
                <w:rFonts w:asciiTheme="minorHAnsi" w:hAnsiTheme="minorHAnsi" w:cstheme="minorHAnsi"/>
                <w:szCs w:val="22"/>
              </w:rPr>
              <w:t xml:space="preserve"> </w:t>
            </w:r>
          </w:p>
          <w:p w14:paraId="5EFAB7EC" w14:textId="3210B6D2" w:rsidR="00DA3D8C" w:rsidRPr="00BE06BD" w:rsidRDefault="00000000" w:rsidP="00CF28E7">
            <w:pPr>
              <w:tabs>
                <w:tab w:val="left" w:pos="1230"/>
              </w:tabs>
              <w:spacing w:line="300" w:lineRule="auto"/>
              <w:rPr>
                <w:rFonts w:asciiTheme="minorHAnsi" w:hAnsiTheme="minorHAnsi" w:cstheme="minorHAnsi"/>
                <w:color w:val="004D6D" w:themeColor="accent1" w:themeShade="BF"/>
                <w:szCs w:val="22"/>
              </w:rPr>
            </w:pPr>
            <w:sdt>
              <w:sdtPr>
                <w:rPr>
                  <w:rFonts w:asciiTheme="minorHAnsi" w:hAnsiTheme="minorHAnsi" w:cstheme="minorHAnsi"/>
                  <w:szCs w:val="22"/>
                </w:rPr>
                <w:id w:val="-766853096"/>
                <w14:checkbox>
                  <w14:checked w14:val="0"/>
                  <w14:checkedState w14:val="2612" w14:font="MS Gothic"/>
                  <w14:uncheckedState w14:val="2610" w14:font="MS Gothic"/>
                </w14:checkbox>
              </w:sdt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F600CB" w:rsidRPr="00BE06BD">
              <w:rPr>
                <w:rFonts w:asciiTheme="minorHAnsi" w:eastAsia="Times New Roman" w:hAnsiTheme="minorHAnsi" w:cstheme="minorHAnsi"/>
                <w:color w:val="111111"/>
                <w:szCs w:val="22"/>
                <w:lang w:eastAsia="en-AU"/>
              </w:rPr>
              <w:t xml:space="preserve">Have your project description and contact details distributed </w:t>
            </w:r>
            <w:r w:rsidR="00BE06BD" w:rsidRPr="00BE06BD">
              <w:rPr>
                <w:rFonts w:asciiTheme="minorHAnsi" w:eastAsia="Times New Roman" w:hAnsiTheme="minorHAnsi" w:cstheme="minorHAnsi"/>
                <w:color w:val="111111"/>
                <w:szCs w:val="22"/>
                <w:lang w:eastAsia="en-AU"/>
              </w:rPr>
              <w:t>t</w:t>
            </w:r>
            <w:r w:rsidR="00F600CB" w:rsidRPr="00BE06BD">
              <w:rPr>
                <w:rFonts w:asciiTheme="minorHAnsi" w:eastAsia="Times New Roman" w:hAnsiTheme="minorHAnsi" w:cstheme="minorHAnsi"/>
                <w:color w:val="111111"/>
                <w:szCs w:val="22"/>
                <w:lang w:eastAsia="en-AU"/>
              </w:rPr>
              <w:t>o ACI networks members?</w:t>
            </w:r>
            <w:r w:rsidR="00CF28E7" w:rsidRPr="00BE06BD">
              <w:rPr>
                <w:rFonts w:asciiTheme="minorHAnsi" w:hAnsiTheme="minorHAnsi" w:cstheme="minorHAnsi"/>
                <w:color w:val="004D6D" w:themeColor="accent1" w:themeShade="BF"/>
                <w:szCs w:val="22"/>
              </w:rPr>
              <w:t xml:space="preserve"> </w:t>
            </w:r>
          </w:p>
        </w:tc>
      </w:tr>
    </w:tbl>
    <w:p w14:paraId="0AED8F1D" w14:textId="77777777" w:rsidR="00943411" w:rsidRPr="00943411" w:rsidRDefault="00943411" w:rsidP="0056123B">
      <w:pPr>
        <w:spacing w:line="300" w:lineRule="auto"/>
      </w:pPr>
    </w:p>
    <w:p w14:paraId="7173FC6A" w14:textId="7E0A52F4" w:rsidR="007C3986" w:rsidRDefault="00D878FF" w:rsidP="0056123B">
      <w:pPr>
        <w:pStyle w:val="Heading3"/>
        <w:spacing w:line="300" w:lineRule="auto"/>
        <w:rPr>
          <w:noProof/>
          <w:sz w:val="28"/>
          <w:szCs w:val="28"/>
          <w:lang w:eastAsia="en-AU"/>
        </w:rPr>
      </w:pPr>
      <w:bookmarkStart w:id="17" w:name="_Toc152239110"/>
      <w:r>
        <w:rPr>
          <w:noProof/>
          <w:sz w:val="28"/>
          <w:szCs w:val="28"/>
          <w:lang w:eastAsia="en-AU"/>
        </w:rPr>
        <w:t xml:space="preserve">Section </w:t>
      </w:r>
      <w:r w:rsidR="006E4507">
        <w:rPr>
          <w:noProof/>
          <w:sz w:val="28"/>
          <w:szCs w:val="28"/>
          <w:lang w:eastAsia="en-AU"/>
        </w:rPr>
        <w:t>3</w:t>
      </w:r>
      <w:r>
        <w:rPr>
          <w:noProof/>
          <w:sz w:val="28"/>
          <w:szCs w:val="28"/>
          <w:lang w:eastAsia="en-AU"/>
        </w:rPr>
        <w:t xml:space="preserve">: </w:t>
      </w:r>
      <w:r w:rsidR="007C3986" w:rsidRPr="00DF42D2">
        <w:rPr>
          <w:noProof/>
          <w:sz w:val="28"/>
          <w:szCs w:val="28"/>
          <w:lang w:eastAsia="en-AU"/>
        </w:rPr>
        <w:t>Sponsor</w:t>
      </w:r>
      <w:bookmarkEnd w:id="17"/>
    </w:p>
    <w:p w14:paraId="36CDCC00" w14:textId="735EF3DF" w:rsidR="007B0606" w:rsidRDefault="007B0606" w:rsidP="00D54DAD">
      <w:pPr>
        <w:spacing w:after="160" w:line="300" w:lineRule="auto"/>
      </w:pPr>
      <w:r>
        <w:t>This is a commitment to sponsorship support for the project, all fields need to be completed for the application process and acceptance.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2263"/>
        <w:gridCol w:w="6941"/>
      </w:tblGrid>
      <w:tr w:rsidR="007C3986" w14:paraId="3EBD9279" w14:textId="77777777" w:rsidTr="00BC6496">
        <w:trPr>
          <w:trHeight w:val="501"/>
        </w:trPr>
        <w:tc>
          <w:tcPr>
            <w:tcW w:w="9204" w:type="dxa"/>
            <w:gridSpan w:val="2"/>
            <w:shd w:val="clear" w:color="auto" w:fill="D9D9D9" w:themeFill="background1" w:themeFillShade="D9"/>
            <w:vAlign w:val="center"/>
          </w:tcPr>
          <w:p w14:paraId="79C6126B" w14:textId="77777777" w:rsidR="007C3986" w:rsidRPr="00BC6496" w:rsidRDefault="007C3986" w:rsidP="00BC6496">
            <w:pPr>
              <w:pStyle w:val="Heading4"/>
              <w:spacing w:before="0" w:line="300" w:lineRule="auto"/>
              <w:rPr>
                <w:b/>
                <w:bCs/>
              </w:rPr>
            </w:pPr>
            <w:r w:rsidRPr="00BC6496">
              <w:rPr>
                <w:b/>
                <w:bCs/>
              </w:rPr>
              <w:t>Sponsor 1</w:t>
            </w:r>
          </w:p>
        </w:tc>
      </w:tr>
      <w:tr w:rsidR="007C3986" w14:paraId="1B54DB3E" w14:textId="77777777" w:rsidTr="00E72951">
        <w:tc>
          <w:tcPr>
            <w:tcW w:w="2263" w:type="dxa"/>
            <w:vAlign w:val="center"/>
          </w:tcPr>
          <w:p w14:paraId="09A912B0" w14:textId="77777777" w:rsidR="007C3986" w:rsidRPr="00E15ADB" w:rsidRDefault="007C3986" w:rsidP="0056123B">
            <w:pPr>
              <w:spacing w:line="300" w:lineRule="auto"/>
              <w:rPr>
                <w:b/>
              </w:rPr>
            </w:pPr>
            <w:r>
              <w:rPr>
                <w:b/>
              </w:rPr>
              <w:t>Name</w:t>
            </w:r>
          </w:p>
        </w:tc>
        <w:tc>
          <w:tcPr>
            <w:tcW w:w="6941" w:type="dxa"/>
            <w:vAlign w:val="center"/>
          </w:tcPr>
          <w:p w14:paraId="363E9E8A" w14:textId="77777777" w:rsidR="007C3986" w:rsidRPr="00EC397F" w:rsidRDefault="007C3986" w:rsidP="0056123B">
            <w:pPr>
              <w:spacing w:line="300" w:lineRule="auto"/>
              <w:rPr>
                <w:i/>
              </w:rPr>
            </w:pPr>
          </w:p>
        </w:tc>
      </w:tr>
      <w:tr w:rsidR="007C3986" w14:paraId="507516C5" w14:textId="77777777" w:rsidTr="00E72951">
        <w:tc>
          <w:tcPr>
            <w:tcW w:w="2263" w:type="dxa"/>
            <w:vAlign w:val="center"/>
          </w:tcPr>
          <w:p w14:paraId="216B9B76" w14:textId="77777777" w:rsidR="007C3986" w:rsidRPr="00E15ADB" w:rsidRDefault="007C3986" w:rsidP="0056123B">
            <w:pPr>
              <w:spacing w:line="300" w:lineRule="auto"/>
              <w:rPr>
                <w:b/>
              </w:rPr>
            </w:pPr>
            <w:r>
              <w:rPr>
                <w:b/>
              </w:rPr>
              <w:t>Position</w:t>
            </w:r>
          </w:p>
        </w:tc>
        <w:tc>
          <w:tcPr>
            <w:tcW w:w="6941" w:type="dxa"/>
            <w:vAlign w:val="center"/>
          </w:tcPr>
          <w:p w14:paraId="3837D1B6" w14:textId="77777777" w:rsidR="007C3986" w:rsidRPr="00EC397F" w:rsidRDefault="007C3986" w:rsidP="0056123B">
            <w:pPr>
              <w:spacing w:line="300" w:lineRule="auto"/>
              <w:rPr>
                <w:i/>
                <w:color w:val="004D6D" w:themeColor="accent1" w:themeShade="BF"/>
              </w:rPr>
            </w:pPr>
          </w:p>
        </w:tc>
      </w:tr>
      <w:tr w:rsidR="007C3986" w14:paraId="3491EEF3" w14:textId="77777777" w:rsidTr="00E72951">
        <w:tc>
          <w:tcPr>
            <w:tcW w:w="2263" w:type="dxa"/>
            <w:vAlign w:val="center"/>
          </w:tcPr>
          <w:p w14:paraId="36F773BC" w14:textId="77777777" w:rsidR="007C3986" w:rsidRPr="00E15ADB" w:rsidRDefault="007C3986" w:rsidP="0056123B">
            <w:pPr>
              <w:spacing w:line="300" w:lineRule="auto"/>
              <w:rPr>
                <w:b/>
              </w:rPr>
            </w:pPr>
            <w:r>
              <w:rPr>
                <w:b/>
              </w:rPr>
              <w:t>Email address</w:t>
            </w:r>
          </w:p>
        </w:tc>
        <w:tc>
          <w:tcPr>
            <w:tcW w:w="6941" w:type="dxa"/>
            <w:vAlign w:val="center"/>
          </w:tcPr>
          <w:p w14:paraId="4E1FC9EA" w14:textId="77777777" w:rsidR="007C3986" w:rsidRPr="00EC397F" w:rsidRDefault="007C3986" w:rsidP="0056123B">
            <w:pPr>
              <w:spacing w:line="300" w:lineRule="auto"/>
              <w:rPr>
                <w:i/>
                <w:color w:val="004D6D" w:themeColor="accent1" w:themeShade="BF"/>
              </w:rPr>
            </w:pPr>
          </w:p>
        </w:tc>
      </w:tr>
      <w:tr w:rsidR="007C3986" w14:paraId="27E5C9F9" w14:textId="77777777" w:rsidTr="00E72951">
        <w:tc>
          <w:tcPr>
            <w:tcW w:w="2263" w:type="dxa"/>
            <w:vAlign w:val="center"/>
          </w:tcPr>
          <w:p w14:paraId="5D88AB0E" w14:textId="77777777" w:rsidR="007C3986" w:rsidRDefault="007C3986" w:rsidP="0056123B">
            <w:pPr>
              <w:spacing w:line="300" w:lineRule="auto"/>
              <w:rPr>
                <w:b/>
              </w:rPr>
            </w:pPr>
            <w:r>
              <w:rPr>
                <w:b/>
              </w:rPr>
              <w:t>Attendance</w:t>
            </w:r>
          </w:p>
          <w:p w14:paraId="5F171C90" w14:textId="77777777" w:rsidR="007C3986" w:rsidRPr="00E15ADB" w:rsidRDefault="007C3986" w:rsidP="0056123B">
            <w:pPr>
              <w:spacing w:line="300" w:lineRule="auto"/>
              <w:rPr>
                <w:b/>
              </w:rPr>
            </w:pPr>
            <w:r w:rsidRPr="00F110FE">
              <w:rPr>
                <w:rFonts w:cs="Arial"/>
                <w:b/>
                <w:color w:val="004D6D" w:themeColor="accent1" w:themeShade="BF"/>
              </w:rPr>
              <w:t>Project sponsor</w:t>
            </w:r>
            <w:r>
              <w:rPr>
                <w:rFonts w:cs="Arial"/>
                <w:b/>
                <w:color w:val="004D6D" w:themeColor="accent1" w:themeShade="BF"/>
              </w:rPr>
              <w:t>s</w:t>
            </w:r>
            <w:r w:rsidRPr="00F110FE">
              <w:rPr>
                <w:rFonts w:cs="Arial"/>
                <w:color w:val="004D6D" w:themeColor="accent1" w:themeShade="BF"/>
              </w:rPr>
              <w:t xml:space="preserve"> are expected to attend the following </w:t>
            </w:r>
            <w:r>
              <w:rPr>
                <w:rFonts w:cs="Arial"/>
                <w:color w:val="004D6D" w:themeColor="accent1" w:themeShade="BF"/>
              </w:rPr>
              <w:t xml:space="preserve">events </w:t>
            </w:r>
            <w:r w:rsidRPr="00F110FE">
              <w:rPr>
                <w:rFonts w:cs="Arial"/>
                <w:color w:val="004D6D" w:themeColor="accent1" w:themeShade="BF"/>
              </w:rPr>
              <w:t>to support their team:</w:t>
            </w:r>
          </w:p>
        </w:tc>
        <w:tc>
          <w:tcPr>
            <w:tcW w:w="6941" w:type="dxa"/>
            <w:vAlign w:val="center"/>
          </w:tcPr>
          <w:p w14:paraId="330F556E" w14:textId="77777777" w:rsidR="007C3986" w:rsidRDefault="007C3986" w:rsidP="0056123B">
            <w:pPr>
              <w:autoSpaceDE w:val="0"/>
              <w:autoSpaceDN w:val="0"/>
              <w:spacing w:line="300" w:lineRule="auto"/>
            </w:pPr>
            <w:r w:rsidRPr="009805C4">
              <w:rPr>
                <w:rFonts w:hint="eastAsia"/>
              </w:rPr>
              <w:t xml:space="preserve">I confirm </w:t>
            </w:r>
            <w:r w:rsidRPr="009805C4">
              <w:t>I</w:t>
            </w:r>
            <w:r w:rsidRPr="009805C4">
              <w:rPr>
                <w:rFonts w:hint="eastAsia"/>
              </w:rPr>
              <w:t xml:space="preserve"> </w:t>
            </w:r>
            <w:proofErr w:type="gramStart"/>
            <w:r w:rsidRPr="009805C4">
              <w:t>am able to</w:t>
            </w:r>
            <w:proofErr w:type="gramEnd"/>
            <w:r w:rsidRPr="009805C4">
              <w:t xml:space="preserve"> attend the:</w:t>
            </w:r>
          </w:p>
          <w:p w14:paraId="6E4D3A05" w14:textId="77777777" w:rsidR="007C3986" w:rsidRPr="009805C4" w:rsidRDefault="007C3986" w:rsidP="0056123B">
            <w:pPr>
              <w:autoSpaceDE w:val="0"/>
              <w:autoSpaceDN w:val="0"/>
              <w:spacing w:line="300" w:lineRule="auto"/>
            </w:pPr>
          </w:p>
          <w:p w14:paraId="23B7C296" w14:textId="221445D9" w:rsidR="007C3986" w:rsidRPr="005C21C0" w:rsidRDefault="00000000" w:rsidP="0056123B">
            <w:pPr>
              <w:tabs>
                <w:tab w:val="left" w:pos="1230"/>
              </w:tabs>
              <w:spacing w:line="300" w:lineRule="auto"/>
              <w:ind w:left="284" w:hanging="284"/>
            </w:pPr>
            <w:sdt>
              <w:sdtPr>
                <w:id w:val="1022598082"/>
                <w14:checkbox>
                  <w14:checked w14:val="0"/>
                  <w14:checkedState w14:val="2612" w14:font="MS Gothic"/>
                  <w14:uncheckedState w14:val="2610" w14:font="MS Gothic"/>
                </w14:checkbox>
              </w:sdtPr>
              <w:sdtContent>
                <w:r w:rsidR="00EF3B81">
                  <w:rPr>
                    <w:rFonts w:ascii="MS Gothic" w:eastAsia="MS Gothic" w:hAnsi="MS Gothic" w:hint="eastAsia"/>
                  </w:rPr>
                  <w:t>☐</w:t>
                </w:r>
              </w:sdtContent>
            </w:sdt>
            <w:r w:rsidR="007C3986">
              <w:t xml:space="preserve"> </w:t>
            </w:r>
            <w:r w:rsidR="007C3986" w:rsidRPr="00F110FE">
              <w:t xml:space="preserve">Project </w:t>
            </w:r>
            <w:r w:rsidR="00EF3B81">
              <w:t>i</w:t>
            </w:r>
            <w:r w:rsidR="007C3986" w:rsidRPr="00F110FE">
              <w:t xml:space="preserve">nitiation </w:t>
            </w:r>
            <w:r w:rsidR="007C3986">
              <w:t xml:space="preserve">workshop </w:t>
            </w:r>
            <w:r w:rsidR="007C3986" w:rsidRPr="005C21C0">
              <w:t>day (1st day with participants)</w:t>
            </w:r>
            <w:r w:rsidR="00CF30C4">
              <w:t>.</w:t>
            </w:r>
            <w:r w:rsidR="007C3986" w:rsidRPr="005C21C0">
              <w:t xml:space="preserve"> </w:t>
            </w:r>
          </w:p>
          <w:p w14:paraId="5BB0B634" w14:textId="131EDD16" w:rsidR="007C3986" w:rsidRDefault="00000000" w:rsidP="0056123B">
            <w:pPr>
              <w:tabs>
                <w:tab w:val="left" w:pos="1230"/>
              </w:tabs>
              <w:spacing w:line="300" w:lineRule="auto"/>
              <w:ind w:left="284" w:hanging="284"/>
            </w:pPr>
            <w:sdt>
              <w:sdtPr>
                <w:id w:val="1762174961"/>
                <w14:checkbox>
                  <w14:checked w14:val="0"/>
                  <w14:checkedState w14:val="2612" w14:font="MS Gothic"/>
                  <w14:uncheckedState w14:val="2610" w14:font="MS Gothic"/>
                </w14:checkbox>
              </w:sdtPr>
              <w:sdtContent>
                <w:r w:rsidR="007C3986" w:rsidRPr="005C21C0">
                  <w:rPr>
                    <w:rFonts w:hint="eastAsia"/>
                  </w:rPr>
                  <w:t>☐</w:t>
                </w:r>
              </w:sdtContent>
            </w:sdt>
            <w:r w:rsidR="007C3986" w:rsidRPr="005C21C0">
              <w:t xml:space="preserve"> Sponsors’ </w:t>
            </w:r>
            <w:r w:rsidR="00551A92" w:rsidRPr="005C21C0">
              <w:t>teleconference to review</w:t>
            </w:r>
            <w:r w:rsidR="00551A92">
              <w:t xml:space="preserve"> the sponsor’s role</w:t>
            </w:r>
            <w:r w:rsidR="007C3986" w:rsidRPr="00F110FE">
              <w:t xml:space="preserve"> </w:t>
            </w:r>
            <w:r w:rsidR="007C3986">
              <w:t xml:space="preserve">– following initiation </w:t>
            </w:r>
            <w:r w:rsidR="00CF30C4">
              <w:t>phase.</w:t>
            </w:r>
          </w:p>
          <w:p w14:paraId="254ACE32" w14:textId="40A96EFF" w:rsidR="007C3986" w:rsidRPr="00F110FE" w:rsidRDefault="00000000" w:rsidP="0056123B">
            <w:pPr>
              <w:tabs>
                <w:tab w:val="left" w:pos="1230"/>
              </w:tabs>
              <w:spacing w:line="300" w:lineRule="auto"/>
              <w:ind w:left="284" w:hanging="284"/>
            </w:pPr>
            <w:sdt>
              <w:sdtPr>
                <w:id w:val="627285881"/>
                <w14:checkbox>
                  <w14:checked w14:val="0"/>
                  <w14:checkedState w14:val="2612" w14:font="MS Gothic"/>
                  <w14:uncheckedState w14:val="2610" w14:font="MS Gothic"/>
                </w14:checkbox>
              </w:sdtPr>
              <w:sdtContent>
                <w:r w:rsidR="007C3986" w:rsidRPr="00EF3B81">
                  <w:rPr>
                    <w:rFonts w:hint="eastAsia"/>
                  </w:rPr>
                  <w:t>☐</w:t>
                </w:r>
              </w:sdtContent>
            </w:sdt>
            <w:r w:rsidR="007C3986">
              <w:t xml:space="preserve"> </w:t>
            </w:r>
            <w:r w:rsidR="007C3986" w:rsidRPr="00910281">
              <w:t>Sponsors’ teleconferences conducted by ACI</w:t>
            </w:r>
            <w:r w:rsidR="007C3986">
              <w:t xml:space="preserve"> – Dates to take place after each phase session: </w:t>
            </w:r>
            <w:r w:rsidR="00CF30C4">
              <w:rPr>
                <w:b/>
              </w:rPr>
              <w:t>TBC.</w:t>
            </w:r>
          </w:p>
          <w:p w14:paraId="41D51DD2" w14:textId="7759486D" w:rsidR="007C3986" w:rsidRPr="004252C4" w:rsidRDefault="00000000" w:rsidP="0056123B">
            <w:pPr>
              <w:tabs>
                <w:tab w:val="left" w:pos="1230"/>
              </w:tabs>
              <w:spacing w:line="300" w:lineRule="auto"/>
              <w:ind w:left="284" w:hanging="284"/>
            </w:pPr>
            <w:sdt>
              <w:sdtPr>
                <w:id w:val="-931353501"/>
                <w14:checkbox>
                  <w14:checked w14:val="0"/>
                  <w14:checkedState w14:val="2612" w14:font="MS Gothic"/>
                  <w14:uncheckedState w14:val="2610" w14:font="MS Gothic"/>
                </w14:checkbox>
              </w:sdtPr>
              <w:sdtContent>
                <w:r w:rsidR="007C3986" w:rsidRPr="00EF3B81">
                  <w:rPr>
                    <w:rFonts w:hint="eastAsia"/>
                  </w:rPr>
                  <w:t>☐</w:t>
                </w:r>
              </w:sdtContent>
            </w:sdt>
            <w:r w:rsidR="007C3986">
              <w:t xml:space="preserve"> </w:t>
            </w:r>
            <w:r w:rsidR="007C3986" w:rsidRPr="00F110FE">
              <w:t>Final graduation day</w:t>
            </w:r>
            <w:r w:rsidR="00CF30C4">
              <w:t>.</w:t>
            </w:r>
            <w:r w:rsidR="007C3986">
              <w:t xml:space="preserve"> </w:t>
            </w:r>
          </w:p>
        </w:tc>
      </w:tr>
      <w:tr w:rsidR="007C3986" w14:paraId="5DE55B19" w14:textId="77777777" w:rsidTr="000B35E0">
        <w:trPr>
          <w:trHeight w:val="3023"/>
        </w:trPr>
        <w:tc>
          <w:tcPr>
            <w:tcW w:w="2263" w:type="dxa"/>
            <w:vAlign w:val="center"/>
          </w:tcPr>
          <w:p w14:paraId="35821047" w14:textId="77777777" w:rsidR="007C3986" w:rsidRDefault="007C3986" w:rsidP="0056123B">
            <w:pPr>
              <w:spacing w:line="300" w:lineRule="auto"/>
              <w:rPr>
                <w:b/>
              </w:rPr>
            </w:pPr>
            <w:r>
              <w:rPr>
                <w:b/>
              </w:rPr>
              <w:t>Statement of importance</w:t>
            </w:r>
          </w:p>
          <w:p w14:paraId="4CE5D424" w14:textId="2B2D3C46" w:rsidR="007C3986" w:rsidRPr="00E15ADB" w:rsidRDefault="007C3986" w:rsidP="0056123B">
            <w:pPr>
              <w:spacing w:line="300" w:lineRule="auto"/>
              <w:rPr>
                <w:b/>
              </w:rPr>
            </w:pPr>
            <w:r w:rsidRPr="00E72951">
              <w:rPr>
                <w:rFonts w:cs="Arial"/>
              </w:rPr>
              <w:t>(Applications without statement of importance will not be considered)</w:t>
            </w:r>
          </w:p>
        </w:tc>
        <w:tc>
          <w:tcPr>
            <w:tcW w:w="6941" w:type="dxa"/>
            <w:vAlign w:val="center"/>
          </w:tcPr>
          <w:p w14:paraId="280834FB" w14:textId="50133756" w:rsidR="007C3986" w:rsidRPr="00420E11" w:rsidRDefault="00EF3B81" w:rsidP="0056123B">
            <w:pPr>
              <w:spacing w:line="300" w:lineRule="auto"/>
              <w:rPr>
                <w:color w:val="0070C0"/>
              </w:rPr>
            </w:pPr>
            <w:r w:rsidRPr="007C3986">
              <w:rPr>
                <w:color w:val="025F78"/>
              </w:rPr>
              <w:t xml:space="preserve">Health service managers and clinical leaders who agree to sponsor the project are to provide a statement describing why the project is important in the relevant service and what actions they will take to provide support including the provision of time to attend face to face sessions, undertake project tasks, etc. </w:t>
            </w:r>
          </w:p>
        </w:tc>
      </w:tr>
      <w:tr w:rsidR="007C3986" w14:paraId="5CC52314" w14:textId="77777777" w:rsidTr="00E72951">
        <w:tc>
          <w:tcPr>
            <w:tcW w:w="2263" w:type="dxa"/>
            <w:vAlign w:val="center"/>
          </w:tcPr>
          <w:p w14:paraId="58DCDC79" w14:textId="742FFA94" w:rsidR="007C3986" w:rsidRDefault="007C3986" w:rsidP="0056123B">
            <w:pPr>
              <w:spacing w:line="300" w:lineRule="auto"/>
              <w:rPr>
                <w:b/>
              </w:rPr>
            </w:pPr>
            <w:r>
              <w:rPr>
                <w:b/>
              </w:rPr>
              <w:t>Approval</w:t>
            </w:r>
          </w:p>
        </w:tc>
        <w:tc>
          <w:tcPr>
            <w:tcW w:w="6941" w:type="dxa"/>
            <w:vAlign w:val="center"/>
          </w:tcPr>
          <w:p w14:paraId="2C0302EC" w14:textId="77777777" w:rsidR="007C3986" w:rsidRPr="00910281" w:rsidRDefault="00000000" w:rsidP="0056123B">
            <w:pPr>
              <w:tabs>
                <w:tab w:val="left" w:pos="1230"/>
              </w:tabs>
              <w:spacing w:line="300" w:lineRule="auto"/>
            </w:pPr>
            <w:sdt>
              <w:sdtPr>
                <w:id w:val="737444281"/>
                <w14:checkbox>
                  <w14:checked w14:val="0"/>
                  <w14:checkedState w14:val="2612" w14:font="MS Gothic"/>
                  <w14:uncheckedState w14:val="2610" w14:font="MS Gothic"/>
                </w14:checkbox>
              </w:sdtPr>
              <w:sdtContent>
                <w:r w:rsidR="007C3986" w:rsidRPr="00910281">
                  <w:rPr>
                    <w:rFonts w:ascii="Segoe UI Symbol" w:hAnsi="Segoe UI Symbol" w:cs="Segoe UI Symbol"/>
                  </w:rPr>
                  <w:t>☐</w:t>
                </w:r>
              </w:sdtContent>
            </w:sdt>
            <w:r w:rsidR="007C3986" w:rsidRPr="00910281">
              <w:t xml:space="preserve"> I am aware funding may be required for the following:</w:t>
            </w:r>
          </w:p>
          <w:p w14:paraId="0A93DFF8"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Communication materials</w:t>
            </w:r>
          </w:p>
          <w:p w14:paraId="6603E477"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Catering for site specific workshops</w:t>
            </w:r>
          </w:p>
          <w:p w14:paraId="3E608BFD"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lastRenderedPageBreak/>
              <w:t>Travel to site specific workshops</w:t>
            </w:r>
          </w:p>
          <w:p w14:paraId="18E72BD3" w14:textId="7FD08AD0"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Workshop materials</w:t>
            </w:r>
          </w:p>
          <w:p w14:paraId="7788F8FE" w14:textId="5D71F938" w:rsidR="00A43E8A" w:rsidRPr="00565DB2" w:rsidRDefault="00000000" w:rsidP="0056123B">
            <w:pPr>
              <w:spacing w:line="300" w:lineRule="auto"/>
              <w:ind w:left="318" w:hanging="284"/>
            </w:pPr>
            <w:sdt>
              <w:sdtPr>
                <w:id w:val="-1058020180"/>
                <w14:checkbox>
                  <w14:checked w14:val="0"/>
                  <w14:checkedState w14:val="2612" w14:font="MS Gothic"/>
                  <w14:uncheckedState w14:val="2610" w14:font="MS Gothic"/>
                </w14:checkbox>
              </w:sdtPr>
              <w:sdtContent>
                <w:r w:rsidR="00A43E8A" w:rsidRPr="00910281">
                  <w:rPr>
                    <w:rFonts w:ascii="Segoe UI Symbol" w:hAnsi="Segoe UI Symbol" w:cs="Segoe UI Symbol"/>
                  </w:rPr>
                  <w:t>☐</w:t>
                </w:r>
              </w:sdtContent>
            </w:sdt>
            <w:r w:rsidR="00A43E8A" w:rsidRPr="00910281">
              <w:t xml:space="preserve"> </w:t>
            </w:r>
            <w:r w:rsidR="007C3986" w:rsidRPr="00910281">
              <w:t>I will negotiate and assist the project team to identify a funding source and obtain this funding</w:t>
            </w:r>
          </w:p>
        </w:tc>
      </w:tr>
      <w:tr w:rsidR="007C3986" w14:paraId="43043146" w14:textId="77777777" w:rsidTr="00E72951">
        <w:tc>
          <w:tcPr>
            <w:tcW w:w="2263" w:type="dxa"/>
            <w:vAlign w:val="center"/>
          </w:tcPr>
          <w:p w14:paraId="11DFAB62" w14:textId="77777777" w:rsidR="007C3986" w:rsidRDefault="007C3986" w:rsidP="0056123B">
            <w:pPr>
              <w:spacing w:line="300" w:lineRule="auto"/>
              <w:rPr>
                <w:b/>
              </w:rPr>
            </w:pPr>
            <w:r>
              <w:rPr>
                <w:b/>
              </w:rPr>
              <w:lastRenderedPageBreak/>
              <w:t>Signature</w:t>
            </w:r>
          </w:p>
        </w:tc>
        <w:tc>
          <w:tcPr>
            <w:tcW w:w="6941" w:type="dxa"/>
            <w:vAlign w:val="center"/>
          </w:tcPr>
          <w:p w14:paraId="4CBE7E68" w14:textId="2FF9E820" w:rsidR="007C3986" w:rsidRPr="00565DB2" w:rsidRDefault="00246EBA" w:rsidP="0056123B">
            <w:pPr>
              <w:spacing w:line="300" w:lineRule="auto"/>
            </w:pPr>
            <w:r>
              <w:pict w14:anchorId="3F72889B">
                <v:shape id="_x0000_i1038" type="#_x0000_t75" alt="Microsoft Office Signature Line..." style="width:180.5pt;height:1in">
                  <v:imagedata r:id="rId42" o:title=""/>
                  <o:lock v:ext="edit" ungrouping="t" rotation="t" cropping="t" verticies="t" text="t" grouping="t"/>
                  <o:signatureline v:ext="edit" id="{F2E660FE-B7EB-47EB-88C2-01CBFC74DF8B}" provid="{00000000-0000-0000-0000-000000000000}" o:suggestedsigner2="Sponsor" issignatureline="t"/>
                </v:shape>
              </w:pict>
            </w:r>
          </w:p>
        </w:tc>
      </w:tr>
      <w:tr w:rsidR="007C3986" w14:paraId="55E953F2" w14:textId="77777777" w:rsidTr="00E72951">
        <w:tc>
          <w:tcPr>
            <w:tcW w:w="2263" w:type="dxa"/>
            <w:vAlign w:val="center"/>
          </w:tcPr>
          <w:p w14:paraId="12E32DF0" w14:textId="77777777" w:rsidR="007C3986" w:rsidRDefault="007C3986" w:rsidP="0056123B">
            <w:pPr>
              <w:spacing w:line="300" w:lineRule="auto"/>
              <w:rPr>
                <w:b/>
              </w:rPr>
            </w:pPr>
            <w:r>
              <w:rPr>
                <w:b/>
              </w:rPr>
              <w:t>Date</w:t>
            </w:r>
          </w:p>
        </w:tc>
        <w:tc>
          <w:tcPr>
            <w:tcW w:w="6941" w:type="dxa"/>
            <w:vAlign w:val="center"/>
          </w:tcPr>
          <w:p w14:paraId="30660C0E" w14:textId="77777777" w:rsidR="007C3986" w:rsidRPr="00565DB2" w:rsidRDefault="007C3986" w:rsidP="0056123B">
            <w:pPr>
              <w:spacing w:line="300" w:lineRule="auto"/>
            </w:pPr>
          </w:p>
        </w:tc>
      </w:tr>
    </w:tbl>
    <w:p w14:paraId="7346431A" w14:textId="77777777" w:rsidR="007C3986" w:rsidRDefault="007C3986" w:rsidP="0056123B">
      <w:pPr>
        <w:spacing w:line="30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2263"/>
        <w:gridCol w:w="6941"/>
      </w:tblGrid>
      <w:tr w:rsidR="00A43E8A" w14:paraId="546F0ABA" w14:textId="77777777" w:rsidTr="3513CA66">
        <w:trPr>
          <w:trHeight w:val="478"/>
        </w:trPr>
        <w:tc>
          <w:tcPr>
            <w:tcW w:w="9204" w:type="dxa"/>
            <w:gridSpan w:val="2"/>
            <w:shd w:val="clear" w:color="auto" w:fill="D9D9D9" w:themeFill="accent3" w:themeFillTint="99"/>
            <w:vAlign w:val="center"/>
          </w:tcPr>
          <w:p w14:paraId="2D0FDBC6" w14:textId="59AB3A45" w:rsidR="00A43E8A" w:rsidRPr="00BC6496" w:rsidRDefault="00A43E8A" w:rsidP="00BC6496">
            <w:pPr>
              <w:pStyle w:val="Heading4"/>
              <w:spacing w:before="0" w:line="300" w:lineRule="auto"/>
              <w:rPr>
                <w:b/>
                <w:bCs/>
              </w:rPr>
            </w:pPr>
            <w:r w:rsidRPr="00BC6496">
              <w:rPr>
                <w:b/>
                <w:bCs/>
              </w:rPr>
              <w:t xml:space="preserve">Sponsor 2 </w:t>
            </w:r>
            <w:r w:rsidR="00551A92" w:rsidRPr="00BC6496">
              <w:rPr>
                <w:b/>
                <w:bCs/>
              </w:rPr>
              <w:t>(</w:t>
            </w:r>
            <w:r w:rsidRPr="00BC6496">
              <w:rPr>
                <w:b/>
                <w:bCs/>
              </w:rPr>
              <w:t>delete or leave blank if only 1 sponsor</w:t>
            </w:r>
            <w:r w:rsidR="00551A92" w:rsidRPr="00BC6496">
              <w:rPr>
                <w:b/>
                <w:bCs/>
              </w:rPr>
              <w:t>)</w:t>
            </w:r>
          </w:p>
        </w:tc>
      </w:tr>
      <w:tr w:rsidR="00A43E8A" w14:paraId="64FF9046" w14:textId="77777777" w:rsidTr="005E020E">
        <w:tc>
          <w:tcPr>
            <w:tcW w:w="2263" w:type="dxa"/>
            <w:vAlign w:val="center"/>
          </w:tcPr>
          <w:p w14:paraId="42FB6C91" w14:textId="77777777" w:rsidR="00A43E8A" w:rsidRPr="00E15ADB" w:rsidRDefault="00A43E8A" w:rsidP="0056123B">
            <w:pPr>
              <w:spacing w:line="300" w:lineRule="auto"/>
              <w:rPr>
                <w:b/>
              </w:rPr>
            </w:pPr>
            <w:r>
              <w:rPr>
                <w:b/>
              </w:rPr>
              <w:t>Name</w:t>
            </w:r>
          </w:p>
        </w:tc>
        <w:tc>
          <w:tcPr>
            <w:tcW w:w="6941" w:type="dxa"/>
            <w:vAlign w:val="center"/>
          </w:tcPr>
          <w:p w14:paraId="4280DF33" w14:textId="77777777" w:rsidR="00A43E8A" w:rsidRPr="00EC397F" w:rsidRDefault="00A43E8A" w:rsidP="0056123B">
            <w:pPr>
              <w:spacing w:line="300" w:lineRule="auto"/>
              <w:rPr>
                <w:i/>
              </w:rPr>
            </w:pPr>
          </w:p>
        </w:tc>
      </w:tr>
      <w:tr w:rsidR="00A43E8A" w14:paraId="05088ACA" w14:textId="77777777" w:rsidTr="005E020E">
        <w:tc>
          <w:tcPr>
            <w:tcW w:w="2263" w:type="dxa"/>
            <w:vAlign w:val="center"/>
          </w:tcPr>
          <w:p w14:paraId="3B4ECB16" w14:textId="77777777" w:rsidR="00A43E8A" w:rsidRPr="00E15ADB" w:rsidRDefault="00A43E8A" w:rsidP="0056123B">
            <w:pPr>
              <w:spacing w:line="300" w:lineRule="auto"/>
              <w:rPr>
                <w:b/>
              </w:rPr>
            </w:pPr>
            <w:r>
              <w:rPr>
                <w:b/>
              </w:rPr>
              <w:t>Position</w:t>
            </w:r>
          </w:p>
        </w:tc>
        <w:tc>
          <w:tcPr>
            <w:tcW w:w="6941" w:type="dxa"/>
            <w:vAlign w:val="center"/>
          </w:tcPr>
          <w:p w14:paraId="58D1D5EB" w14:textId="77777777" w:rsidR="00A43E8A" w:rsidRPr="00EC397F" w:rsidRDefault="00A43E8A" w:rsidP="0056123B">
            <w:pPr>
              <w:spacing w:line="300" w:lineRule="auto"/>
              <w:rPr>
                <w:i/>
                <w:color w:val="004D6D" w:themeColor="accent1" w:themeShade="BF"/>
              </w:rPr>
            </w:pPr>
          </w:p>
        </w:tc>
      </w:tr>
      <w:tr w:rsidR="00A43E8A" w14:paraId="6CDA6929" w14:textId="77777777" w:rsidTr="005E020E">
        <w:tc>
          <w:tcPr>
            <w:tcW w:w="2263" w:type="dxa"/>
            <w:vAlign w:val="center"/>
          </w:tcPr>
          <w:p w14:paraId="33C128DF" w14:textId="77777777" w:rsidR="00A43E8A" w:rsidRPr="00E15ADB" w:rsidRDefault="00A43E8A" w:rsidP="0056123B">
            <w:pPr>
              <w:spacing w:line="300" w:lineRule="auto"/>
              <w:rPr>
                <w:b/>
              </w:rPr>
            </w:pPr>
            <w:r>
              <w:rPr>
                <w:b/>
              </w:rPr>
              <w:t>Email address</w:t>
            </w:r>
          </w:p>
        </w:tc>
        <w:tc>
          <w:tcPr>
            <w:tcW w:w="6941" w:type="dxa"/>
            <w:vAlign w:val="center"/>
          </w:tcPr>
          <w:p w14:paraId="1449C36A" w14:textId="77777777" w:rsidR="00A43E8A" w:rsidRPr="00EC397F" w:rsidRDefault="00A43E8A" w:rsidP="0056123B">
            <w:pPr>
              <w:spacing w:line="300" w:lineRule="auto"/>
              <w:rPr>
                <w:i/>
                <w:color w:val="004D6D" w:themeColor="accent1" w:themeShade="BF"/>
              </w:rPr>
            </w:pPr>
          </w:p>
        </w:tc>
      </w:tr>
      <w:tr w:rsidR="00A43E8A" w14:paraId="33951C67" w14:textId="77777777" w:rsidTr="005E020E">
        <w:tc>
          <w:tcPr>
            <w:tcW w:w="2263" w:type="dxa"/>
            <w:vAlign w:val="center"/>
          </w:tcPr>
          <w:p w14:paraId="120137D1" w14:textId="77777777" w:rsidR="00A43E8A" w:rsidRDefault="00A43E8A" w:rsidP="0056123B">
            <w:pPr>
              <w:spacing w:line="300" w:lineRule="auto"/>
              <w:rPr>
                <w:b/>
              </w:rPr>
            </w:pPr>
            <w:r>
              <w:rPr>
                <w:b/>
              </w:rPr>
              <w:t>Attendance</w:t>
            </w:r>
          </w:p>
          <w:p w14:paraId="53C71262" w14:textId="77777777" w:rsidR="00A43E8A" w:rsidRPr="00E15ADB" w:rsidRDefault="00A43E8A" w:rsidP="0056123B">
            <w:pPr>
              <w:spacing w:line="300" w:lineRule="auto"/>
              <w:rPr>
                <w:b/>
              </w:rPr>
            </w:pPr>
            <w:r w:rsidRPr="00F110FE">
              <w:rPr>
                <w:rFonts w:cs="Arial"/>
                <w:b/>
                <w:color w:val="004D6D" w:themeColor="accent1" w:themeShade="BF"/>
              </w:rPr>
              <w:t>Project sponsor</w:t>
            </w:r>
            <w:r>
              <w:rPr>
                <w:rFonts w:cs="Arial"/>
                <w:b/>
                <w:color w:val="004D6D" w:themeColor="accent1" w:themeShade="BF"/>
              </w:rPr>
              <w:t>s</w:t>
            </w:r>
            <w:r w:rsidRPr="00F110FE">
              <w:rPr>
                <w:rFonts w:cs="Arial"/>
                <w:color w:val="004D6D" w:themeColor="accent1" w:themeShade="BF"/>
              </w:rPr>
              <w:t xml:space="preserve"> are expected to attend the following </w:t>
            </w:r>
            <w:r>
              <w:rPr>
                <w:rFonts w:cs="Arial"/>
                <w:color w:val="004D6D" w:themeColor="accent1" w:themeShade="BF"/>
              </w:rPr>
              <w:t xml:space="preserve">events </w:t>
            </w:r>
            <w:r w:rsidRPr="00F110FE">
              <w:rPr>
                <w:rFonts w:cs="Arial"/>
                <w:color w:val="004D6D" w:themeColor="accent1" w:themeShade="BF"/>
              </w:rPr>
              <w:t>to support their team:</w:t>
            </w:r>
          </w:p>
        </w:tc>
        <w:tc>
          <w:tcPr>
            <w:tcW w:w="6941" w:type="dxa"/>
            <w:vAlign w:val="center"/>
          </w:tcPr>
          <w:p w14:paraId="1719220E" w14:textId="77777777" w:rsidR="00A43E8A" w:rsidRDefault="00A43E8A" w:rsidP="0056123B">
            <w:pPr>
              <w:autoSpaceDE w:val="0"/>
              <w:autoSpaceDN w:val="0"/>
              <w:spacing w:line="300" w:lineRule="auto"/>
            </w:pPr>
            <w:r w:rsidRPr="009805C4">
              <w:rPr>
                <w:rFonts w:hint="eastAsia"/>
              </w:rPr>
              <w:t xml:space="preserve">I confirm </w:t>
            </w:r>
            <w:r w:rsidRPr="009805C4">
              <w:t>I</w:t>
            </w:r>
            <w:r w:rsidRPr="009805C4">
              <w:rPr>
                <w:rFonts w:hint="eastAsia"/>
              </w:rPr>
              <w:t xml:space="preserve"> </w:t>
            </w:r>
            <w:proofErr w:type="gramStart"/>
            <w:r w:rsidRPr="009805C4">
              <w:t>am able to</w:t>
            </w:r>
            <w:proofErr w:type="gramEnd"/>
            <w:r w:rsidRPr="009805C4">
              <w:t xml:space="preserve"> attend the:</w:t>
            </w:r>
          </w:p>
          <w:p w14:paraId="3A3C2E81" w14:textId="77777777" w:rsidR="00A43E8A" w:rsidRPr="009805C4" w:rsidRDefault="00A43E8A" w:rsidP="0056123B">
            <w:pPr>
              <w:autoSpaceDE w:val="0"/>
              <w:autoSpaceDN w:val="0"/>
              <w:spacing w:line="300" w:lineRule="auto"/>
            </w:pPr>
          </w:p>
          <w:p w14:paraId="31D0E647" w14:textId="5E73B221" w:rsidR="00A43E8A" w:rsidRPr="000B14F3" w:rsidRDefault="00000000" w:rsidP="0056123B">
            <w:pPr>
              <w:tabs>
                <w:tab w:val="left" w:pos="1230"/>
              </w:tabs>
              <w:spacing w:line="300" w:lineRule="auto"/>
              <w:ind w:left="284" w:hanging="284"/>
            </w:pPr>
            <w:sdt>
              <w:sdtPr>
                <w:id w:val="74867125"/>
                <w14:checkbox>
                  <w14:checked w14:val="0"/>
                  <w14:checkedState w14:val="2612" w14:font="MS Gothic"/>
                  <w14:uncheckedState w14:val="2610" w14:font="MS Gothic"/>
                </w14:checkbox>
              </w:sdtPr>
              <w:sdtContent>
                <w:r w:rsidR="00A43E8A">
                  <w:rPr>
                    <w:rFonts w:ascii="MS Gothic" w:eastAsia="MS Gothic" w:hAnsi="MS Gothic" w:hint="eastAsia"/>
                  </w:rPr>
                  <w:t>☐</w:t>
                </w:r>
              </w:sdtContent>
            </w:sdt>
            <w:r w:rsidR="00A43E8A">
              <w:t xml:space="preserve"> </w:t>
            </w:r>
            <w:r w:rsidR="00A43E8A" w:rsidRPr="00F110FE">
              <w:t xml:space="preserve">Project </w:t>
            </w:r>
            <w:r w:rsidR="00A43E8A">
              <w:t>i</w:t>
            </w:r>
            <w:r w:rsidR="00A43E8A" w:rsidRPr="00F110FE">
              <w:t xml:space="preserve">nitiation </w:t>
            </w:r>
            <w:r w:rsidR="00A43E8A">
              <w:t xml:space="preserve">workshop day </w:t>
            </w:r>
            <w:r w:rsidR="00A43E8A" w:rsidRPr="005C21C0">
              <w:t xml:space="preserve">(1st </w:t>
            </w:r>
            <w:r w:rsidR="000F6AB2">
              <w:t xml:space="preserve">workshop </w:t>
            </w:r>
            <w:r w:rsidR="00A43E8A" w:rsidRPr="005C21C0">
              <w:t>day with participants)</w:t>
            </w:r>
            <w:r w:rsidR="00CF30C4">
              <w:t>.</w:t>
            </w:r>
            <w:r w:rsidR="00A43E8A" w:rsidRPr="000B14F3">
              <w:t xml:space="preserve"> </w:t>
            </w:r>
          </w:p>
          <w:p w14:paraId="361EFC59" w14:textId="73C9F6F6" w:rsidR="00A43E8A" w:rsidRDefault="00000000" w:rsidP="0056123B">
            <w:pPr>
              <w:tabs>
                <w:tab w:val="left" w:pos="1230"/>
              </w:tabs>
              <w:spacing w:line="300" w:lineRule="auto"/>
              <w:ind w:left="284" w:hanging="284"/>
            </w:pPr>
            <w:sdt>
              <w:sdtPr>
                <w:id w:val="-1265992123"/>
                <w14:checkbox>
                  <w14:checked w14:val="0"/>
                  <w14:checkedState w14:val="2612" w14:font="MS Gothic"/>
                  <w14:uncheckedState w14:val="2610" w14:font="MS Gothic"/>
                </w14:checkbox>
              </w:sdtPr>
              <w:sdtContent>
                <w:r w:rsidR="00A43E8A" w:rsidRPr="00EF3B81">
                  <w:rPr>
                    <w:rFonts w:hint="eastAsia"/>
                  </w:rPr>
                  <w:t>☐</w:t>
                </w:r>
              </w:sdtContent>
            </w:sdt>
            <w:r w:rsidR="00A43E8A">
              <w:t xml:space="preserve"> </w:t>
            </w:r>
            <w:r w:rsidR="00A43E8A" w:rsidRPr="00F110FE">
              <w:t xml:space="preserve">Sponsors’ </w:t>
            </w:r>
            <w:r w:rsidR="00551A92">
              <w:t>teleconference</w:t>
            </w:r>
            <w:r w:rsidR="00A43E8A" w:rsidRPr="00F110FE">
              <w:t xml:space="preserve"> to review the sponsor’s role </w:t>
            </w:r>
            <w:r w:rsidR="00A43E8A">
              <w:t xml:space="preserve">– following initiation </w:t>
            </w:r>
            <w:r w:rsidR="00CF30C4">
              <w:t>phase.</w:t>
            </w:r>
          </w:p>
          <w:p w14:paraId="5DC3B1E8" w14:textId="22BF20BF" w:rsidR="00A43E8A" w:rsidRPr="00F110FE" w:rsidRDefault="00000000" w:rsidP="0056123B">
            <w:pPr>
              <w:tabs>
                <w:tab w:val="left" w:pos="1230"/>
              </w:tabs>
              <w:spacing w:line="300" w:lineRule="auto"/>
              <w:ind w:left="284" w:hanging="284"/>
            </w:pPr>
            <w:sdt>
              <w:sdtPr>
                <w:id w:val="1856609795"/>
                <w14:checkbox>
                  <w14:checked w14:val="0"/>
                  <w14:checkedState w14:val="2612" w14:font="MS Gothic"/>
                  <w14:uncheckedState w14:val="2610" w14:font="MS Gothic"/>
                </w14:checkbox>
              </w:sdtPr>
              <w:sdtContent>
                <w:r w:rsidR="00A43E8A" w:rsidRPr="00EF3B81">
                  <w:rPr>
                    <w:rFonts w:hint="eastAsia"/>
                  </w:rPr>
                  <w:t>☐</w:t>
                </w:r>
              </w:sdtContent>
            </w:sdt>
            <w:r w:rsidR="00A43E8A">
              <w:t xml:space="preserve"> </w:t>
            </w:r>
            <w:r w:rsidR="00A43E8A" w:rsidRPr="00910281">
              <w:t>Sponsors’ teleconferences conducted by ACI</w:t>
            </w:r>
            <w:r w:rsidR="00A43E8A">
              <w:t xml:space="preserve"> – </w:t>
            </w:r>
            <w:r w:rsidR="00CF30C4">
              <w:t>d</w:t>
            </w:r>
            <w:r w:rsidR="00A43E8A">
              <w:t xml:space="preserve">ates to take place after each phase session: </w:t>
            </w:r>
            <w:r w:rsidR="00CF30C4" w:rsidRPr="00551A92">
              <w:rPr>
                <w:b/>
              </w:rPr>
              <w:t>TB</w:t>
            </w:r>
            <w:r w:rsidR="00CF30C4">
              <w:rPr>
                <w:b/>
              </w:rPr>
              <w:t>C.</w:t>
            </w:r>
          </w:p>
          <w:p w14:paraId="378CE760" w14:textId="17857EAC" w:rsidR="00A43E8A" w:rsidRPr="004252C4" w:rsidRDefault="00000000" w:rsidP="0056123B">
            <w:pPr>
              <w:tabs>
                <w:tab w:val="left" w:pos="1230"/>
              </w:tabs>
              <w:spacing w:line="300" w:lineRule="auto"/>
              <w:ind w:left="284" w:hanging="284"/>
            </w:pPr>
            <w:sdt>
              <w:sdtPr>
                <w:id w:val="929160826"/>
                <w14:checkbox>
                  <w14:checked w14:val="0"/>
                  <w14:checkedState w14:val="2612" w14:font="MS Gothic"/>
                  <w14:uncheckedState w14:val="2610" w14:font="MS Gothic"/>
                </w14:checkbox>
              </w:sdtPr>
              <w:sdtContent>
                <w:r w:rsidR="00A43E8A" w:rsidRPr="00EF3B81">
                  <w:rPr>
                    <w:rFonts w:hint="eastAsia"/>
                  </w:rPr>
                  <w:t>☐</w:t>
                </w:r>
              </w:sdtContent>
            </w:sdt>
            <w:r w:rsidR="00A43E8A">
              <w:t xml:space="preserve"> </w:t>
            </w:r>
            <w:r w:rsidR="00A43E8A" w:rsidRPr="00F110FE">
              <w:t xml:space="preserve">Final </w:t>
            </w:r>
            <w:r w:rsidR="00A302BD">
              <w:t xml:space="preserve">ACI </w:t>
            </w:r>
            <w:r w:rsidR="00A43E8A" w:rsidRPr="00F110FE">
              <w:t>graduation day</w:t>
            </w:r>
            <w:r w:rsidR="00CF30C4">
              <w:t>.</w:t>
            </w:r>
            <w:r w:rsidR="00A43E8A">
              <w:t xml:space="preserve"> </w:t>
            </w:r>
          </w:p>
        </w:tc>
      </w:tr>
      <w:tr w:rsidR="00A43E8A" w14:paraId="519B131F" w14:textId="77777777" w:rsidTr="000B35E0">
        <w:trPr>
          <w:trHeight w:val="3493"/>
        </w:trPr>
        <w:tc>
          <w:tcPr>
            <w:tcW w:w="2263" w:type="dxa"/>
            <w:vAlign w:val="center"/>
          </w:tcPr>
          <w:p w14:paraId="7A6F5CAD" w14:textId="77777777" w:rsidR="00A43E8A" w:rsidRDefault="00A43E8A" w:rsidP="0056123B">
            <w:pPr>
              <w:spacing w:line="300" w:lineRule="auto"/>
              <w:rPr>
                <w:b/>
              </w:rPr>
            </w:pPr>
            <w:r>
              <w:rPr>
                <w:b/>
              </w:rPr>
              <w:t>Statement of importance</w:t>
            </w:r>
          </w:p>
          <w:p w14:paraId="1D436112" w14:textId="77777777" w:rsidR="00A43E8A" w:rsidRPr="00E15ADB" w:rsidRDefault="00A43E8A" w:rsidP="0056123B">
            <w:pPr>
              <w:spacing w:line="300" w:lineRule="auto"/>
              <w:rPr>
                <w:b/>
              </w:rPr>
            </w:pPr>
            <w:r w:rsidRPr="000B14F3">
              <w:rPr>
                <w:rFonts w:cs="Arial"/>
              </w:rPr>
              <w:t>(Applications without statement of importance will not be considered)</w:t>
            </w:r>
          </w:p>
        </w:tc>
        <w:tc>
          <w:tcPr>
            <w:tcW w:w="6941" w:type="dxa"/>
            <w:vAlign w:val="center"/>
          </w:tcPr>
          <w:p w14:paraId="3CEFABB5" w14:textId="77777777" w:rsidR="00A43E8A" w:rsidRPr="00420E11" w:rsidRDefault="00A43E8A" w:rsidP="0056123B">
            <w:pPr>
              <w:spacing w:line="300" w:lineRule="auto"/>
              <w:rPr>
                <w:color w:val="0070C0"/>
              </w:rPr>
            </w:pPr>
            <w:r w:rsidRPr="007C3986">
              <w:rPr>
                <w:color w:val="025F78"/>
              </w:rPr>
              <w:t xml:space="preserve">Health service managers and clinical leaders who agree to sponsor the project are to provide a statement describing why the project is important in the relevant service and what actions they will take to provide support including the provision of time to attend face to face sessions, undertake project tasks, etc. </w:t>
            </w:r>
          </w:p>
        </w:tc>
      </w:tr>
      <w:tr w:rsidR="00A43E8A" w14:paraId="1FAFF4DB" w14:textId="77777777" w:rsidTr="005E020E">
        <w:tc>
          <w:tcPr>
            <w:tcW w:w="2263" w:type="dxa"/>
            <w:vAlign w:val="center"/>
          </w:tcPr>
          <w:p w14:paraId="45397A55" w14:textId="77777777" w:rsidR="00A43E8A" w:rsidRDefault="00A43E8A" w:rsidP="0056123B">
            <w:pPr>
              <w:spacing w:line="300" w:lineRule="auto"/>
              <w:rPr>
                <w:b/>
              </w:rPr>
            </w:pPr>
            <w:r>
              <w:rPr>
                <w:b/>
              </w:rPr>
              <w:t>Approval</w:t>
            </w:r>
          </w:p>
        </w:tc>
        <w:tc>
          <w:tcPr>
            <w:tcW w:w="6941" w:type="dxa"/>
            <w:vAlign w:val="center"/>
          </w:tcPr>
          <w:p w14:paraId="4916E233" w14:textId="77777777" w:rsidR="00A43E8A" w:rsidRPr="00910281" w:rsidRDefault="00000000" w:rsidP="0056123B">
            <w:pPr>
              <w:tabs>
                <w:tab w:val="left" w:pos="1230"/>
              </w:tabs>
              <w:spacing w:line="300" w:lineRule="auto"/>
            </w:pPr>
            <w:sdt>
              <w:sdtPr>
                <w:id w:val="1775900258"/>
                <w14:checkbox>
                  <w14:checked w14:val="0"/>
                  <w14:checkedState w14:val="2612" w14:font="MS Gothic"/>
                  <w14:uncheckedState w14:val="2610" w14:font="MS Gothic"/>
                </w14:checkbox>
              </w:sdtPr>
              <w:sdtContent>
                <w:r w:rsidR="00A43E8A" w:rsidRPr="00910281">
                  <w:rPr>
                    <w:rFonts w:ascii="Segoe UI Symbol" w:hAnsi="Segoe UI Symbol" w:cs="Segoe UI Symbol"/>
                  </w:rPr>
                  <w:t>☐</w:t>
                </w:r>
              </w:sdtContent>
            </w:sdt>
            <w:r w:rsidR="00A43E8A" w:rsidRPr="00910281">
              <w:t xml:space="preserve"> I am aware funding may be required for the following:</w:t>
            </w:r>
          </w:p>
          <w:p w14:paraId="0DF097C5"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Communication materials</w:t>
            </w:r>
          </w:p>
          <w:p w14:paraId="61FB20DA"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Catering for site specific workshops</w:t>
            </w:r>
          </w:p>
          <w:p w14:paraId="7A28458D"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Travel to site specific workshops</w:t>
            </w:r>
          </w:p>
          <w:p w14:paraId="760123D0" w14:textId="608F983F"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Workshop</w:t>
            </w:r>
            <w:r w:rsidR="00D5696C">
              <w:rPr>
                <w:lang w:eastAsia="ja-JP"/>
              </w:rPr>
              <w:t xml:space="preserve"> </w:t>
            </w:r>
            <w:r w:rsidRPr="00910281">
              <w:rPr>
                <w:lang w:eastAsia="ja-JP"/>
              </w:rPr>
              <w:t>materials</w:t>
            </w:r>
          </w:p>
          <w:p w14:paraId="24C7CA7D" w14:textId="77777777" w:rsidR="00A43E8A" w:rsidRPr="00565DB2" w:rsidRDefault="00000000" w:rsidP="0056123B">
            <w:pPr>
              <w:spacing w:line="300" w:lineRule="auto"/>
              <w:ind w:left="318" w:hanging="284"/>
            </w:pPr>
            <w:sdt>
              <w:sdtPr>
                <w:id w:val="-210114896"/>
                <w14:checkbox>
                  <w14:checked w14:val="0"/>
                  <w14:checkedState w14:val="2612" w14:font="MS Gothic"/>
                  <w14:uncheckedState w14:val="2610" w14:font="MS Gothic"/>
                </w14:checkbox>
              </w:sdtPr>
              <w:sdtContent>
                <w:r w:rsidR="00A43E8A" w:rsidRPr="00910281">
                  <w:rPr>
                    <w:rFonts w:ascii="Segoe UI Symbol" w:hAnsi="Segoe UI Symbol" w:cs="Segoe UI Symbol"/>
                  </w:rPr>
                  <w:t>☐</w:t>
                </w:r>
              </w:sdtContent>
            </w:sdt>
            <w:r w:rsidR="00A43E8A" w:rsidRPr="00910281">
              <w:t xml:space="preserve"> I will negotiate and assist the project team to identify a funding source and obtain this funding</w:t>
            </w:r>
          </w:p>
        </w:tc>
      </w:tr>
      <w:tr w:rsidR="00A43E8A" w14:paraId="4DFD095C" w14:textId="77777777" w:rsidTr="005E020E">
        <w:tc>
          <w:tcPr>
            <w:tcW w:w="2263" w:type="dxa"/>
            <w:vAlign w:val="center"/>
          </w:tcPr>
          <w:p w14:paraId="3C512810" w14:textId="77777777" w:rsidR="00A43E8A" w:rsidRDefault="00A43E8A" w:rsidP="0056123B">
            <w:pPr>
              <w:spacing w:line="300" w:lineRule="auto"/>
              <w:rPr>
                <w:b/>
              </w:rPr>
            </w:pPr>
            <w:r>
              <w:rPr>
                <w:b/>
              </w:rPr>
              <w:lastRenderedPageBreak/>
              <w:t>Signature</w:t>
            </w:r>
          </w:p>
        </w:tc>
        <w:tc>
          <w:tcPr>
            <w:tcW w:w="6941" w:type="dxa"/>
            <w:vAlign w:val="center"/>
          </w:tcPr>
          <w:p w14:paraId="107AB1A0" w14:textId="04AE6A7F" w:rsidR="00A43E8A" w:rsidRPr="00565DB2" w:rsidRDefault="00246EBA" w:rsidP="0056123B">
            <w:pPr>
              <w:spacing w:line="300" w:lineRule="auto"/>
            </w:pPr>
            <w:r>
              <w:pict w14:anchorId="427837E6">
                <v:shape id="_x0000_i1039" type="#_x0000_t75" alt="Microsoft Office Signature Line..." style="width:167.5pt;height:70.5pt">
                  <v:imagedata r:id="rId43" o:title=""/>
                  <o:lock v:ext="edit" ungrouping="t" rotation="t" cropping="t" verticies="t" text="t" grouping="t"/>
                  <o:signatureline v:ext="edit" id="{3B9901CE-307A-40B7-AD11-0390091AA213}" provid="{00000000-0000-0000-0000-000000000000}" o:suggestedsigner2="Sponsor" issignatureline="t"/>
                </v:shape>
              </w:pict>
            </w:r>
          </w:p>
        </w:tc>
      </w:tr>
      <w:tr w:rsidR="00A43E8A" w14:paraId="4E8E28B4" w14:textId="77777777" w:rsidTr="005E020E">
        <w:tc>
          <w:tcPr>
            <w:tcW w:w="2263" w:type="dxa"/>
            <w:vAlign w:val="center"/>
          </w:tcPr>
          <w:p w14:paraId="7F5CFE23" w14:textId="77777777" w:rsidR="00A43E8A" w:rsidRDefault="00A43E8A" w:rsidP="0056123B">
            <w:pPr>
              <w:spacing w:line="300" w:lineRule="auto"/>
              <w:rPr>
                <w:b/>
              </w:rPr>
            </w:pPr>
            <w:r>
              <w:rPr>
                <w:b/>
              </w:rPr>
              <w:t>Date</w:t>
            </w:r>
          </w:p>
        </w:tc>
        <w:tc>
          <w:tcPr>
            <w:tcW w:w="6941" w:type="dxa"/>
            <w:vAlign w:val="center"/>
          </w:tcPr>
          <w:p w14:paraId="2D8E7E40" w14:textId="77777777" w:rsidR="00A43E8A" w:rsidRPr="00565DB2" w:rsidRDefault="00A43E8A" w:rsidP="0056123B">
            <w:pPr>
              <w:spacing w:line="300" w:lineRule="auto"/>
            </w:pPr>
          </w:p>
        </w:tc>
      </w:tr>
    </w:tbl>
    <w:p w14:paraId="5B2F6D40" w14:textId="77777777" w:rsidR="007C3986" w:rsidRPr="008E6915" w:rsidRDefault="007C3986" w:rsidP="0056123B">
      <w:pPr>
        <w:spacing w:line="300" w:lineRule="auto"/>
        <w:rPr>
          <w:rFonts w:cs="Arial"/>
          <w:b/>
        </w:rPr>
      </w:pPr>
    </w:p>
    <w:p w14:paraId="38D0943A" w14:textId="5E31A17C" w:rsidR="007F46DD" w:rsidRPr="00B14371" w:rsidRDefault="007C3986" w:rsidP="0056123B">
      <w:pPr>
        <w:spacing w:line="300" w:lineRule="auto"/>
      </w:pPr>
      <w:r w:rsidRPr="00910281">
        <w:t xml:space="preserve">NB: All projects are required to complete an </w:t>
      </w:r>
      <w:hyperlink r:id="rId44" w:history="1">
        <w:r w:rsidRPr="00910281">
          <w:rPr>
            <w:rStyle w:val="Hyperlink"/>
          </w:rPr>
          <w:t>Aboriginal Health Impact Statement</w:t>
        </w:r>
      </w:hyperlink>
      <w:r w:rsidRPr="00910281">
        <w:t>.</w:t>
      </w:r>
    </w:p>
    <w:sectPr w:rsidR="007F46DD" w:rsidRPr="00B14371" w:rsidSect="004D5008">
      <w:headerReference w:type="even" r:id="rId45"/>
      <w:headerReference w:type="default" r:id="rId46"/>
      <w:headerReference w:type="first" r:id="rId47"/>
      <w:pgSz w:w="11906" w:h="16838" w:code="9"/>
      <w:pgMar w:top="1276" w:right="1274" w:bottom="1134" w:left="1418" w:header="680" w:footer="39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4E88" w14:textId="77777777" w:rsidR="004D5008" w:rsidRDefault="004D5008">
      <w:r>
        <w:separator/>
      </w:r>
    </w:p>
  </w:endnote>
  <w:endnote w:type="continuationSeparator" w:id="0">
    <w:p w14:paraId="04282877" w14:textId="77777777" w:rsidR="004D5008" w:rsidRDefault="004D5008">
      <w:r>
        <w:continuationSeparator/>
      </w:r>
    </w:p>
  </w:endnote>
  <w:endnote w:type="continuationNotice" w:id="1">
    <w:p w14:paraId="3FF4709D" w14:textId="77777777" w:rsidR="004D5008" w:rsidRDefault="004D5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 w:subsetted="1" w:fontKey="{334B2A73-1FA0-49A4-860E-E7587998B4FA}"/>
  </w:font>
  <w:font w:name="MS Gothic">
    <w:altName w:val="ＭＳ ゴシック"/>
    <w:panose1 w:val="020B0609070205080204"/>
    <w:charset w:val="80"/>
    <w:family w:val="modern"/>
    <w:pitch w:val="fixed"/>
    <w:sig w:usb0="E00002FF" w:usb1="6AC7FDFB" w:usb2="08000012" w:usb3="00000000" w:csb0="0002009F" w:csb1="00000000"/>
    <w:embedRegular r:id="rId2" w:subsetted="1" w:fontKey="{F9D8550A-CF28-421C-A6CE-9A02744ECCBB}"/>
  </w:font>
  <w:font w:name="Times">
    <w:panose1 w:val="02020603050405020304"/>
    <w:charset w:val="00"/>
    <w:family w:val="roman"/>
    <w:pitch w:val="variable"/>
    <w:sig w:usb0="E0002EFF" w:usb1="C000785B" w:usb2="00000009" w:usb3="00000000" w:csb0="000001FF" w:csb1="00000000"/>
    <w:embedRegular r:id="rId3" w:fontKey="{974B33F8-0EB7-4DC8-86B8-716D99C1EB8A}"/>
  </w:font>
  <w:font w:name="Tahoma">
    <w:panose1 w:val="020B0604030504040204"/>
    <w:charset w:val="00"/>
    <w:family w:val="swiss"/>
    <w:pitch w:val="variable"/>
    <w:sig w:usb0="E1002EFF" w:usb1="C000605B" w:usb2="00000029" w:usb3="00000000" w:csb0="000101FF" w:csb1="00000000"/>
    <w:embedRegular r:id="rId4" w:fontKey="{8AAD5C5C-D749-4366-B137-7B1159C51C8D}"/>
  </w:font>
  <w:font w:name="Calibri">
    <w:panose1 w:val="020F0502020204030204"/>
    <w:charset w:val="00"/>
    <w:family w:val="swiss"/>
    <w:pitch w:val="variable"/>
    <w:sig w:usb0="E4002EFF" w:usb1="C000247B" w:usb2="00000009" w:usb3="00000000" w:csb0="000001FF" w:csb1="00000000"/>
    <w:embedRegular r:id="rId5" w:fontKey="{6DAF35A9-9722-401B-9C98-021552E0F075}"/>
  </w:font>
  <w:font w:name="___WRD_EMBED_SUB_11">
    <w:charset w:val="80"/>
    <w:family w:val="roman"/>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embedBold r:id="rId6" w:fontKey="{9D686E54-A34E-42C5-B967-9A37344B2CC5}"/>
  </w:font>
  <w:font w:name="Muli Extra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Bold r:id="rId7" w:fontKey="{B0C8695E-F35A-4D56-8D8C-B4940EA11B2A}"/>
  </w:font>
  <w:font w:name="Muli">
    <w:altName w:val="Cambria"/>
    <w:panose1 w:val="000005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8" w:fontKey="{A2877879-0475-415A-BEA9-52B8437A9D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27A8" w14:textId="77777777" w:rsidR="00826083" w:rsidRPr="007E740C" w:rsidRDefault="00826083" w:rsidP="0077690D">
    <w:pPr>
      <w:pStyle w:val="Footer"/>
      <w:tabs>
        <w:tab w:val="clear" w:pos="8760"/>
        <w:tab w:val="right" w:pos="14288"/>
      </w:tabs>
      <w:jc w:val="left"/>
      <w:rPr>
        <w:color w:val="auto"/>
        <w:spacing w:val="20"/>
        <w:szCs w:val="18"/>
        <w:u w:val="thick" w:color="0070C0"/>
      </w:rPr>
    </w:pPr>
    <w:r w:rsidRPr="007E740C">
      <w:rPr>
        <w:color w:val="auto"/>
        <w:spacing w:val="20"/>
        <w:szCs w:val="18"/>
        <w:u w:val="thick" w:color="0070C0"/>
      </w:rPr>
      <w:tab/>
    </w:r>
  </w:p>
  <w:p w14:paraId="10893AF1" w14:textId="77777777" w:rsidR="00826083" w:rsidRPr="00EB579D" w:rsidRDefault="00826083" w:rsidP="0077690D">
    <w:pPr>
      <w:pStyle w:val="Footer"/>
      <w:tabs>
        <w:tab w:val="clear" w:pos="8760"/>
        <w:tab w:val="right" w:pos="14288"/>
      </w:tabs>
      <w:jc w:val="left"/>
      <w:rPr>
        <w:color w:val="auto"/>
      </w:rPr>
    </w:pPr>
    <w:r>
      <w:rPr>
        <w:rStyle w:val="FooterChar"/>
        <w:b/>
        <w:color w:val="58595B" w:themeColor="text1"/>
        <w:sz w:val="22"/>
        <w:szCs w:val="20"/>
      </w:rPr>
      <w:t>Centre for Healthcare Redesign</w:t>
    </w:r>
    <w:r w:rsidRPr="002A3A18">
      <w:rPr>
        <w:rStyle w:val="FooterChar"/>
        <w:color w:val="58595B" w:themeColor="text1"/>
        <w:sz w:val="22"/>
        <w:szCs w:val="20"/>
      </w:rPr>
      <w:t xml:space="preserve"> </w:t>
    </w:r>
    <w:r w:rsidRPr="0077690D">
      <w:rPr>
        <w:rStyle w:val="FooterChar"/>
        <w:color w:val="58595B" w:themeColor="text1"/>
        <w:sz w:val="22"/>
        <w:szCs w:val="20"/>
      </w:rPr>
      <w:t>Pre-Course Information and Application 2019.03</w:t>
    </w:r>
    <w:r>
      <w:rPr>
        <w:rStyle w:val="FooterChar"/>
        <w:color w:val="58595B" w:themeColor="text1"/>
        <w:sz w:val="22"/>
        <w:szCs w:val="20"/>
      </w:rPr>
      <w:tab/>
    </w:r>
    <w:r w:rsidRPr="00F84A09">
      <w:rPr>
        <w:rStyle w:val="FooterChar"/>
        <w:color w:val="58595B" w:themeColor="text1"/>
        <w:szCs w:val="18"/>
      </w:rPr>
      <w:fldChar w:fldCharType="begin"/>
    </w:r>
    <w:r w:rsidRPr="00F84A09">
      <w:rPr>
        <w:rStyle w:val="FooterChar"/>
        <w:color w:val="58595B" w:themeColor="text1"/>
        <w:szCs w:val="18"/>
      </w:rPr>
      <w:instrText xml:space="preserve"> PAGE   \* MERGEFORMAT </w:instrText>
    </w:r>
    <w:r w:rsidRPr="00F84A09">
      <w:rPr>
        <w:rStyle w:val="FooterChar"/>
        <w:color w:val="58595B" w:themeColor="text1"/>
        <w:szCs w:val="18"/>
      </w:rPr>
      <w:fldChar w:fldCharType="separate"/>
    </w:r>
    <w:r>
      <w:rPr>
        <w:rStyle w:val="FooterChar"/>
        <w:noProof/>
        <w:color w:val="58595B" w:themeColor="text1"/>
        <w:szCs w:val="18"/>
      </w:rPr>
      <w:t>ii</w:t>
    </w:r>
    <w:r w:rsidRPr="00F84A09">
      <w:rPr>
        <w:rStyle w:val="FooterChar"/>
        <w:noProof/>
        <w:color w:val="58595B" w:themeColor="text1"/>
        <w:szCs w:val="18"/>
      </w:rPr>
      <w:fldChar w:fldCharType="end"/>
    </w:r>
  </w:p>
  <w:p w14:paraId="7BA6DA08" w14:textId="77777777" w:rsidR="00826083" w:rsidRPr="00EB579D" w:rsidRDefault="00826083" w:rsidP="0077690D">
    <w:pPr>
      <w:pStyle w:val="Footer"/>
      <w:rPr>
        <w:color w:val="auto"/>
      </w:rPr>
    </w:pPr>
  </w:p>
  <w:p w14:paraId="4B0764BC" w14:textId="77777777" w:rsidR="00826083" w:rsidRDefault="00826083" w:rsidP="0077690D">
    <w:pPr>
      <w:pStyle w:val="Footer"/>
      <w:jc w:val="left"/>
    </w:pPr>
    <w:r>
      <w:rPr>
        <w:noProof/>
        <w:lang w:eastAsia="en-AU"/>
      </w:rPr>
      <w:drawing>
        <wp:anchor distT="0" distB="0" distL="114300" distR="114300" simplePos="0" relativeHeight="251658241" behindDoc="1" locked="0" layoutInCell="1" allowOverlap="1" wp14:anchorId="6FE34D1A" wp14:editId="7E11CE29">
          <wp:simplePos x="0" y="0"/>
          <wp:positionH relativeFrom="column">
            <wp:posOffset>0</wp:posOffset>
          </wp:positionH>
          <wp:positionV relativeFrom="paragraph">
            <wp:posOffset>0</wp:posOffset>
          </wp:positionV>
          <wp:extent cx="7604760" cy="107467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BEBA8EAE-BF5A-486C-A8C5-ECC9F3942E4B}">
                        <a14:imgProps xmlns:a14="http://schemas.microsoft.com/office/drawing/2010/main">
                          <a14:imgLayer r:embed="rId2">
                            <a14:imgEffect>
                              <a14:saturation sat="300000"/>
                            </a14:imgEffect>
                          </a14:imgLayer>
                        </a14:imgProps>
                      </a:ext>
                    </a:extLst>
                  </a:blip>
                  <a:srcRect/>
                  <a:stretch>
                    <a:fillRect/>
                  </a:stretch>
                </pic:blipFill>
                <pic:spPr bwMode="auto">
                  <a:xfrm>
                    <a:off x="0" y="0"/>
                    <a:ext cx="7604760" cy="1074674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1E0" w:firstRow="1" w:lastRow="1" w:firstColumn="1" w:lastColumn="1" w:noHBand="0" w:noVBand="0"/>
    </w:tblPr>
    <w:tblGrid>
      <w:gridCol w:w="1776"/>
      <w:gridCol w:w="7189"/>
    </w:tblGrid>
    <w:tr w:rsidR="00826083" w14:paraId="5FDBEB22" w14:textId="77777777" w:rsidTr="002255D2">
      <w:trPr>
        <w:trHeight w:val="713"/>
      </w:trPr>
      <w:tc>
        <w:tcPr>
          <w:tcW w:w="1776" w:type="dxa"/>
        </w:tcPr>
        <w:p w14:paraId="120649DD" w14:textId="77777777" w:rsidR="00826083" w:rsidRDefault="00826083"/>
        <w:p w14:paraId="164C53EB" w14:textId="77777777" w:rsidR="00826083" w:rsidRDefault="00826083" w:rsidP="00172229">
          <w:pPr>
            <w:pStyle w:val="Label"/>
          </w:pPr>
        </w:p>
      </w:tc>
      <w:tc>
        <w:tcPr>
          <w:tcW w:w="7189" w:type="dxa"/>
        </w:tcPr>
        <w:p w14:paraId="093C0D6E" w14:textId="77777777" w:rsidR="00826083" w:rsidRDefault="00826083" w:rsidP="00172229">
          <w:pPr>
            <w:pStyle w:val="Detail"/>
          </w:pPr>
        </w:p>
      </w:tc>
    </w:tr>
  </w:tbl>
  <w:p w14:paraId="12D85DB5" w14:textId="77777777" w:rsidR="00826083" w:rsidRDefault="00826083">
    <w:pPr>
      <w:pStyle w:val="Footer"/>
    </w:pPr>
    <w:r w:rsidRPr="002255D2">
      <w:rPr>
        <w:noProof/>
        <w:lang w:eastAsia="en-AU"/>
      </w:rPr>
      <w:drawing>
        <wp:inline distT="0" distB="0" distL="0" distR="0" wp14:anchorId="49533791" wp14:editId="188792E4">
          <wp:extent cx="5753100" cy="81438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Pr="002255D2">
      <w:rPr>
        <w:noProof/>
        <w:lang w:val="en-US"/>
      </w:rPr>
      <w:t xml:space="preserve"> </w:t>
    </w:r>
    <w:r w:rsidRPr="002255D2">
      <w:rPr>
        <w:noProof/>
        <w:lang w:eastAsia="en-AU"/>
      </w:rPr>
      <w:drawing>
        <wp:inline distT="0" distB="0" distL="0" distR="0" wp14:anchorId="241AE6CF" wp14:editId="37154C98">
          <wp:extent cx="5753100" cy="8143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Pr="002255D2">
      <w:rPr>
        <w:noProof/>
        <w:lang w:eastAsia="en-AU"/>
      </w:rPr>
      <w:drawing>
        <wp:inline distT="0" distB="0" distL="0" distR="0" wp14:anchorId="4728424D" wp14:editId="6E847111">
          <wp:extent cx="5753100" cy="81438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1FD3" w14:textId="77777777" w:rsidR="00826083" w:rsidRPr="007E740C" w:rsidRDefault="00826083" w:rsidP="00963008">
    <w:pPr>
      <w:pStyle w:val="Footer"/>
      <w:tabs>
        <w:tab w:val="clear" w:pos="8760"/>
        <w:tab w:val="right" w:pos="14288"/>
      </w:tabs>
      <w:jc w:val="left"/>
      <w:rPr>
        <w:color w:val="auto"/>
        <w:spacing w:val="20"/>
        <w:szCs w:val="18"/>
        <w:u w:val="thick" w:color="0070C0"/>
      </w:rPr>
    </w:pPr>
    <w:r w:rsidRPr="007E740C">
      <w:rPr>
        <w:color w:val="auto"/>
        <w:spacing w:val="20"/>
        <w:szCs w:val="18"/>
        <w:u w:val="thick" w:color="0070C0"/>
      </w:rPr>
      <w:tab/>
    </w:r>
  </w:p>
  <w:p w14:paraId="0F76C396" w14:textId="54770060" w:rsidR="00826083" w:rsidRPr="00EB579D" w:rsidRDefault="00826083" w:rsidP="00E06737">
    <w:pPr>
      <w:pStyle w:val="Footer"/>
      <w:tabs>
        <w:tab w:val="clear" w:pos="8760"/>
        <w:tab w:val="right" w:pos="14288"/>
      </w:tabs>
      <w:spacing w:before="40"/>
      <w:jc w:val="left"/>
      <w:rPr>
        <w:color w:val="auto"/>
      </w:rPr>
    </w:pPr>
    <w:r>
      <w:rPr>
        <w:rStyle w:val="FooterChar"/>
        <w:b/>
        <w:color w:val="58595B" w:themeColor="text1"/>
        <w:sz w:val="22"/>
        <w:szCs w:val="20"/>
      </w:rPr>
      <w:t>Centre for Healthcare Redesign</w:t>
    </w:r>
    <w:r w:rsidRPr="002A3A18">
      <w:rPr>
        <w:rStyle w:val="FooterChar"/>
        <w:color w:val="58595B" w:themeColor="text1"/>
        <w:sz w:val="22"/>
        <w:szCs w:val="20"/>
      </w:rPr>
      <w:t xml:space="preserve"> </w:t>
    </w:r>
    <w:r>
      <w:rPr>
        <w:rStyle w:val="FooterChar"/>
        <w:color w:val="58595B" w:themeColor="text1"/>
        <w:sz w:val="22"/>
        <w:szCs w:val="20"/>
      </w:rPr>
      <w:t>Application 202</w:t>
    </w:r>
    <w:r w:rsidR="001D4E36">
      <w:rPr>
        <w:rStyle w:val="FooterChar"/>
        <w:color w:val="58595B" w:themeColor="text1"/>
        <w:sz w:val="22"/>
        <w:szCs w:val="20"/>
      </w:rPr>
      <w:t>4</w:t>
    </w:r>
    <w:r>
      <w:rPr>
        <w:rStyle w:val="FooterChar"/>
        <w:color w:val="58595B" w:themeColor="text1"/>
        <w:sz w:val="22"/>
        <w:szCs w:val="20"/>
      </w:rPr>
      <w:tab/>
    </w:r>
    <w:r w:rsidRPr="00F84A09">
      <w:rPr>
        <w:rStyle w:val="FooterChar"/>
        <w:color w:val="58595B" w:themeColor="text1"/>
        <w:szCs w:val="18"/>
      </w:rPr>
      <w:fldChar w:fldCharType="begin"/>
    </w:r>
    <w:r w:rsidRPr="00F84A09">
      <w:rPr>
        <w:rStyle w:val="FooterChar"/>
        <w:color w:val="58595B" w:themeColor="text1"/>
        <w:szCs w:val="18"/>
      </w:rPr>
      <w:instrText xml:space="preserve"> PAGE   \* MERGEFORMAT </w:instrText>
    </w:r>
    <w:r w:rsidRPr="00F84A09">
      <w:rPr>
        <w:rStyle w:val="FooterChar"/>
        <w:color w:val="58595B" w:themeColor="text1"/>
        <w:szCs w:val="18"/>
      </w:rPr>
      <w:fldChar w:fldCharType="separate"/>
    </w:r>
    <w:r>
      <w:rPr>
        <w:rStyle w:val="FooterChar"/>
        <w:noProof/>
        <w:color w:val="58595B" w:themeColor="text1"/>
        <w:szCs w:val="18"/>
      </w:rPr>
      <w:t>18</w:t>
    </w:r>
    <w:r w:rsidRPr="00F84A09">
      <w:rPr>
        <w:rStyle w:val="FooterChar"/>
        <w:noProof/>
        <w:color w:val="58595B" w:themeColor="text1"/>
        <w:szCs w:val="18"/>
      </w:rPr>
      <w:fldChar w:fldCharType="end"/>
    </w:r>
  </w:p>
  <w:p w14:paraId="5A3A147A" w14:textId="77777777" w:rsidR="00826083" w:rsidRDefault="00826083" w:rsidP="0066613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59377" w14:textId="77777777" w:rsidR="004D5008" w:rsidRDefault="004D5008">
      <w:r>
        <w:separator/>
      </w:r>
    </w:p>
  </w:footnote>
  <w:footnote w:type="continuationSeparator" w:id="0">
    <w:p w14:paraId="5A6EB42C" w14:textId="77777777" w:rsidR="004D5008" w:rsidRDefault="004D5008">
      <w:r>
        <w:continuationSeparator/>
      </w:r>
    </w:p>
  </w:footnote>
  <w:footnote w:type="continuationNotice" w:id="1">
    <w:p w14:paraId="5D785E50" w14:textId="77777777" w:rsidR="004D5008" w:rsidRDefault="004D5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707B" w14:textId="77777777" w:rsidR="00826083" w:rsidRDefault="00826083">
    <w:pPr>
      <w:pStyle w:val="Header"/>
    </w:pPr>
  </w:p>
  <w:p w14:paraId="5B400C01" w14:textId="77777777" w:rsidR="00826083" w:rsidRDefault="00826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4A26" w14:textId="532B5B72" w:rsidR="00826083" w:rsidRDefault="00826083" w:rsidP="00505D4A">
    <w:pPr>
      <w:pStyle w:val="Header"/>
      <w:tabs>
        <w:tab w:val="center" w:pos="4607"/>
        <w:tab w:val="left" w:pos="6756"/>
      </w:tabs>
    </w:pPr>
    <w:r>
      <w:rPr>
        <w:noProof/>
        <w:lang w:eastAsia="en-AU"/>
      </w:rPr>
      <mc:AlternateContent>
        <mc:Choice Requires="wps">
          <w:drawing>
            <wp:anchor distT="45720" distB="45720" distL="114300" distR="114300" simplePos="0" relativeHeight="251658240" behindDoc="0" locked="0" layoutInCell="1" allowOverlap="1" wp14:anchorId="0048A4D8" wp14:editId="192582F5">
              <wp:simplePos x="0" y="0"/>
              <wp:positionH relativeFrom="margin">
                <wp:posOffset>3095618</wp:posOffset>
              </wp:positionH>
              <wp:positionV relativeFrom="paragraph">
                <wp:posOffset>211455</wp:posOffset>
              </wp:positionV>
              <wp:extent cx="3498850" cy="5048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504825"/>
                      </a:xfrm>
                      <a:prstGeom prst="rect">
                        <a:avLst/>
                      </a:prstGeom>
                      <a:noFill/>
                      <a:ln w="9525">
                        <a:noFill/>
                        <a:miter lim="800000"/>
                        <a:headEnd/>
                        <a:tailEnd/>
                      </a:ln>
                    </wps:spPr>
                    <wps:txbx>
                      <w:txbxContent>
                        <w:p w14:paraId="22A65369" w14:textId="77777777" w:rsidR="00826083" w:rsidRPr="00AA16CE" w:rsidRDefault="00826083" w:rsidP="00AA16CE">
                          <w:pPr>
                            <w:pStyle w:val="Style5"/>
                            <w:rPr>
                              <w:b w:val="0"/>
                              <w:color w:val="808080" w:themeColor="background1" w:themeShade="80"/>
                              <w:sz w:val="32"/>
                              <w:szCs w:val="32"/>
                            </w:rPr>
                          </w:pPr>
                          <w:r w:rsidRPr="00AA16CE">
                            <w:rPr>
                              <w:b w:val="0"/>
                              <w:color w:val="808080" w:themeColor="background1" w:themeShade="80"/>
                              <w:sz w:val="32"/>
                              <w:szCs w:val="32"/>
                            </w:rPr>
                            <w:t xml:space="preserve">Centre for Healthcare Redesign </w:t>
                          </w:r>
                        </w:p>
                        <w:p w14:paraId="61DAA2AF" w14:textId="77777777" w:rsidR="00826083" w:rsidRPr="00E34AB5" w:rsidRDefault="00826083" w:rsidP="00E34AB5">
                          <w:pPr>
                            <w:jc w:val="right"/>
                            <w:rPr>
                              <w:b/>
                              <w:color w:val="03718F"/>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8A4D8" id="_x0000_t202" coordsize="21600,21600" o:spt="202" path="m,l,21600r21600,l21600,xe">
              <v:stroke joinstyle="miter"/>
              <v:path gradientshapeok="t" o:connecttype="rect"/>
            </v:shapetype>
            <v:shape id="Text Box 217" o:spid="_x0000_s1029" type="#_x0000_t202" style="position:absolute;margin-left:243.75pt;margin-top:16.65pt;width:275.5pt;height:3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" filled="f" stroked="f">
              <v:textbox>
                <w:txbxContent>
                  <w:p w14:paraId="22A65369" w14:textId="77777777" w:rsidR="00826083" w:rsidRPr="00AA16CE" w:rsidRDefault="00826083" w:rsidP="00AA16CE">
                    <w:pPr>
                      <w:pStyle w:val="Style5"/>
                      <w:rPr>
                        <w:b w:val="0"/>
                        <w:color w:val="808080" w:themeColor="background1" w:themeShade="80"/>
                        <w:sz w:val="32"/>
                        <w:szCs w:val="32"/>
                      </w:rPr>
                    </w:pPr>
                    <w:r w:rsidRPr="00AA16CE">
                      <w:rPr>
                        <w:b w:val="0"/>
                        <w:color w:val="808080" w:themeColor="background1" w:themeShade="80"/>
                        <w:sz w:val="32"/>
                        <w:szCs w:val="32"/>
                      </w:rPr>
                      <w:t xml:space="preserve">Centre for Healthcare Redesign </w:t>
                    </w:r>
                  </w:p>
                  <w:p w14:paraId="61DAA2AF" w14:textId="77777777" w:rsidR="00826083" w:rsidRPr="00E34AB5" w:rsidRDefault="00826083" w:rsidP="00E34AB5">
                    <w:pPr>
                      <w:jc w:val="right"/>
                      <w:rPr>
                        <w:b/>
                        <w:color w:val="03718F"/>
                        <w:sz w:val="56"/>
                        <w:szCs w:val="56"/>
                      </w:rPr>
                    </w:pPr>
                  </w:p>
                </w:txbxContent>
              </v:textbox>
              <w10:wrap type="square" anchorx="margin"/>
            </v:shape>
          </w:pict>
        </mc:Fallback>
      </mc:AlternateContent>
    </w:r>
    <w:r>
      <w:rPr>
        <w:noProof/>
        <w:lang w:eastAsia="en-AU"/>
      </w:rPr>
      <w:t xml:space="preserve">                                            </w:t>
    </w:r>
    <w:r>
      <w:t xml:space="preserve">                               </w:t>
    </w:r>
    <w:r>
      <w:rPr>
        <w:noProof/>
        <w:lang w:eastAsia="en-AU"/>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8D16" w14:textId="77777777" w:rsidR="00826083" w:rsidRDefault="008260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CD53" w14:textId="77777777" w:rsidR="00826083" w:rsidRDefault="008260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2AF6" w14:textId="77777777" w:rsidR="00826083" w:rsidRDefault="008260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5603" w14:textId="77777777" w:rsidR="00826083" w:rsidRDefault="008260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ADB5" w14:textId="77777777" w:rsidR="00826083" w:rsidRDefault="008260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AC01" w14:textId="77777777" w:rsidR="00826083" w:rsidRDefault="00826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C3C94F2"/>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A0E4FD4"/>
    <w:lvl w:ilvl="0">
      <w:start w:val="1"/>
      <w:numFmt w:val="bullet"/>
      <w:pStyle w:val="ListBullet2"/>
      <w:lvlText w:val="–"/>
      <w:lvlJc w:val="left"/>
      <w:pPr>
        <w:ind w:left="643" w:hanging="360"/>
      </w:pPr>
      <w:rPr>
        <w:rFonts w:ascii="Arial" w:hAnsi="Arial" w:hint="default"/>
      </w:rPr>
    </w:lvl>
  </w:abstractNum>
  <w:abstractNum w:abstractNumId="2" w15:restartNumberingAfterBreak="0">
    <w:nsid w:val="FFFFFF88"/>
    <w:multiLevelType w:val="singleLevel"/>
    <w:tmpl w:val="EFE47FC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94C2654C"/>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C473EEB"/>
    <w:multiLevelType w:val="hybridMultilevel"/>
    <w:tmpl w:val="20B6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6E91"/>
    <w:multiLevelType w:val="hybridMultilevel"/>
    <w:tmpl w:val="1F123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D6BF4"/>
    <w:multiLevelType w:val="hybridMultilevel"/>
    <w:tmpl w:val="81D0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23B52"/>
    <w:multiLevelType w:val="hybridMultilevel"/>
    <w:tmpl w:val="F0964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549B3"/>
    <w:multiLevelType w:val="hybridMultilevel"/>
    <w:tmpl w:val="28D28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94D80"/>
    <w:multiLevelType w:val="hybridMultilevel"/>
    <w:tmpl w:val="E1D0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0F698D"/>
    <w:multiLevelType w:val="hybridMultilevel"/>
    <w:tmpl w:val="43905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757AFB"/>
    <w:multiLevelType w:val="hybridMultilevel"/>
    <w:tmpl w:val="6100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AB59CD"/>
    <w:multiLevelType w:val="hybridMultilevel"/>
    <w:tmpl w:val="E6840DAC"/>
    <w:lvl w:ilvl="0" w:tplc="CF8AA0A0">
      <w:start w:val="1"/>
      <w:numFmt w:val="decimal"/>
      <w:lvlText w:val="%1."/>
      <w:lvlJc w:val="left"/>
      <w:pPr>
        <w:ind w:left="4472"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5192" w:hanging="360"/>
      </w:pPr>
    </w:lvl>
    <w:lvl w:ilvl="2" w:tplc="0C09001B" w:tentative="1">
      <w:start w:val="1"/>
      <w:numFmt w:val="lowerRoman"/>
      <w:lvlText w:val="%3."/>
      <w:lvlJc w:val="right"/>
      <w:pPr>
        <w:ind w:left="5912" w:hanging="180"/>
      </w:pPr>
    </w:lvl>
    <w:lvl w:ilvl="3" w:tplc="0C09000F" w:tentative="1">
      <w:start w:val="1"/>
      <w:numFmt w:val="decimal"/>
      <w:lvlText w:val="%4."/>
      <w:lvlJc w:val="left"/>
      <w:pPr>
        <w:ind w:left="6632" w:hanging="360"/>
      </w:pPr>
    </w:lvl>
    <w:lvl w:ilvl="4" w:tplc="0C090019" w:tentative="1">
      <w:start w:val="1"/>
      <w:numFmt w:val="lowerLetter"/>
      <w:lvlText w:val="%5."/>
      <w:lvlJc w:val="left"/>
      <w:pPr>
        <w:ind w:left="7352" w:hanging="360"/>
      </w:pPr>
    </w:lvl>
    <w:lvl w:ilvl="5" w:tplc="0C09001B" w:tentative="1">
      <w:start w:val="1"/>
      <w:numFmt w:val="lowerRoman"/>
      <w:lvlText w:val="%6."/>
      <w:lvlJc w:val="right"/>
      <w:pPr>
        <w:ind w:left="8072" w:hanging="180"/>
      </w:pPr>
    </w:lvl>
    <w:lvl w:ilvl="6" w:tplc="0C09000F" w:tentative="1">
      <w:start w:val="1"/>
      <w:numFmt w:val="decimal"/>
      <w:lvlText w:val="%7."/>
      <w:lvlJc w:val="left"/>
      <w:pPr>
        <w:ind w:left="8792" w:hanging="360"/>
      </w:pPr>
    </w:lvl>
    <w:lvl w:ilvl="7" w:tplc="0C090019" w:tentative="1">
      <w:start w:val="1"/>
      <w:numFmt w:val="lowerLetter"/>
      <w:lvlText w:val="%8."/>
      <w:lvlJc w:val="left"/>
      <w:pPr>
        <w:ind w:left="9512" w:hanging="360"/>
      </w:pPr>
    </w:lvl>
    <w:lvl w:ilvl="8" w:tplc="0C09001B" w:tentative="1">
      <w:start w:val="1"/>
      <w:numFmt w:val="lowerRoman"/>
      <w:lvlText w:val="%9."/>
      <w:lvlJc w:val="right"/>
      <w:pPr>
        <w:ind w:left="10232" w:hanging="180"/>
      </w:pPr>
    </w:lvl>
  </w:abstractNum>
  <w:abstractNum w:abstractNumId="13" w15:restartNumberingAfterBreak="0">
    <w:nsid w:val="3CD2797D"/>
    <w:multiLevelType w:val="hybridMultilevel"/>
    <w:tmpl w:val="F2E25190"/>
    <w:lvl w:ilvl="0" w:tplc="0C09000F">
      <w:start w:val="1"/>
      <w:numFmt w:val="decimal"/>
      <w:lvlText w:val="%1."/>
      <w:lvlJc w:val="left"/>
      <w:pPr>
        <w:ind w:left="360" w:hanging="360"/>
      </w:pPr>
      <w:rPr>
        <w:rFonts w:hint="default"/>
        <w:color w:val="004966" w:themeColor="accent4"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E563872"/>
    <w:multiLevelType w:val="hybridMultilevel"/>
    <w:tmpl w:val="61E4D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000D5"/>
    <w:multiLevelType w:val="hybridMultilevel"/>
    <w:tmpl w:val="3ED4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1A6B9C"/>
    <w:multiLevelType w:val="multilevel"/>
    <w:tmpl w:val="1BC25DF2"/>
    <w:lvl w:ilvl="0">
      <w:start w:val="1"/>
      <w:numFmt w:val="decimal"/>
      <w:lvlText w:val="%1."/>
      <w:lvlJc w:val="left"/>
      <w:pPr>
        <w:tabs>
          <w:tab w:val="num" w:pos="397"/>
        </w:tabs>
        <w:ind w:left="397" w:hanging="397"/>
      </w:pPr>
      <w:rPr>
        <w:rFonts w:ascii="Arial Bold" w:hAnsi="Arial Bold" w:hint="default"/>
        <w:b/>
        <w:i w:val="0"/>
        <w:color w:val="auto"/>
        <w:sz w:val="32"/>
      </w:rPr>
    </w:lvl>
    <w:lvl w:ilvl="1">
      <w:start w:val="1"/>
      <w:numFmt w:val="decimal"/>
      <w:lvlText w:val="%1.%2"/>
      <w:lvlJc w:val="left"/>
      <w:pPr>
        <w:tabs>
          <w:tab w:val="num" w:pos="576"/>
        </w:tabs>
        <w:ind w:left="576" w:hanging="576"/>
      </w:pPr>
      <w:rPr>
        <w:rFonts w:ascii="Arial" w:hAnsi="Arial" w:hint="default"/>
        <w:b w:val="0"/>
        <w:i w:val="0"/>
        <w:color w:val="auto"/>
        <w:sz w:val="28"/>
      </w:rPr>
    </w:lvl>
    <w:lvl w:ilvl="2">
      <w:start w:val="1"/>
      <w:numFmt w:val="decimal"/>
      <w:lvlText w:val="%1.%2.%3"/>
      <w:lvlJc w:val="left"/>
      <w:pPr>
        <w:tabs>
          <w:tab w:val="num" w:pos="624"/>
        </w:tabs>
        <w:ind w:left="624" w:hanging="624"/>
      </w:pPr>
      <w:rPr>
        <w:rFonts w:ascii="Arial Bold" w:hAnsi="Arial Bold" w:hint="default"/>
        <w:b/>
        <w:i w:val="0"/>
        <w:color w:val="auto"/>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15E4955"/>
    <w:multiLevelType w:val="hybridMultilevel"/>
    <w:tmpl w:val="DBEA236E"/>
    <w:lvl w:ilvl="0" w:tplc="8DB8391A">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5A2027"/>
    <w:multiLevelType w:val="hybridMultilevel"/>
    <w:tmpl w:val="50B4A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F72D84"/>
    <w:multiLevelType w:val="hybridMultilevel"/>
    <w:tmpl w:val="891EAB70"/>
    <w:lvl w:ilvl="0" w:tplc="0C090001">
      <w:start w:val="1"/>
      <w:numFmt w:val="bullet"/>
      <w:lvlText w:val=""/>
      <w:lvlJc w:val="left"/>
      <w:pPr>
        <w:ind w:left="720" w:hanging="360"/>
      </w:pPr>
      <w:rPr>
        <w:rFonts w:ascii="Symbol" w:hAnsi="Symbol" w:hint="default"/>
      </w:rPr>
    </w:lvl>
    <w:lvl w:ilvl="1" w:tplc="67BAB860">
      <w:start w:val="14"/>
      <w:numFmt w:val="bullet"/>
      <w:lvlText w:val="•"/>
      <w:lvlJc w:val="left"/>
      <w:pPr>
        <w:ind w:left="1440" w:hanging="360"/>
      </w:pPr>
      <w:rPr>
        <w:rFonts w:ascii="Arial" w:eastAsia="MS Mincho"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B2C4A"/>
    <w:multiLevelType w:val="hybridMultilevel"/>
    <w:tmpl w:val="B0E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040BC"/>
    <w:multiLevelType w:val="hybridMultilevel"/>
    <w:tmpl w:val="67DAA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772F5A"/>
    <w:multiLevelType w:val="hybridMultilevel"/>
    <w:tmpl w:val="74D48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3A698F"/>
    <w:multiLevelType w:val="hybridMultilevel"/>
    <w:tmpl w:val="DA70A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E6710B"/>
    <w:multiLevelType w:val="hybridMultilevel"/>
    <w:tmpl w:val="13261708"/>
    <w:lvl w:ilvl="0" w:tplc="8DB8391A">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3709614">
    <w:abstractNumId w:val="3"/>
  </w:num>
  <w:num w:numId="2" w16cid:durableId="176044724">
    <w:abstractNumId w:val="16"/>
  </w:num>
  <w:num w:numId="3" w16cid:durableId="2026907214">
    <w:abstractNumId w:val="13"/>
  </w:num>
  <w:num w:numId="4" w16cid:durableId="845754562">
    <w:abstractNumId w:val="5"/>
  </w:num>
  <w:num w:numId="5" w16cid:durableId="2146459378">
    <w:abstractNumId w:val="1"/>
  </w:num>
  <w:num w:numId="6" w16cid:durableId="1414474050">
    <w:abstractNumId w:val="0"/>
  </w:num>
  <w:num w:numId="7" w16cid:durableId="464932432">
    <w:abstractNumId w:val="12"/>
  </w:num>
  <w:num w:numId="8" w16cid:durableId="719525037">
    <w:abstractNumId w:val="11"/>
  </w:num>
  <w:num w:numId="9" w16cid:durableId="293875057">
    <w:abstractNumId w:val="15"/>
  </w:num>
  <w:num w:numId="10" w16cid:durableId="1814789547">
    <w:abstractNumId w:val="4"/>
  </w:num>
  <w:num w:numId="11" w16cid:durableId="160660254">
    <w:abstractNumId w:val="20"/>
  </w:num>
  <w:num w:numId="12" w16cid:durableId="1134299277">
    <w:abstractNumId w:val="21"/>
  </w:num>
  <w:num w:numId="13" w16cid:durableId="1855655584">
    <w:abstractNumId w:val="23"/>
  </w:num>
  <w:num w:numId="14" w16cid:durableId="203106143">
    <w:abstractNumId w:val="8"/>
  </w:num>
  <w:num w:numId="15" w16cid:durableId="799998147">
    <w:abstractNumId w:val="22"/>
  </w:num>
  <w:num w:numId="16" w16cid:durableId="255095646">
    <w:abstractNumId w:val="6"/>
  </w:num>
  <w:num w:numId="17" w16cid:durableId="1659655298">
    <w:abstractNumId w:val="9"/>
  </w:num>
  <w:num w:numId="18" w16cid:durableId="447238011">
    <w:abstractNumId w:val="19"/>
  </w:num>
  <w:num w:numId="19" w16cid:durableId="1796294138">
    <w:abstractNumId w:val="18"/>
  </w:num>
  <w:num w:numId="20" w16cid:durableId="475226329">
    <w:abstractNumId w:val="7"/>
  </w:num>
  <w:num w:numId="21" w16cid:durableId="885221372">
    <w:abstractNumId w:val="2"/>
  </w:num>
  <w:num w:numId="22" w16cid:durableId="1569262399">
    <w:abstractNumId w:val="14"/>
  </w:num>
  <w:num w:numId="23" w16cid:durableId="1958370231">
    <w:abstractNumId w:val="24"/>
  </w:num>
  <w:num w:numId="24" w16cid:durableId="1383603846">
    <w:abstractNumId w:val="17"/>
  </w:num>
  <w:num w:numId="25" w16cid:durableId="178221667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characterSpacingControl w:val="doNotCompress"/>
  <w:hdrShapeDefaults>
    <o:shapedefaults v:ext="edit" spidmax="2050">
      <o:colormru v:ext="edit" colors="#4e84c4,#f57d25,#f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D45"/>
    <w:rsid w:val="000008F5"/>
    <w:rsid w:val="00000CC6"/>
    <w:rsid w:val="000016A7"/>
    <w:rsid w:val="0000339E"/>
    <w:rsid w:val="00005E42"/>
    <w:rsid w:val="000065D4"/>
    <w:rsid w:val="000102BD"/>
    <w:rsid w:val="000103AC"/>
    <w:rsid w:val="000116E3"/>
    <w:rsid w:val="00011C3F"/>
    <w:rsid w:val="00011C5B"/>
    <w:rsid w:val="000121D1"/>
    <w:rsid w:val="00012480"/>
    <w:rsid w:val="00012848"/>
    <w:rsid w:val="000132ED"/>
    <w:rsid w:val="00013ECA"/>
    <w:rsid w:val="00014C80"/>
    <w:rsid w:val="00016F60"/>
    <w:rsid w:val="000175C0"/>
    <w:rsid w:val="000175FE"/>
    <w:rsid w:val="00020D17"/>
    <w:rsid w:val="00022C0F"/>
    <w:rsid w:val="00023246"/>
    <w:rsid w:val="00027228"/>
    <w:rsid w:val="000277E3"/>
    <w:rsid w:val="0002788D"/>
    <w:rsid w:val="00031EF5"/>
    <w:rsid w:val="0003272E"/>
    <w:rsid w:val="00033963"/>
    <w:rsid w:val="0003467A"/>
    <w:rsid w:val="0003539A"/>
    <w:rsid w:val="00036070"/>
    <w:rsid w:val="00036845"/>
    <w:rsid w:val="0003793F"/>
    <w:rsid w:val="000418A4"/>
    <w:rsid w:val="0004532D"/>
    <w:rsid w:val="00045DC9"/>
    <w:rsid w:val="00046BA8"/>
    <w:rsid w:val="00050230"/>
    <w:rsid w:val="000522D0"/>
    <w:rsid w:val="000528B6"/>
    <w:rsid w:val="00052E90"/>
    <w:rsid w:val="0005312E"/>
    <w:rsid w:val="00053DB8"/>
    <w:rsid w:val="000633B7"/>
    <w:rsid w:val="000654EC"/>
    <w:rsid w:val="0006615A"/>
    <w:rsid w:val="00066AD4"/>
    <w:rsid w:val="00070299"/>
    <w:rsid w:val="000708AA"/>
    <w:rsid w:val="00070ED7"/>
    <w:rsid w:val="00072079"/>
    <w:rsid w:val="0007422E"/>
    <w:rsid w:val="00074B80"/>
    <w:rsid w:val="00077983"/>
    <w:rsid w:val="00082910"/>
    <w:rsid w:val="00083B8D"/>
    <w:rsid w:val="00084811"/>
    <w:rsid w:val="00084956"/>
    <w:rsid w:val="00084D56"/>
    <w:rsid w:val="00085F07"/>
    <w:rsid w:val="0008610C"/>
    <w:rsid w:val="00090D2B"/>
    <w:rsid w:val="00091313"/>
    <w:rsid w:val="000927E4"/>
    <w:rsid w:val="00092DE5"/>
    <w:rsid w:val="00094312"/>
    <w:rsid w:val="00094DAC"/>
    <w:rsid w:val="000A0673"/>
    <w:rsid w:val="000A07AC"/>
    <w:rsid w:val="000A0E6B"/>
    <w:rsid w:val="000A1709"/>
    <w:rsid w:val="000A26D3"/>
    <w:rsid w:val="000A2E88"/>
    <w:rsid w:val="000A316A"/>
    <w:rsid w:val="000A3657"/>
    <w:rsid w:val="000A3CDB"/>
    <w:rsid w:val="000A4FA3"/>
    <w:rsid w:val="000A50C3"/>
    <w:rsid w:val="000B055C"/>
    <w:rsid w:val="000B068E"/>
    <w:rsid w:val="000B184C"/>
    <w:rsid w:val="000B1B87"/>
    <w:rsid w:val="000B1D79"/>
    <w:rsid w:val="000B24FE"/>
    <w:rsid w:val="000B35E0"/>
    <w:rsid w:val="000B3689"/>
    <w:rsid w:val="000B3D0A"/>
    <w:rsid w:val="000B4B87"/>
    <w:rsid w:val="000B4BCA"/>
    <w:rsid w:val="000B4E2A"/>
    <w:rsid w:val="000B4F19"/>
    <w:rsid w:val="000B51ED"/>
    <w:rsid w:val="000B575B"/>
    <w:rsid w:val="000B5EC8"/>
    <w:rsid w:val="000C0EB5"/>
    <w:rsid w:val="000C6B16"/>
    <w:rsid w:val="000D07CB"/>
    <w:rsid w:val="000D1D9F"/>
    <w:rsid w:val="000D278E"/>
    <w:rsid w:val="000D2DAF"/>
    <w:rsid w:val="000D3CF8"/>
    <w:rsid w:val="000D463B"/>
    <w:rsid w:val="000D4B4A"/>
    <w:rsid w:val="000D4D13"/>
    <w:rsid w:val="000D7802"/>
    <w:rsid w:val="000E319E"/>
    <w:rsid w:val="000E3E5A"/>
    <w:rsid w:val="000E65EC"/>
    <w:rsid w:val="000E6D45"/>
    <w:rsid w:val="000E6EEF"/>
    <w:rsid w:val="000F01CA"/>
    <w:rsid w:val="000F0E0D"/>
    <w:rsid w:val="000F2A8C"/>
    <w:rsid w:val="000F3A3E"/>
    <w:rsid w:val="000F403E"/>
    <w:rsid w:val="000F441A"/>
    <w:rsid w:val="000F5077"/>
    <w:rsid w:val="000F6AB2"/>
    <w:rsid w:val="000F71A5"/>
    <w:rsid w:val="000F7AAD"/>
    <w:rsid w:val="001004E8"/>
    <w:rsid w:val="00101430"/>
    <w:rsid w:val="0010175F"/>
    <w:rsid w:val="00102B11"/>
    <w:rsid w:val="0010334A"/>
    <w:rsid w:val="00106AF6"/>
    <w:rsid w:val="001110C4"/>
    <w:rsid w:val="0011125F"/>
    <w:rsid w:val="00111B88"/>
    <w:rsid w:val="00112AFA"/>
    <w:rsid w:val="00113581"/>
    <w:rsid w:val="0011369F"/>
    <w:rsid w:val="00113EF1"/>
    <w:rsid w:val="0011415A"/>
    <w:rsid w:val="00114FCE"/>
    <w:rsid w:val="0011698A"/>
    <w:rsid w:val="001174E3"/>
    <w:rsid w:val="00117A95"/>
    <w:rsid w:val="00120E8A"/>
    <w:rsid w:val="001210C2"/>
    <w:rsid w:val="00121C90"/>
    <w:rsid w:val="001223B3"/>
    <w:rsid w:val="00122F6B"/>
    <w:rsid w:val="0012302D"/>
    <w:rsid w:val="0012329D"/>
    <w:rsid w:val="001242D2"/>
    <w:rsid w:val="00124573"/>
    <w:rsid w:val="0012466D"/>
    <w:rsid w:val="00124B35"/>
    <w:rsid w:val="001279A4"/>
    <w:rsid w:val="00127B94"/>
    <w:rsid w:val="00127F77"/>
    <w:rsid w:val="0013130F"/>
    <w:rsid w:val="001317FA"/>
    <w:rsid w:val="00131FD1"/>
    <w:rsid w:val="00133D32"/>
    <w:rsid w:val="001343B3"/>
    <w:rsid w:val="00134717"/>
    <w:rsid w:val="00134D0D"/>
    <w:rsid w:val="001359CF"/>
    <w:rsid w:val="00140143"/>
    <w:rsid w:val="001432D0"/>
    <w:rsid w:val="00143FE1"/>
    <w:rsid w:val="001440DE"/>
    <w:rsid w:val="00144A49"/>
    <w:rsid w:val="00145031"/>
    <w:rsid w:val="0014566D"/>
    <w:rsid w:val="00145FE6"/>
    <w:rsid w:val="001475D7"/>
    <w:rsid w:val="00147D6A"/>
    <w:rsid w:val="00150E12"/>
    <w:rsid w:val="0015157E"/>
    <w:rsid w:val="00151E8B"/>
    <w:rsid w:val="00153193"/>
    <w:rsid w:val="00153418"/>
    <w:rsid w:val="0015403C"/>
    <w:rsid w:val="00154651"/>
    <w:rsid w:val="00154A06"/>
    <w:rsid w:val="001553E5"/>
    <w:rsid w:val="001556D5"/>
    <w:rsid w:val="00155C27"/>
    <w:rsid w:val="0016007B"/>
    <w:rsid w:val="00161F5D"/>
    <w:rsid w:val="00162DEC"/>
    <w:rsid w:val="001644EB"/>
    <w:rsid w:val="0016564E"/>
    <w:rsid w:val="00165EB8"/>
    <w:rsid w:val="0016627F"/>
    <w:rsid w:val="001673DB"/>
    <w:rsid w:val="00167ECA"/>
    <w:rsid w:val="00172229"/>
    <w:rsid w:val="001757DE"/>
    <w:rsid w:val="00176108"/>
    <w:rsid w:val="00180691"/>
    <w:rsid w:val="00182643"/>
    <w:rsid w:val="001860A4"/>
    <w:rsid w:val="00190B9A"/>
    <w:rsid w:val="00191A0E"/>
    <w:rsid w:val="00192144"/>
    <w:rsid w:val="00192AFD"/>
    <w:rsid w:val="00194ACB"/>
    <w:rsid w:val="00195920"/>
    <w:rsid w:val="00197769"/>
    <w:rsid w:val="001A170F"/>
    <w:rsid w:val="001A1F3C"/>
    <w:rsid w:val="001A2390"/>
    <w:rsid w:val="001A2AA4"/>
    <w:rsid w:val="001A331F"/>
    <w:rsid w:val="001A39B0"/>
    <w:rsid w:val="001A3BB9"/>
    <w:rsid w:val="001A426D"/>
    <w:rsid w:val="001A4405"/>
    <w:rsid w:val="001A449B"/>
    <w:rsid w:val="001A46AE"/>
    <w:rsid w:val="001A55DD"/>
    <w:rsid w:val="001A7A3C"/>
    <w:rsid w:val="001B19CD"/>
    <w:rsid w:val="001B1B81"/>
    <w:rsid w:val="001B1FE8"/>
    <w:rsid w:val="001B2229"/>
    <w:rsid w:val="001B27D4"/>
    <w:rsid w:val="001B3647"/>
    <w:rsid w:val="001B39EB"/>
    <w:rsid w:val="001B6E4F"/>
    <w:rsid w:val="001B7646"/>
    <w:rsid w:val="001B77E5"/>
    <w:rsid w:val="001B7C49"/>
    <w:rsid w:val="001C1C80"/>
    <w:rsid w:val="001C349A"/>
    <w:rsid w:val="001C3C00"/>
    <w:rsid w:val="001C4774"/>
    <w:rsid w:val="001C4AD8"/>
    <w:rsid w:val="001C5A83"/>
    <w:rsid w:val="001C5C08"/>
    <w:rsid w:val="001C5D7A"/>
    <w:rsid w:val="001C684C"/>
    <w:rsid w:val="001C74E3"/>
    <w:rsid w:val="001D02B9"/>
    <w:rsid w:val="001D313C"/>
    <w:rsid w:val="001D34A7"/>
    <w:rsid w:val="001D37E2"/>
    <w:rsid w:val="001D4E36"/>
    <w:rsid w:val="001D5B08"/>
    <w:rsid w:val="001D5D2B"/>
    <w:rsid w:val="001D5D6B"/>
    <w:rsid w:val="001D5F97"/>
    <w:rsid w:val="001D6050"/>
    <w:rsid w:val="001D605C"/>
    <w:rsid w:val="001D6427"/>
    <w:rsid w:val="001D6C2A"/>
    <w:rsid w:val="001E0117"/>
    <w:rsid w:val="001E18C3"/>
    <w:rsid w:val="001E1B4B"/>
    <w:rsid w:val="001E1F97"/>
    <w:rsid w:val="001E2E78"/>
    <w:rsid w:val="001E2FA2"/>
    <w:rsid w:val="001E40E6"/>
    <w:rsid w:val="001E5AD1"/>
    <w:rsid w:val="001E6385"/>
    <w:rsid w:val="001E6C1A"/>
    <w:rsid w:val="001E7537"/>
    <w:rsid w:val="001E7773"/>
    <w:rsid w:val="001F24EA"/>
    <w:rsid w:val="001F257F"/>
    <w:rsid w:val="001F6589"/>
    <w:rsid w:val="0020250E"/>
    <w:rsid w:val="00203C1D"/>
    <w:rsid w:val="00204A90"/>
    <w:rsid w:val="00204B1C"/>
    <w:rsid w:val="00204CA3"/>
    <w:rsid w:val="0020698A"/>
    <w:rsid w:val="0020713F"/>
    <w:rsid w:val="00207A54"/>
    <w:rsid w:val="0021094C"/>
    <w:rsid w:val="00211092"/>
    <w:rsid w:val="00212E73"/>
    <w:rsid w:val="00213161"/>
    <w:rsid w:val="00214F91"/>
    <w:rsid w:val="0021666F"/>
    <w:rsid w:val="002169E8"/>
    <w:rsid w:val="00217EDF"/>
    <w:rsid w:val="00220A81"/>
    <w:rsid w:val="0022310B"/>
    <w:rsid w:val="00223A96"/>
    <w:rsid w:val="00224470"/>
    <w:rsid w:val="00224C8A"/>
    <w:rsid w:val="002255D2"/>
    <w:rsid w:val="0022625B"/>
    <w:rsid w:val="0022635E"/>
    <w:rsid w:val="00227340"/>
    <w:rsid w:val="002278E3"/>
    <w:rsid w:val="00227BBD"/>
    <w:rsid w:val="00231971"/>
    <w:rsid w:val="0023582F"/>
    <w:rsid w:val="00236B4E"/>
    <w:rsid w:val="00236DD9"/>
    <w:rsid w:val="00237743"/>
    <w:rsid w:val="00240EEC"/>
    <w:rsid w:val="0024102D"/>
    <w:rsid w:val="00241634"/>
    <w:rsid w:val="00242841"/>
    <w:rsid w:val="00242856"/>
    <w:rsid w:val="00243F50"/>
    <w:rsid w:val="00244571"/>
    <w:rsid w:val="00245316"/>
    <w:rsid w:val="00246EBA"/>
    <w:rsid w:val="00247CBA"/>
    <w:rsid w:val="002503D8"/>
    <w:rsid w:val="00254AE6"/>
    <w:rsid w:val="00254F8F"/>
    <w:rsid w:val="00256E2C"/>
    <w:rsid w:val="00256E91"/>
    <w:rsid w:val="00260685"/>
    <w:rsid w:val="00260925"/>
    <w:rsid w:val="00260C97"/>
    <w:rsid w:val="002613B7"/>
    <w:rsid w:val="00263EF4"/>
    <w:rsid w:val="00265040"/>
    <w:rsid w:val="00265E16"/>
    <w:rsid w:val="002666CE"/>
    <w:rsid w:val="00274049"/>
    <w:rsid w:val="00275069"/>
    <w:rsid w:val="002753AD"/>
    <w:rsid w:val="0027653F"/>
    <w:rsid w:val="0027760E"/>
    <w:rsid w:val="00282454"/>
    <w:rsid w:val="0028283F"/>
    <w:rsid w:val="002835B7"/>
    <w:rsid w:val="002839F5"/>
    <w:rsid w:val="00283CDF"/>
    <w:rsid w:val="00283F9A"/>
    <w:rsid w:val="002847E5"/>
    <w:rsid w:val="0029008C"/>
    <w:rsid w:val="00291A08"/>
    <w:rsid w:val="00292B1F"/>
    <w:rsid w:val="00292CBF"/>
    <w:rsid w:val="002934BA"/>
    <w:rsid w:val="002959D9"/>
    <w:rsid w:val="00295A5E"/>
    <w:rsid w:val="002974F7"/>
    <w:rsid w:val="0029765D"/>
    <w:rsid w:val="00297F0D"/>
    <w:rsid w:val="002A0534"/>
    <w:rsid w:val="002A090F"/>
    <w:rsid w:val="002A1DF0"/>
    <w:rsid w:val="002A2A3A"/>
    <w:rsid w:val="002A556C"/>
    <w:rsid w:val="002A690F"/>
    <w:rsid w:val="002A72A6"/>
    <w:rsid w:val="002B03CB"/>
    <w:rsid w:val="002B2A76"/>
    <w:rsid w:val="002B4283"/>
    <w:rsid w:val="002B4ADA"/>
    <w:rsid w:val="002B6153"/>
    <w:rsid w:val="002B695D"/>
    <w:rsid w:val="002B7E67"/>
    <w:rsid w:val="002C01B4"/>
    <w:rsid w:val="002C0DDB"/>
    <w:rsid w:val="002C3483"/>
    <w:rsid w:val="002C44F0"/>
    <w:rsid w:val="002D037D"/>
    <w:rsid w:val="002D0CC8"/>
    <w:rsid w:val="002D2013"/>
    <w:rsid w:val="002D29AC"/>
    <w:rsid w:val="002D3CC3"/>
    <w:rsid w:val="002D3E56"/>
    <w:rsid w:val="002E00F2"/>
    <w:rsid w:val="002E128F"/>
    <w:rsid w:val="002E17F3"/>
    <w:rsid w:val="002E2890"/>
    <w:rsid w:val="002E29F5"/>
    <w:rsid w:val="002E3395"/>
    <w:rsid w:val="002E4D61"/>
    <w:rsid w:val="002E62A3"/>
    <w:rsid w:val="002E635C"/>
    <w:rsid w:val="002E742E"/>
    <w:rsid w:val="002F00A5"/>
    <w:rsid w:val="002F1CAE"/>
    <w:rsid w:val="002F1F1A"/>
    <w:rsid w:val="002F3B9E"/>
    <w:rsid w:val="002F5348"/>
    <w:rsid w:val="002F5CCD"/>
    <w:rsid w:val="002F6167"/>
    <w:rsid w:val="002F6F57"/>
    <w:rsid w:val="002F730E"/>
    <w:rsid w:val="002F7B04"/>
    <w:rsid w:val="002F7E82"/>
    <w:rsid w:val="002F7EB7"/>
    <w:rsid w:val="00301A4B"/>
    <w:rsid w:val="00301E50"/>
    <w:rsid w:val="003023C1"/>
    <w:rsid w:val="00306E47"/>
    <w:rsid w:val="00310655"/>
    <w:rsid w:val="0031245E"/>
    <w:rsid w:val="0031299D"/>
    <w:rsid w:val="00312ABA"/>
    <w:rsid w:val="00314CB5"/>
    <w:rsid w:val="00314F1D"/>
    <w:rsid w:val="00315211"/>
    <w:rsid w:val="00315639"/>
    <w:rsid w:val="00317A88"/>
    <w:rsid w:val="003205D7"/>
    <w:rsid w:val="0032224B"/>
    <w:rsid w:val="00322532"/>
    <w:rsid w:val="00322E41"/>
    <w:rsid w:val="0032470B"/>
    <w:rsid w:val="003252D5"/>
    <w:rsid w:val="003262ED"/>
    <w:rsid w:val="00326988"/>
    <w:rsid w:val="003269A9"/>
    <w:rsid w:val="00327C6C"/>
    <w:rsid w:val="00332698"/>
    <w:rsid w:val="00333728"/>
    <w:rsid w:val="00337A5A"/>
    <w:rsid w:val="00337E24"/>
    <w:rsid w:val="00340042"/>
    <w:rsid w:val="00341556"/>
    <w:rsid w:val="00341557"/>
    <w:rsid w:val="00341B5E"/>
    <w:rsid w:val="0034530D"/>
    <w:rsid w:val="00350449"/>
    <w:rsid w:val="003563DD"/>
    <w:rsid w:val="00356417"/>
    <w:rsid w:val="0035681E"/>
    <w:rsid w:val="003576B1"/>
    <w:rsid w:val="0036014A"/>
    <w:rsid w:val="00361FA2"/>
    <w:rsid w:val="00362274"/>
    <w:rsid w:val="00363679"/>
    <w:rsid w:val="00363724"/>
    <w:rsid w:val="0036483C"/>
    <w:rsid w:val="003656B7"/>
    <w:rsid w:val="00370868"/>
    <w:rsid w:val="0037147E"/>
    <w:rsid w:val="00372112"/>
    <w:rsid w:val="00372437"/>
    <w:rsid w:val="00372AF1"/>
    <w:rsid w:val="0037423B"/>
    <w:rsid w:val="003745DE"/>
    <w:rsid w:val="00375463"/>
    <w:rsid w:val="00376A42"/>
    <w:rsid w:val="00377F33"/>
    <w:rsid w:val="00380545"/>
    <w:rsid w:val="00380AC2"/>
    <w:rsid w:val="00381535"/>
    <w:rsid w:val="003832AD"/>
    <w:rsid w:val="003835F4"/>
    <w:rsid w:val="00384762"/>
    <w:rsid w:val="0038612F"/>
    <w:rsid w:val="00386ECC"/>
    <w:rsid w:val="00387C3C"/>
    <w:rsid w:val="00390F87"/>
    <w:rsid w:val="00392CFE"/>
    <w:rsid w:val="00392EF4"/>
    <w:rsid w:val="003934AF"/>
    <w:rsid w:val="00394F5A"/>
    <w:rsid w:val="00395645"/>
    <w:rsid w:val="003A24F9"/>
    <w:rsid w:val="003A2A29"/>
    <w:rsid w:val="003A2B1F"/>
    <w:rsid w:val="003A2B2A"/>
    <w:rsid w:val="003A371D"/>
    <w:rsid w:val="003A462A"/>
    <w:rsid w:val="003A557B"/>
    <w:rsid w:val="003A5FE7"/>
    <w:rsid w:val="003A6171"/>
    <w:rsid w:val="003A62BD"/>
    <w:rsid w:val="003A7D4C"/>
    <w:rsid w:val="003B0806"/>
    <w:rsid w:val="003B1381"/>
    <w:rsid w:val="003B2E2D"/>
    <w:rsid w:val="003B3359"/>
    <w:rsid w:val="003B4343"/>
    <w:rsid w:val="003B5752"/>
    <w:rsid w:val="003B7234"/>
    <w:rsid w:val="003C13A4"/>
    <w:rsid w:val="003C13ED"/>
    <w:rsid w:val="003C1484"/>
    <w:rsid w:val="003C15B2"/>
    <w:rsid w:val="003C222A"/>
    <w:rsid w:val="003C23A4"/>
    <w:rsid w:val="003C35AA"/>
    <w:rsid w:val="003C3792"/>
    <w:rsid w:val="003C4AAB"/>
    <w:rsid w:val="003C5C11"/>
    <w:rsid w:val="003C7EFD"/>
    <w:rsid w:val="003C7FDE"/>
    <w:rsid w:val="003D0A18"/>
    <w:rsid w:val="003D1113"/>
    <w:rsid w:val="003D3227"/>
    <w:rsid w:val="003D38B3"/>
    <w:rsid w:val="003D435D"/>
    <w:rsid w:val="003D44EA"/>
    <w:rsid w:val="003D5BB9"/>
    <w:rsid w:val="003D650C"/>
    <w:rsid w:val="003D6BCB"/>
    <w:rsid w:val="003D6D80"/>
    <w:rsid w:val="003D7A26"/>
    <w:rsid w:val="003E1152"/>
    <w:rsid w:val="003E1CD3"/>
    <w:rsid w:val="003E2CB3"/>
    <w:rsid w:val="003E3AAC"/>
    <w:rsid w:val="003E47DB"/>
    <w:rsid w:val="003E540F"/>
    <w:rsid w:val="003E6B07"/>
    <w:rsid w:val="003F0563"/>
    <w:rsid w:val="003F100C"/>
    <w:rsid w:val="003F1C36"/>
    <w:rsid w:val="003F2EE1"/>
    <w:rsid w:val="003F3BFB"/>
    <w:rsid w:val="003F41F0"/>
    <w:rsid w:val="003F5C1C"/>
    <w:rsid w:val="003F7914"/>
    <w:rsid w:val="0040333A"/>
    <w:rsid w:val="00404112"/>
    <w:rsid w:val="0040593D"/>
    <w:rsid w:val="004059B4"/>
    <w:rsid w:val="00406305"/>
    <w:rsid w:val="00410894"/>
    <w:rsid w:val="00410E53"/>
    <w:rsid w:val="00412353"/>
    <w:rsid w:val="00412B07"/>
    <w:rsid w:val="0041332E"/>
    <w:rsid w:val="00413C4A"/>
    <w:rsid w:val="00413F51"/>
    <w:rsid w:val="00414C73"/>
    <w:rsid w:val="004178E7"/>
    <w:rsid w:val="004218BF"/>
    <w:rsid w:val="004220BA"/>
    <w:rsid w:val="00422D4C"/>
    <w:rsid w:val="00423A12"/>
    <w:rsid w:val="00423BB3"/>
    <w:rsid w:val="00423C88"/>
    <w:rsid w:val="00424C01"/>
    <w:rsid w:val="004252D7"/>
    <w:rsid w:val="00425C5C"/>
    <w:rsid w:val="004265EB"/>
    <w:rsid w:val="00426A34"/>
    <w:rsid w:val="0042769F"/>
    <w:rsid w:val="004321DD"/>
    <w:rsid w:val="004328DE"/>
    <w:rsid w:val="0043565A"/>
    <w:rsid w:val="00437286"/>
    <w:rsid w:val="00437EEA"/>
    <w:rsid w:val="00440DD3"/>
    <w:rsid w:val="0044244C"/>
    <w:rsid w:val="00442B30"/>
    <w:rsid w:val="00443312"/>
    <w:rsid w:val="00444BF8"/>
    <w:rsid w:val="00444C92"/>
    <w:rsid w:val="00446FC0"/>
    <w:rsid w:val="00447095"/>
    <w:rsid w:val="00450258"/>
    <w:rsid w:val="00450A55"/>
    <w:rsid w:val="00451173"/>
    <w:rsid w:val="00451E7B"/>
    <w:rsid w:val="00452B87"/>
    <w:rsid w:val="004541D8"/>
    <w:rsid w:val="00454CAD"/>
    <w:rsid w:val="004551C6"/>
    <w:rsid w:val="00456F7E"/>
    <w:rsid w:val="0045775B"/>
    <w:rsid w:val="004611EA"/>
    <w:rsid w:val="0046182D"/>
    <w:rsid w:val="00461B16"/>
    <w:rsid w:val="00461B62"/>
    <w:rsid w:val="00461CE9"/>
    <w:rsid w:val="00461EFA"/>
    <w:rsid w:val="00463742"/>
    <w:rsid w:val="0046454A"/>
    <w:rsid w:val="004645F1"/>
    <w:rsid w:val="00465924"/>
    <w:rsid w:val="00465D20"/>
    <w:rsid w:val="0046611F"/>
    <w:rsid w:val="004665E6"/>
    <w:rsid w:val="00467224"/>
    <w:rsid w:val="004674F7"/>
    <w:rsid w:val="0046754B"/>
    <w:rsid w:val="004707FB"/>
    <w:rsid w:val="00471309"/>
    <w:rsid w:val="0047177E"/>
    <w:rsid w:val="00472B86"/>
    <w:rsid w:val="004749E3"/>
    <w:rsid w:val="00474DEA"/>
    <w:rsid w:val="00475106"/>
    <w:rsid w:val="00475231"/>
    <w:rsid w:val="00476A9B"/>
    <w:rsid w:val="00476FD1"/>
    <w:rsid w:val="004809DC"/>
    <w:rsid w:val="004824DE"/>
    <w:rsid w:val="00482ADD"/>
    <w:rsid w:val="00484015"/>
    <w:rsid w:val="00484144"/>
    <w:rsid w:val="0048456C"/>
    <w:rsid w:val="00484DB8"/>
    <w:rsid w:val="00484DF2"/>
    <w:rsid w:val="00484F33"/>
    <w:rsid w:val="00485F3B"/>
    <w:rsid w:val="004869A8"/>
    <w:rsid w:val="00487298"/>
    <w:rsid w:val="0049089D"/>
    <w:rsid w:val="004918E1"/>
    <w:rsid w:val="00491B18"/>
    <w:rsid w:val="00492BF3"/>
    <w:rsid w:val="004932C2"/>
    <w:rsid w:val="00496665"/>
    <w:rsid w:val="00496FA3"/>
    <w:rsid w:val="00497809"/>
    <w:rsid w:val="00497AEE"/>
    <w:rsid w:val="00497D1A"/>
    <w:rsid w:val="004A0FC7"/>
    <w:rsid w:val="004A3234"/>
    <w:rsid w:val="004A422E"/>
    <w:rsid w:val="004A4A8F"/>
    <w:rsid w:val="004A4EF2"/>
    <w:rsid w:val="004A534F"/>
    <w:rsid w:val="004A5368"/>
    <w:rsid w:val="004A57E7"/>
    <w:rsid w:val="004A6633"/>
    <w:rsid w:val="004A6ACA"/>
    <w:rsid w:val="004A6DF5"/>
    <w:rsid w:val="004A7766"/>
    <w:rsid w:val="004B14F1"/>
    <w:rsid w:val="004B27C2"/>
    <w:rsid w:val="004B43EF"/>
    <w:rsid w:val="004B6268"/>
    <w:rsid w:val="004B7868"/>
    <w:rsid w:val="004B7BE3"/>
    <w:rsid w:val="004C00DC"/>
    <w:rsid w:val="004C1ACB"/>
    <w:rsid w:val="004C273C"/>
    <w:rsid w:val="004C456E"/>
    <w:rsid w:val="004C77B5"/>
    <w:rsid w:val="004C7A56"/>
    <w:rsid w:val="004D0363"/>
    <w:rsid w:val="004D24A1"/>
    <w:rsid w:val="004D28BB"/>
    <w:rsid w:val="004D480D"/>
    <w:rsid w:val="004D4AAF"/>
    <w:rsid w:val="004D5008"/>
    <w:rsid w:val="004D5709"/>
    <w:rsid w:val="004D6DB2"/>
    <w:rsid w:val="004D762A"/>
    <w:rsid w:val="004E07EC"/>
    <w:rsid w:val="004E146A"/>
    <w:rsid w:val="004E1F93"/>
    <w:rsid w:val="004E309D"/>
    <w:rsid w:val="004E31EA"/>
    <w:rsid w:val="004E34A4"/>
    <w:rsid w:val="004E58FD"/>
    <w:rsid w:val="004E6D65"/>
    <w:rsid w:val="004E7F8D"/>
    <w:rsid w:val="004F0036"/>
    <w:rsid w:val="004F0DA3"/>
    <w:rsid w:val="004F1098"/>
    <w:rsid w:val="004F2977"/>
    <w:rsid w:val="004F54ED"/>
    <w:rsid w:val="004F5A49"/>
    <w:rsid w:val="00500646"/>
    <w:rsid w:val="0050186C"/>
    <w:rsid w:val="00501AFF"/>
    <w:rsid w:val="00501ED7"/>
    <w:rsid w:val="00502552"/>
    <w:rsid w:val="0050263E"/>
    <w:rsid w:val="00502911"/>
    <w:rsid w:val="005036C0"/>
    <w:rsid w:val="00503942"/>
    <w:rsid w:val="00503B28"/>
    <w:rsid w:val="00504A83"/>
    <w:rsid w:val="00505D4A"/>
    <w:rsid w:val="00506703"/>
    <w:rsid w:val="00506AC5"/>
    <w:rsid w:val="00510301"/>
    <w:rsid w:val="00511383"/>
    <w:rsid w:val="00511CFE"/>
    <w:rsid w:val="00513A41"/>
    <w:rsid w:val="00514230"/>
    <w:rsid w:val="005142AC"/>
    <w:rsid w:val="005143D7"/>
    <w:rsid w:val="00514F75"/>
    <w:rsid w:val="0051597D"/>
    <w:rsid w:val="00516A3A"/>
    <w:rsid w:val="00522544"/>
    <w:rsid w:val="00522FEA"/>
    <w:rsid w:val="00524008"/>
    <w:rsid w:val="005269C9"/>
    <w:rsid w:val="0053019E"/>
    <w:rsid w:val="00531EEB"/>
    <w:rsid w:val="00533314"/>
    <w:rsid w:val="00537F5E"/>
    <w:rsid w:val="0054036D"/>
    <w:rsid w:val="005437B8"/>
    <w:rsid w:val="00544F44"/>
    <w:rsid w:val="005463CA"/>
    <w:rsid w:val="005476E7"/>
    <w:rsid w:val="005478B1"/>
    <w:rsid w:val="00547E67"/>
    <w:rsid w:val="00547F38"/>
    <w:rsid w:val="0055064E"/>
    <w:rsid w:val="00551A92"/>
    <w:rsid w:val="00551F82"/>
    <w:rsid w:val="00551FCE"/>
    <w:rsid w:val="005520B6"/>
    <w:rsid w:val="00552308"/>
    <w:rsid w:val="00552B6A"/>
    <w:rsid w:val="00552B8C"/>
    <w:rsid w:val="00553F3B"/>
    <w:rsid w:val="00554E6E"/>
    <w:rsid w:val="0055546B"/>
    <w:rsid w:val="00555A20"/>
    <w:rsid w:val="00555D9A"/>
    <w:rsid w:val="00555DFF"/>
    <w:rsid w:val="0055732D"/>
    <w:rsid w:val="00557B95"/>
    <w:rsid w:val="0056056C"/>
    <w:rsid w:val="00560641"/>
    <w:rsid w:val="0056123B"/>
    <w:rsid w:val="00563924"/>
    <w:rsid w:val="005652AD"/>
    <w:rsid w:val="0056611A"/>
    <w:rsid w:val="00566E5A"/>
    <w:rsid w:val="00570109"/>
    <w:rsid w:val="00570524"/>
    <w:rsid w:val="005707E7"/>
    <w:rsid w:val="00570E81"/>
    <w:rsid w:val="005720DA"/>
    <w:rsid w:val="00572513"/>
    <w:rsid w:val="005742FA"/>
    <w:rsid w:val="0057467A"/>
    <w:rsid w:val="00575353"/>
    <w:rsid w:val="00576B10"/>
    <w:rsid w:val="00576E46"/>
    <w:rsid w:val="00576E62"/>
    <w:rsid w:val="00577956"/>
    <w:rsid w:val="00580F07"/>
    <w:rsid w:val="005814A7"/>
    <w:rsid w:val="005816F7"/>
    <w:rsid w:val="005836AB"/>
    <w:rsid w:val="00583BF4"/>
    <w:rsid w:val="005857F9"/>
    <w:rsid w:val="00587B17"/>
    <w:rsid w:val="00590904"/>
    <w:rsid w:val="00590F72"/>
    <w:rsid w:val="0059153F"/>
    <w:rsid w:val="00591895"/>
    <w:rsid w:val="005920CE"/>
    <w:rsid w:val="00592140"/>
    <w:rsid w:val="00593845"/>
    <w:rsid w:val="00593A96"/>
    <w:rsid w:val="00593E02"/>
    <w:rsid w:val="00597370"/>
    <w:rsid w:val="005A1C7D"/>
    <w:rsid w:val="005A367E"/>
    <w:rsid w:val="005A3DE7"/>
    <w:rsid w:val="005A4135"/>
    <w:rsid w:val="005A4D7B"/>
    <w:rsid w:val="005A59F4"/>
    <w:rsid w:val="005A607D"/>
    <w:rsid w:val="005A627E"/>
    <w:rsid w:val="005A6D8E"/>
    <w:rsid w:val="005A70E5"/>
    <w:rsid w:val="005A7197"/>
    <w:rsid w:val="005B1543"/>
    <w:rsid w:val="005B30E2"/>
    <w:rsid w:val="005B4213"/>
    <w:rsid w:val="005B4A50"/>
    <w:rsid w:val="005B6D92"/>
    <w:rsid w:val="005B7813"/>
    <w:rsid w:val="005B790A"/>
    <w:rsid w:val="005B7F25"/>
    <w:rsid w:val="005B7F66"/>
    <w:rsid w:val="005C0141"/>
    <w:rsid w:val="005C0601"/>
    <w:rsid w:val="005C099A"/>
    <w:rsid w:val="005C0EBF"/>
    <w:rsid w:val="005C1412"/>
    <w:rsid w:val="005C1AE8"/>
    <w:rsid w:val="005C21C0"/>
    <w:rsid w:val="005C42DD"/>
    <w:rsid w:val="005C4E03"/>
    <w:rsid w:val="005C531B"/>
    <w:rsid w:val="005C5FF6"/>
    <w:rsid w:val="005C62B0"/>
    <w:rsid w:val="005C6B93"/>
    <w:rsid w:val="005C7A20"/>
    <w:rsid w:val="005C7B66"/>
    <w:rsid w:val="005D39F4"/>
    <w:rsid w:val="005D4E95"/>
    <w:rsid w:val="005D57F0"/>
    <w:rsid w:val="005D5BFC"/>
    <w:rsid w:val="005E01EB"/>
    <w:rsid w:val="005E020E"/>
    <w:rsid w:val="005E1923"/>
    <w:rsid w:val="005E268B"/>
    <w:rsid w:val="005E37B0"/>
    <w:rsid w:val="005E6602"/>
    <w:rsid w:val="005F381C"/>
    <w:rsid w:val="005F3E13"/>
    <w:rsid w:val="005F6151"/>
    <w:rsid w:val="00600086"/>
    <w:rsid w:val="0060079B"/>
    <w:rsid w:val="006016CA"/>
    <w:rsid w:val="00602D7F"/>
    <w:rsid w:val="00604C47"/>
    <w:rsid w:val="006059FF"/>
    <w:rsid w:val="00605FF3"/>
    <w:rsid w:val="006068B9"/>
    <w:rsid w:val="00607AE1"/>
    <w:rsid w:val="00610001"/>
    <w:rsid w:val="00614524"/>
    <w:rsid w:val="00614583"/>
    <w:rsid w:val="00614A52"/>
    <w:rsid w:val="0061619A"/>
    <w:rsid w:val="00616572"/>
    <w:rsid w:val="006166B9"/>
    <w:rsid w:val="00616A67"/>
    <w:rsid w:val="006170A5"/>
    <w:rsid w:val="006173E4"/>
    <w:rsid w:val="00620363"/>
    <w:rsid w:val="00620A3D"/>
    <w:rsid w:val="0062127A"/>
    <w:rsid w:val="0062222A"/>
    <w:rsid w:val="00622DFE"/>
    <w:rsid w:val="0062319B"/>
    <w:rsid w:val="00623546"/>
    <w:rsid w:val="00623629"/>
    <w:rsid w:val="00623D2A"/>
    <w:rsid w:val="00623EA2"/>
    <w:rsid w:val="0062472E"/>
    <w:rsid w:val="006247B6"/>
    <w:rsid w:val="006255CD"/>
    <w:rsid w:val="00626F53"/>
    <w:rsid w:val="0063201D"/>
    <w:rsid w:val="006337D7"/>
    <w:rsid w:val="00633F78"/>
    <w:rsid w:val="0063412F"/>
    <w:rsid w:val="00636A99"/>
    <w:rsid w:val="00636BB6"/>
    <w:rsid w:val="00640869"/>
    <w:rsid w:val="00642F0B"/>
    <w:rsid w:val="00643CD6"/>
    <w:rsid w:val="00644223"/>
    <w:rsid w:val="00645031"/>
    <w:rsid w:val="00646D25"/>
    <w:rsid w:val="00652E39"/>
    <w:rsid w:val="0065388A"/>
    <w:rsid w:val="00653A9F"/>
    <w:rsid w:val="00653EE2"/>
    <w:rsid w:val="0065415A"/>
    <w:rsid w:val="006545E9"/>
    <w:rsid w:val="006545F3"/>
    <w:rsid w:val="0065668D"/>
    <w:rsid w:val="00656F0D"/>
    <w:rsid w:val="00656F68"/>
    <w:rsid w:val="00657549"/>
    <w:rsid w:val="00657779"/>
    <w:rsid w:val="00660028"/>
    <w:rsid w:val="00661DA3"/>
    <w:rsid w:val="0066450C"/>
    <w:rsid w:val="0066537C"/>
    <w:rsid w:val="00666136"/>
    <w:rsid w:val="0066633E"/>
    <w:rsid w:val="00666E74"/>
    <w:rsid w:val="00667BB6"/>
    <w:rsid w:val="006707FB"/>
    <w:rsid w:val="00670BF4"/>
    <w:rsid w:val="006710B5"/>
    <w:rsid w:val="00672296"/>
    <w:rsid w:val="0067232B"/>
    <w:rsid w:val="00674C1C"/>
    <w:rsid w:val="00674DB9"/>
    <w:rsid w:val="00675BDA"/>
    <w:rsid w:val="00677A01"/>
    <w:rsid w:val="00677DFA"/>
    <w:rsid w:val="00680A46"/>
    <w:rsid w:val="00681993"/>
    <w:rsid w:val="006823C4"/>
    <w:rsid w:val="0068363E"/>
    <w:rsid w:val="0068460C"/>
    <w:rsid w:val="00685A66"/>
    <w:rsid w:val="00685A8E"/>
    <w:rsid w:val="00686113"/>
    <w:rsid w:val="006926B9"/>
    <w:rsid w:val="0069274D"/>
    <w:rsid w:val="00692F53"/>
    <w:rsid w:val="006947CA"/>
    <w:rsid w:val="00695C08"/>
    <w:rsid w:val="00697B56"/>
    <w:rsid w:val="006A0AF9"/>
    <w:rsid w:val="006A2D7C"/>
    <w:rsid w:val="006A3BB2"/>
    <w:rsid w:val="006A3D7B"/>
    <w:rsid w:val="006A60B3"/>
    <w:rsid w:val="006A65A6"/>
    <w:rsid w:val="006A7200"/>
    <w:rsid w:val="006A74BA"/>
    <w:rsid w:val="006A7DC9"/>
    <w:rsid w:val="006B1301"/>
    <w:rsid w:val="006B1C5C"/>
    <w:rsid w:val="006B23AF"/>
    <w:rsid w:val="006B3F72"/>
    <w:rsid w:val="006B46E6"/>
    <w:rsid w:val="006B6210"/>
    <w:rsid w:val="006B6EC2"/>
    <w:rsid w:val="006B6F22"/>
    <w:rsid w:val="006B734D"/>
    <w:rsid w:val="006C0715"/>
    <w:rsid w:val="006C1AB4"/>
    <w:rsid w:val="006C27C2"/>
    <w:rsid w:val="006C2B26"/>
    <w:rsid w:val="006C2E7C"/>
    <w:rsid w:val="006C4C54"/>
    <w:rsid w:val="006C7120"/>
    <w:rsid w:val="006C7328"/>
    <w:rsid w:val="006D0153"/>
    <w:rsid w:val="006D3237"/>
    <w:rsid w:val="006D3444"/>
    <w:rsid w:val="006D60BD"/>
    <w:rsid w:val="006E25FB"/>
    <w:rsid w:val="006E4507"/>
    <w:rsid w:val="006E4850"/>
    <w:rsid w:val="006E4F95"/>
    <w:rsid w:val="006E604E"/>
    <w:rsid w:val="006E6265"/>
    <w:rsid w:val="006E6C16"/>
    <w:rsid w:val="006F0345"/>
    <w:rsid w:val="006F43A2"/>
    <w:rsid w:val="006F57A4"/>
    <w:rsid w:val="006F793F"/>
    <w:rsid w:val="00700852"/>
    <w:rsid w:val="00700BA4"/>
    <w:rsid w:val="00702267"/>
    <w:rsid w:val="0070265C"/>
    <w:rsid w:val="0070470F"/>
    <w:rsid w:val="00704C22"/>
    <w:rsid w:val="00706B4C"/>
    <w:rsid w:val="007079A7"/>
    <w:rsid w:val="00707F28"/>
    <w:rsid w:val="00710348"/>
    <w:rsid w:val="007107D3"/>
    <w:rsid w:val="00714FB1"/>
    <w:rsid w:val="00721F65"/>
    <w:rsid w:val="0072226A"/>
    <w:rsid w:val="007230BE"/>
    <w:rsid w:val="00723C39"/>
    <w:rsid w:val="00726876"/>
    <w:rsid w:val="00727047"/>
    <w:rsid w:val="0072714E"/>
    <w:rsid w:val="00727AB5"/>
    <w:rsid w:val="007304D1"/>
    <w:rsid w:val="0073055E"/>
    <w:rsid w:val="007314B4"/>
    <w:rsid w:val="00733612"/>
    <w:rsid w:val="0073642D"/>
    <w:rsid w:val="00736EDB"/>
    <w:rsid w:val="0073788B"/>
    <w:rsid w:val="0074009F"/>
    <w:rsid w:val="00740EC5"/>
    <w:rsid w:val="007412FE"/>
    <w:rsid w:val="00741326"/>
    <w:rsid w:val="00741388"/>
    <w:rsid w:val="007414BA"/>
    <w:rsid w:val="007415AA"/>
    <w:rsid w:val="00742EF1"/>
    <w:rsid w:val="00745B3B"/>
    <w:rsid w:val="00747993"/>
    <w:rsid w:val="00747F04"/>
    <w:rsid w:val="00747F3B"/>
    <w:rsid w:val="00751039"/>
    <w:rsid w:val="00751A3A"/>
    <w:rsid w:val="00751B47"/>
    <w:rsid w:val="00751E04"/>
    <w:rsid w:val="00751E31"/>
    <w:rsid w:val="00752AB9"/>
    <w:rsid w:val="00752B77"/>
    <w:rsid w:val="00753845"/>
    <w:rsid w:val="007549C0"/>
    <w:rsid w:val="007605E1"/>
    <w:rsid w:val="007609AE"/>
    <w:rsid w:val="00760DA3"/>
    <w:rsid w:val="00762EB0"/>
    <w:rsid w:val="007630DB"/>
    <w:rsid w:val="007634AF"/>
    <w:rsid w:val="007637F8"/>
    <w:rsid w:val="00763930"/>
    <w:rsid w:val="007653B4"/>
    <w:rsid w:val="0076649A"/>
    <w:rsid w:val="007669AD"/>
    <w:rsid w:val="00766F25"/>
    <w:rsid w:val="007674E1"/>
    <w:rsid w:val="00767B36"/>
    <w:rsid w:val="00767DEA"/>
    <w:rsid w:val="007702B3"/>
    <w:rsid w:val="00774299"/>
    <w:rsid w:val="007744B9"/>
    <w:rsid w:val="00774735"/>
    <w:rsid w:val="007750B5"/>
    <w:rsid w:val="0077690D"/>
    <w:rsid w:val="007774AE"/>
    <w:rsid w:val="0078096C"/>
    <w:rsid w:val="00780BC7"/>
    <w:rsid w:val="0078196E"/>
    <w:rsid w:val="0078424D"/>
    <w:rsid w:val="007848FD"/>
    <w:rsid w:val="00785081"/>
    <w:rsid w:val="00785EAA"/>
    <w:rsid w:val="007862E1"/>
    <w:rsid w:val="00790360"/>
    <w:rsid w:val="007905FB"/>
    <w:rsid w:val="007908BF"/>
    <w:rsid w:val="00791D4C"/>
    <w:rsid w:val="00791F52"/>
    <w:rsid w:val="00792708"/>
    <w:rsid w:val="007934BF"/>
    <w:rsid w:val="00793816"/>
    <w:rsid w:val="007972D0"/>
    <w:rsid w:val="007979B6"/>
    <w:rsid w:val="007A425C"/>
    <w:rsid w:val="007A4655"/>
    <w:rsid w:val="007A6459"/>
    <w:rsid w:val="007A7A04"/>
    <w:rsid w:val="007B0606"/>
    <w:rsid w:val="007B0F09"/>
    <w:rsid w:val="007B2A9E"/>
    <w:rsid w:val="007B43A1"/>
    <w:rsid w:val="007B5E68"/>
    <w:rsid w:val="007B6461"/>
    <w:rsid w:val="007B6E62"/>
    <w:rsid w:val="007B7E11"/>
    <w:rsid w:val="007C0271"/>
    <w:rsid w:val="007C03BC"/>
    <w:rsid w:val="007C2DC4"/>
    <w:rsid w:val="007C3396"/>
    <w:rsid w:val="007C3986"/>
    <w:rsid w:val="007C4136"/>
    <w:rsid w:val="007C4202"/>
    <w:rsid w:val="007C495A"/>
    <w:rsid w:val="007C4D03"/>
    <w:rsid w:val="007C7590"/>
    <w:rsid w:val="007C7FB4"/>
    <w:rsid w:val="007D2A0A"/>
    <w:rsid w:val="007D4BA0"/>
    <w:rsid w:val="007D52C0"/>
    <w:rsid w:val="007D574D"/>
    <w:rsid w:val="007D5AE5"/>
    <w:rsid w:val="007D657B"/>
    <w:rsid w:val="007D687A"/>
    <w:rsid w:val="007D6C7B"/>
    <w:rsid w:val="007E24DC"/>
    <w:rsid w:val="007E31F1"/>
    <w:rsid w:val="007E3536"/>
    <w:rsid w:val="007E5979"/>
    <w:rsid w:val="007E5FC2"/>
    <w:rsid w:val="007E732E"/>
    <w:rsid w:val="007E7A5E"/>
    <w:rsid w:val="007F0587"/>
    <w:rsid w:val="007F114D"/>
    <w:rsid w:val="007F1440"/>
    <w:rsid w:val="007F1BBC"/>
    <w:rsid w:val="007F1DE9"/>
    <w:rsid w:val="007F2389"/>
    <w:rsid w:val="007F27ED"/>
    <w:rsid w:val="007F2EA1"/>
    <w:rsid w:val="007F30C6"/>
    <w:rsid w:val="007F34B4"/>
    <w:rsid w:val="007F4319"/>
    <w:rsid w:val="007F46DD"/>
    <w:rsid w:val="007F4C53"/>
    <w:rsid w:val="007F5B28"/>
    <w:rsid w:val="00800F32"/>
    <w:rsid w:val="00802BC8"/>
    <w:rsid w:val="00802C54"/>
    <w:rsid w:val="00803D8E"/>
    <w:rsid w:val="008049C0"/>
    <w:rsid w:val="008050B4"/>
    <w:rsid w:val="00805274"/>
    <w:rsid w:val="00805D88"/>
    <w:rsid w:val="0080679C"/>
    <w:rsid w:val="00806C2C"/>
    <w:rsid w:val="008070D9"/>
    <w:rsid w:val="00810416"/>
    <w:rsid w:val="00810995"/>
    <w:rsid w:val="00812802"/>
    <w:rsid w:val="00814128"/>
    <w:rsid w:val="0081488F"/>
    <w:rsid w:val="00815889"/>
    <w:rsid w:val="00820096"/>
    <w:rsid w:val="00821131"/>
    <w:rsid w:val="008223D6"/>
    <w:rsid w:val="008223FD"/>
    <w:rsid w:val="00822962"/>
    <w:rsid w:val="008236A6"/>
    <w:rsid w:val="00824665"/>
    <w:rsid w:val="0082503A"/>
    <w:rsid w:val="00825FF5"/>
    <w:rsid w:val="00826083"/>
    <w:rsid w:val="00826542"/>
    <w:rsid w:val="00827BFD"/>
    <w:rsid w:val="008315EE"/>
    <w:rsid w:val="008322B9"/>
    <w:rsid w:val="008335C9"/>
    <w:rsid w:val="008342EC"/>
    <w:rsid w:val="0083482D"/>
    <w:rsid w:val="00835293"/>
    <w:rsid w:val="0083595E"/>
    <w:rsid w:val="008367E8"/>
    <w:rsid w:val="00837980"/>
    <w:rsid w:val="0084051D"/>
    <w:rsid w:val="00840B61"/>
    <w:rsid w:val="00841EA1"/>
    <w:rsid w:val="00842C2F"/>
    <w:rsid w:val="00845A02"/>
    <w:rsid w:val="00846372"/>
    <w:rsid w:val="00846C74"/>
    <w:rsid w:val="00850379"/>
    <w:rsid w:val="00850853"/>
    <w:rsid w:val="00852E62"/>
    <w:rsid w:val="00854D0C"/>
    <w:rsid w:val="00855277"/>
    <w:rsid w:val="0085585B"/>
    <w:rsid w:val="00855E9E"/>
    <w:rsid w:val="00856A62"/>
    <w:rsid w:val="00856CC8"/>
    <w:rsid w:val="0085796D"/>
    <w:rsid w:val="00860CEF"/>
    <w:rsid w:val="00863D05"/>
    <w:rsid w:val="008667C9"/>
    <w:rsid w:val="00866ECA"/>
    <w:rsid w:val="00867B86"/>
    <w:rsid w:val="00867D91"/>
    <w:rsid w:val="008701DB"/>
    <w:rsid w:val="00871031"/>
    <w:rsid w:val="008722CB"/>
    <w:rsid w:val="008746F0"/>
    <w:rsid w:val="008762E3"/>
    <w:rsid w:val="00882E3B"/>
    <w:rsid w:val="00883374"/>
    <w:rsid w:val="00883B3A"/>
    <w:rsid w:val="00885136"/>
    <w:rsid w:val="00885771"/>
    <w:rsid w:val="008860F5"/>
    <w:rsid w:val="0089110C"/>
    <w:rsid w:val="008917FC"/>
    <w:rsid w:val="00892B32"/>
    <w:rsid w:val="0089475F"/>
    <w:rsid w:val="00895839"/>
    <w:rsid w:val="00895FEA"/>
    <w:rsid w:val="00896029"/>
    <w:rsid w:val="00897097"/>
    <w:rsid w:val="00897891"/>
    <w:rsid w:val="008A02CD"/>
    <w:rsid w:val="008A0A2E"/>
    <w:rsid w:val="008A0CB5"/>
    <w:rsid w:val="008A2609"/>
    <w:rsid w:val="008A65CA"/>
    <w:rsid w:val="008A666D"/>
    <w:rsid w:val="008B173F"/>
    <w:rsid w:val="008B18C9"/>
    <w:rsid w:val="008B2AC6"/>
    <w:rsid w:val="008B2C5F"/>
    <w:rsid w:val="008B45B8"/>
    <w:rsid w:val="008B5D8B"/>
    <w:rsid w:val="008B6852"/>
    <w:rsid w:val="008B6B13"/>
    <w:rsid w:val="008B7685"/>
    <w:rsid w:val="008C121F"/>
    <w:rsid w:val="008C4B99"/>
    <w:rsid w:val="008C5229"/>
    <w:rsid w:val="008C56BF"/>
    <w:rsid w:val="008C5943"/>
    <w:rsid w:val="008C6AFA"/>
    <w:rsid w:val="008C7128"/>
    <w:rsid w:val="008C744B"/>
    <w:rsid w:val="008D06CE"/>
    <w:rsid w:val="008D39B1"/>
    <w:rsid w:val="008D3FEC"/>
    <w:rsid w:val="008D471E"/>
    <w:rsid w:val="008D55E5"/>
    <w:rsid w:val="008D563A"/>
    <w:rsid w:val="008D600B"/>
    <w:rsid w:val="008D6605"/>
    <w:rsid w:val="008E0520"/>
    <w:rsid w:val="008E22F3"/>
    <w:rsid w:val="008E318A"/>
    <w:rsid w:val="008E5B7F"/>
    <w:rsid w:val="008E60A4"/>
    <w:rsid w:val="008E6915"/>
    <w:rsid w:val="008E7E02"/>
    <w:rsid w:val="008F0855"/>
    <w:rsid w:val="008F208B"/>
    <w:rsid w:val="008F2099"/>
    <w:rsid w:val="008F25DD"/>
    <w:rsid w:val="008F2C7C"/>
    <w:rsid w:val="008F34C9"/>
    <w:rsid w:val="008F495A"/>
    <w:rsid w:val="008F55D3"/>
    <w:rsid w:val="008F5FAE"/>
    <w:rsid w:val="008F6387"/>
    <w:rsid w:val="008F6CBB"/>
    <w:rsid w:val="008F6F9C"/>
    <w:rsid w:val="00900438"/>
    <w:rsid w:val="00900D2A"/>
    <w:rsid w:val="009014F4"/>
    <w:rsid w:val="00902B4F"/>
    <w:rsid w:val="00902C9B"/>
    <w:rsid w:val="00902F3F"/>
    <w:rsid w:val="0090382B"/>
    <w:rsid w:val="00903A05"/>
    <w:rsid w:val="0090450B"/>
    <w:rsid w:val="009055A8"/>
    <w:rsid w:val="009067DF"/>
    <w:rsid w:val="00910B48"/>
    <w:rsid w:val="00912285"/>
    <w:rsid w:val="009124A9"/>
    <w:rsid w:val="00912B8A"/>
    <w:rsid w:val="0091408D"/>
    <w:rsid w:val="009150A4"/>
    <w:rsid w:val="009151B1"/>
    <w:rsid w:val="009170A2"/>
    <w:rsid w:val="00917ED8"/>
    <w:rsid w:val="009203F2"/>
    <w:rsid w:val="00923034"/>
    <w:rsid w:val="00924C58"/>
    <w:rsid w:val="00926ABD"/>
    <w:rsid w:val="00926B61"/>
    <w:rsid w:val="00926EEE"/>
    <w:rsid w:val="009274D1"/>
    <w:rsid w:val="009277F5"/>
    <w:rsid w:val="00927971"/>
    <w:rsid w:val="009279B4"/>
    <w:rsid w:val="00927AD7"/>
    <w:rsid w:val="0093003E"/>
    <w:rsid w:val="00930D0F"/>
    <w:rsid w:val="00931A8A"/>
    <w:rsid w:val="00932205"/>
    <w:rsid w:val="009326E6"/>
    <w:rsid w:val="00932CDE"/>
    <w:rsid w:val="009339BD"/>
    <w:rsid w:val="00934524"/>
    <w:rsid w:val="00937D66"/>
    <w:rsid w:val="00937EC0"/>
    <w:rsid w:val="0094045F"/>
    <w:rsid w:val="009411DF"/>
    <w:rsid w:val="00941DEF"/>
    <w:rsid w:val="00943411"/>
    <w:rsid w:val="00944E1F"/>
    <w:rsid w:val="009457F2"/>
    <w:rsid w:val="009479B5"/>
    <w:rsid w:val="00951D02"/>
    <w:rsid w:val="00951FF5"/>
    <w:rsid w:val="009523A2"/>
    <w:rsid w:val="00956518"/>
    <w:rsid w:val="00956852"/>
    <w:rsid w:val="009606CD"/>
    <w:rsid w:val="00963008"/>
    <w:rsid w:val="00963A4E"/>
    <w:rsid w:val="00966003"/>
    <w:rsid w:val="0096675D"/>
    <w:rsid w:val="009677CE"/>
    <w:rsid w:val="0096793C"/>
    <w:rsid w:val="009704A8"/>
    <w:rsid w:val="00970BA4"/>
    <w:rsid w:val="00971F02"/>
    <w:rsid w:val="00972433"/>
    <w:rsid w:val="00973CDC"/>
    <w:rsid w:val="00973D2E"/>
    <w:rsid w:val="009742C0"/>
    <w:rsid w:val="00974416"/>
    <w:rsid w:val="00975538"/>
    <w:rsid w:val="00975C9B"/>
    <w:rsid w:val="00975E26"/>
    <w:rsid w:val="00976413"/>
    <w:rsid w:val="0098051C"/>
    <w:rsid w:val="009815AA"/>
    <w:rsid w:val="0098183B"/>
    <w:rsid w:val="00982416"/>
    <w:rsid w:val="0098350A"/>
    <w:rsid w:val="00987A36"/>
    <w:rsid w:val="00987C6F"/>
    <w:rsid w:val="0099006C"/>
    <w:rsid w:val="0099037B"/>
    <w:rsid w:val="00994654"/>
    <w:rsid w:val="00994A9A"/>
    <w:rsid w:val="009A08D7"/>
    <w:rsid w:val="009A12DE"/>
    <w:rsid w:val="009A1F62"/>
    <w:rsid w:val="009A2B93"/>
    <w:rsid w:val="009A35F7"/>
    <w:rsid w:val="009A448B"/>
    <w:rsid w:val="009A4A32"/>
    <w:rsid w:val="009A4C7A"/>
    <w:rsid w:val="009A53F9"/>
    <w:rsid w:val="009A6519"/>
    <w:rsid w:val="009A6559"/>
    <w:rsid w:val="009A67BC"/>
    <w:rsid w:val="009B1A65"/>
    <w:rsid w:val="009B24CB"/>
    <w:rsid w:val="009B2A34"/>
    <w:rsid w:val="009B3462"/>
    <w:rsid w:val="009B4306"/>
    <w:rsid w:val="009B4B55"/>
    <w:rsid w:val="009B6C2E"/>
    <w:rsid w:val="009B71ED"/>
    <w:rsid w:val="009B78DD"/>
    <w:rsid w:val="009B7D1B"/>
    <w:rsid w:val="009C0AF2"/>
    <w:rsid w:val="009C23B9"/>
    <w:rsid w:val="009C2996"/>
    <w:rsid w:val="009C2A7B"/>
    <w:rsid w:val="009C32FE"/>
    <w:rsid w:val="009C4149"/>
    <w:rsid w:val="009C4C7C"/>
    <w:rsid w:val="009C5189"/>
    <w:rsid w:val="009C5252"/>
    <w:rsid w:val="009C6645"/>
    <w:rsid w:val="009C6F17"/>
    <w:rsid w:val="009C758D"/>
    <w:rsid w:val="009C768D"/>
    <w:rsid w:val="009C7F8F"/>
    <w:rsid w:val="009D0474"/>
    <w:rsid w:val="009D089D"/>
    <w:rsid w:val="009D1810"/>
    <w:rsid w:val="009D189F"/>
    <w:rsid w:val="009D18A9"/>
    <w:rsid w:val="009D2022"/>
    <w:rsid w:val="009D210F"/>
    <w:rsid w:val="009D2315"/>
    <w:rsid w:val="009D363A"/>
    <w:rsid w:val="009D383A"/>
    <w:rsid w:val="009D44BF"/>
    <w:rsid w:val="009D5FDB"/>
    <w:rsid w:val="009D6562"/>
    <w:rsid w:val="009E0ED5"/>
    <w:rsid w:val="009E142D"/>
    <w:rsid w:val="009E24EE"/>
    <w:rsid w:val="009E2502"/>
    <w:rsid w:val="009E273A"/>
    <w:rsid w:val="009E31D5"/>
    <w:rsid w:val="009E3392"/>
    <w:rsid w:val="009E4016"/>
    <w:rsid w:val="009E4BF3"/>
    <w:rsid w:val="009E525F"/>
    <w:rsid w:val="009E765B"/>
    <w:rsid w:val="009E7ADE"/>
    <w:rsid w:val="009E7C6F"/>
    <w:rsid w:val="009F19CE"/>
    <w:rsid w:val="009F250B"/>
    <w:rsid w:val="009F35F7"/>
    <w:rsid w:val="009F535D"/>
    <w:rsid w:val="009F58E9"/>
    <w:rsid w:val="009F5F06"/>
    <w:rsid w:val="00A03B36"/>
    <w:rsid w:val="00A03FB6"/>
    <w:rsid w:val="00A03FBF"/>
    <w:rsid w:val="00A044CA"/>
    <w:rsid w:val="00A04A0D"/>
    <w:rsid w:val="00A052D0"/>
    <w:rsid w:val="00A07F8B"/>
    <w:rsid w:val="00A12151"/>
    <w:rsid w:val="00A12CF1"/>
    <w:rsid w:val="00A132C5"/>
    <w:rsid w:val="00A13696"/>
    <w:rsid w:val="00A13C80"/>
    <w:rsid w:val="00A13D94"/>
    <w:rsid w:val="00A14478"/>
    <w:rsid w:val="00A14DCE"/>
    <w:rsid w:val="00A15367"/>
    <w:rsid w:val="00A155FB"/>
    <w:rsid w:val="00A1599D"/>
    <w:rsid w:val="00A1679E"/>
    <w:rsid w:val="00A17B83"/>
    <w:rsid w:val="00A2016A"/>
    <w:rsid w:val="00A20466"/>
    <w:rsid w:val="00A206DD"/>
    <w:rsid w:val="00A21660"/>
    <w:rsid w:val="00A22067"/>
    <w:rsid w:val="00A23C7F"/>
    <w:rsid w:val="00A24C39"/>
    <w:rsid w:val="00A25DD5"/>
    <w:rsid w:val="00A2644A"/>
    <w:rsid w:val="00A30039"/>
    <w:rsid w:val="00A30126"/>
    <w:rsid w:val="00A302BD"/>
    <w:rsid w:val="00A308BD"/>
    <w:rsid w:val="00A32F42"/>
    <w:rsid w:val="00A336B2"/>
    <w:rsid w:val="00A36206"/>
    <w:rsid w:val="00A3624B"/>
    <w:rsid w:val="00A367FA"/>
    <w:rsid w:val="00A36F72"/>
    <w:rsid w:val="00A403A6"/>
    <w:rsid w:val="00A40F26"/>
    <w:rsid w:val="00A413E6"/>
    <w:rsid w:val="00A43E8A"/>
    <w:rsid w:val="00A44475"/>
    <w:rsid w:val="00A44779"/>
    <w:rsid w:val="00A5046D"/>
    <w:rsid w:val="00A51873"/>
    <w:rsid w:val="00A52B2D"/>
    <w:rsid w:val="00A56140"/>
    <w:rsid w:val="00A57159"/>
    <w:rsid w:val="00A57273"/>
    <w:rsid w:val="00A659B7"/>
    <w:rsid w:val="00A667E9"/>
    <w:rsid w:val="00A667EF"/>
    <w:rsid w:val="00A671CC"/>
    <w:rsid w:val="00A706FF"/>
    <w:rsid w:val="00A70C21"/>
    <w:rsid w:val="00A71B52"/>
    <w:rsid w:val="00A71EBA"/>
    <w:rsid w:val="00A71F2B"/>
    <w:rsid w:val="00A72104"/>
    <w:rsid w:val="00A72312"/>
    <w:rsid w:val="00A7350F"/>
    <w:rsid w:val="00A74420"/>
    <w:rsid w:val="00A74FC7"/>
    <w:rsid w:val="00A76DFC"/>
    <w:rsid w:val="00A80387"/>
    <w:rsid w:val="00A8056C"/>
    <w:rsid w:val="00A8345F"/>
    <w:rsid w:val="00A85342"/>
    <w:rsid w:val="00A861EB"/>
    <w:rsid w:val="00A87FF9"/>
    <w:rsid w:val="00A9130E"/>
    <w:rsid w:val="00A91B19"/>
    <w:rsid w:val="00A92234"/>
    <w:rsid w:val="00A922F5"/>
    <w:rsid w:val="00A9362B"/>
    <w:rsid w:val="00A9408A"/>
    <w:rsid w:val="00A952E3"/>
    <w:rsid w:val="00A95811"/>
    <w:rsid w:val="00A95DE6"/>
    <w:rsid w:val="00A961BC"/>
    <w:rsid w:val="00A962BF"/>
    <w:rsid w:val="00A9669A"/>
    <w:rsid w:val="00A96B25"/>
    <w:rsid w:val="00A9763C"/>
    <w:rsid w:val="00A97F7E"/>
    <w:rsid w:val="00AA0D64"/>
    <w:rsid w:val="00AA16CE"/>
    <w:rsid w:val="00AA1987"/>
    <w:rsid w:val="00AA1B70"/>
    <w:rsid w:val="00AA2FC2"/>
    <w:rsid w:val="00AA399A"/>
    <w:rsid w:val="00AA56A0"/>
    <w:rsid w:val="00AA7937"/>
    <w:rsid w:val="00AB0D31"/>
    <w:rsid w:val="00AB0DCE"/>
    <w:rsid w:val="00AB1B78"/>
    <w:rsid w:val="00AB29FF"/>
    <w:rsid w:val="00AB3EAF"/>
    <w:rsid w:val="00AB45CC"/>
    <w:rsid w:val="00AB52C2"/>
    <w:rsid w:val="00AB561E"/>
    <w:rsid w:val="00AB5E5C"/>
    <w:rsid w:val="00AB6860"/>
    <w:rsid w:val="00AB7150"/>
    <w:rsid w:val="00AC0968"/>
    <w:rsid w:val="00AC2076"/>
    <w:rsid w:val="00AC260F"/>
    <w:rsid w:val="00AC2A20"/>
    <w:rsid w:val="00AC33D5"/>
    <w:rsid w:val="00AC390E"/>
    <w:rsid w:val="00AC45E5"/>
    <w:rsid w:val="00AC4BD6"/>
    <w:rsid w:val="00AC57D7"/>
    <w:rsid w:val="00AC67C6"/>
    <w:rsid w:val="00AC6DFF"/>
    <w:rsid w:val="00AC772F"/>
    <w:rsid w:val="00AC78ED"/>
    <w:rsid w:val="00AD02BD"/>
    <w:rsid w:val="00AD0947"/>
    <w:rsid w:val="00AD10C5"/>
    <w:rsid w:val="00AD1111"/>
    <w:rsid w:val="00AD21CB"/>
    <w:rsid w:val="00AD2B0D"/>
    <w:rsid w:val="00AD55D9"/>
    <w:rsid w:val="00AD6279"/>
    <w:rsid w:val="00AD68BF"/>
    <w:rsid w:val="00AD782F"/>
    <w:rsid w:val="00AE04D3"/>
    <w:rsid w:val="00AE0BFB"/>
    <w:rsid w:val="00AE182F"/>
    <w:rsid w:val="00AE1C4D"/>
    <w:rsid w:val="00AE26F0"/>
    <w:rsid w:val="00AE2B3C"/>
    <w:rsid w:val="00AE347E"/>
    <w:rsid w:val="00AE4F8D"/>
    <w:rsid w:val="00AF0CAD"/>
    <w:rsid w:val="00AF0D38"/>
    <w:rsid w:val="00AF3723"/>
    <w:rsid w:val="00AF587A"/>
    <w:rsid w:val="00B00F21"/>
    <w:rsid w:val="00B012B6"/>
    <w:rsid w:val="00B02185"/>
    <w:rsid w:val="00B02AC9"/>
    <w:rsid w:val="00B03C29"/>
    <w:rsid w:val="00B110C8"/>
    <w:rsid w:val="00B11731"/>
    <w:rsid w:val="00B122D2"/>
    <w:rsid w:val="00B123BE"/>
    <w:rsid w:val="00B126B1"/>
    <w:rsid w:val="00B134AE"/>
    <w:rsid w:val="00B13635"/>
    <w:rsid w:val="00B137E8"/>
    <w:rsid w:val="00B14371"/>
    <w:rsid w:val="00B1679B"/>
    <w:rsid w:val="00B175FE"/>
    <w:rsid w:val="00B177FB"/>
    <w:rsid w:val="00B17E18"/>
    <w:rsid w:val="00B22487"/>
    <w:rsid w:val="00B24019"/>
    <w:rsid w:val="00B317DB"/>
    <w:rsid w:val="00B31A01"/>
    <w:rsid w:val="00B31B59"/>
    <w:rsid w:val="00B32164"/>
    <w:rsid w:val="00B36A39"/>
    <w:rsid w:val="00B371AF"/>
    <w:rsid w:val="00B37D09"/>
    <w:rsid w:val="00B37ECA"/>
    <w:rsid w:val="00B4351F"/>
    <w:rsid w:val="00B4400F"/>
    <w:rsid w:val="00B441F5"/>
    <w:rsid w:val="00B456D5"/>
    <w:rsid w:val="00B47B55"/>
    <w:rsid w:val="00B47EDC"/>
    <w:rsid w:val="00B506DF"/>
    <w:rsid w:val="00B50BF5"/>
    <w:rsid w:val="00B5185A"/>
    <w:rsid w:val="00B539CE"/>
    <w:rsid w:val="00B53A34"/>
    <w:rsid w:val="00B54CB3"/>
    <w:rsid w:val="00B56228"/>
    <w:rsid w:val="00B57C12"/>
    <w:rsid w:val="00B57D05"/>
    <w:rsid w:val="00B60EDA"/>
    <w:rsid w:val="00B615DA"/>
    <w:rsid w:val="00B61A02"/>
    <w:rsid w:val="00B61C11"/>
    <w:rsid w:val="00B63E7D"/>
    <w:rsid w:val="00B65EA0"/>
    <w:rsid w:val="00B65FAF"/>
    <w:rsid w:val="00B663B4"/>
    <w:rsid w:val="00B72F84"/>
    <w:rsid w:val="00B74DAB"/>
    <w:rsid w:val="00B75005"/>
    <w:rsid w:val="00B750EC"/>
    <w:rsid w:val="00B751FF"/>
    <w:rsid w:val="00B75592"/>
    <w:rsid w:val="00B77171"/>
    <w:rsid w:val="00B779EC"/>
    <w:rsid w:val="00B800D0"/>
    <w:rsid w:val="00B80D12"/>
    <w:rsid w:val="00B824C5"/>
    <w:rsid w:val="00B826EF"/>
    <w:rsid w:val="00B841B3"/>
    <w:rsid w:val="00B84F43"/>
    <w:rsid w:val="00B852C2"/>
    <w:rsid w:val="00B85829"/>
    <w:rsid w:val="00B86AAC"/>
    <w:rsid w:val="00B907CE"/>
    <w:rsid w:val="00B90B6B"/>
    <w:rsid w:val="00B910AE"/>
    <w:rsid w:val="00B921A7"/>
    <w:rsid w:val="00B93E7E"/>
    <w:rsid w:val="00B943AD"/>
    <w:rsid w:val="00B94BD0"/>
    <w:rsid w:val="00B9590E"/>
    <w:rsid w:val="00B9628F"/>
    <w:rsid w:val="00B96582"/>
    <w:rsid w:val="00BA0143"/>
    <w:rsid w:val="00BA1DA5"/>
    <w:rsid w:val="00BA20D7"/>
    <w:rsid w:val="00BA3D43"/>
    <w:rsid w:val="00BA40D7"/>
    <w:rsid w:val="00BA58B1"/>
    <w:rsid w:val="00BA6033"/>
    <w:rsid w:val="00BA6389"/>
    <w:rsid w:val="00BA79DD"/>
    <w:rsid w:val="00BA7A65"/>
    <w:rsid w:val="00BB098E"/>
    <w:rsid w:val="00BB4CCC"/>
    <w:rsid w:val="00BB5C03"/>
    <w:rsid w:val="00BB6948"/>
    <w:rsid w:val="00BB6C94"/>
    <w:rsid w:val="00BB7028"/>
    <w:rsid w:val="00BC17B3"/>
    <w:rsid w:val="00BC440F"/>
    <w:rsid w:val="00BC47FE"/>
    <w:rsid w:val="00BC4BEF"/>
    <w:rsid w:val="00BC5C81"/>
    <w:rsid w:val="00BC5CA0"/>
    <w:rsid w:val="00BC6496"/>
    <w:rsid w:val="00BC6C9B"/>
    <w:rsid w:val="00BD060F"/>
    <w:rsid w:val="00BD0C45"/>
    <w:rsid w:val="00BD1DEB"/>
    <w:rsid w:val="00BD2671"/>
    <w:rsid w:val="00BD2E03"/>
    <w:rsid w:val="00BD367F"/>
    <w:rsid w:val="00BD44C0"/>
    <w:rsid w:val="00BD5519"/>
    <w:rsid w:val="00BD576E"/>
    <w:rsid w:val="00BD633B"/>
    <w:rsid w:val="00BD7381"/>
    <w:rsid w:val="00BD757F"/>
    <w:rsid w:val="00BE048A"/>
    <w:rsid w:val="00BE06BD"/>
    <w:rsid w:val="00BE14FF"/>
    <w:rsid w:val="00BE393C"/>
    <w:rsid w:val="00BE49B0"/>
    <w:rsid w:val="00BE5486"/>
    <w:rsid w:val="00BE57DB"/>
    <w:rsid w:val="00BE5FB9"/>
    <w:rsid w:val="00BE736D"/>
    <w:rsid w:val="00BF009E"/>
    <w:rsid w:val="00BF1333"/>
    <w:rsid w:val="00BF27BD"/>
    <w:rsid w:val="00BF391F"/>
    <w:rsid w:val="00BF57EF"/>
    <w:rsid w:val="00C019E3"/>
    <w:rsid w:val="00C01A7D"/>
    <w:rsid w:val="00C03B88"/>
    <w:rsid w:val="00C06F54"/>
    <w:rsid w:val="00C07175"/>
    <w:rsid w:val="00C10B4B"/>
    <w:rsid w:val="00C11C77"/>
    <w:rsid w:val="00C12181"/>
    <w:rsid w:val="00C12F8F"/>
    <w:rsid w:val="00C13B10"/>
    <w:rsid w:val="00C13E8A"/>
    <w:rsid w:val="00C15DFD"/>
    <w:rsid w:val="00C177E1"/>
    <w:rsid w:val="00C207CA"/>
    <w:rsid w:val="00C20A60"/>
    <w:rsid w:val="00C2125E"/>
    <w:rsid w:val="00C23939"/>
    <w:rsid w:val="00C25852"/>
    <w:rsid w:val="00C2605B"/>
    <w:rsid w:val="00C264C1"/>
    <w:rsid w:val="00C2684A"/>
    <w:rsid w:val="00C27539"/>
    <w:rsid w:val="00C30FE1"/>
    <w:rsid w:val="00C31A5F"/>
    <w:rsid w:val="00C32687"/>
    <w:rsid w:val="00C32926"/>
    <w:rsid w:val="00C335F4"/>
    <w:rsid w:val="00C369E2"/>
    <w:rsid w:val="00C3763B"/>
    <w:rsid w:val="00C412E1"/>
    <w:rsid w:val="00C422AE"/>
    <w:rsid w:val="00C42500"/>
    <w:rsid w:val="00C42FC5"/>
    <w:rsid w:val="00C446BC"/>
    <w:rsid w:val="00C455BF"/>
    <w:rsid w:val="00C458AF"/>
    <w:rsid w:val="00C46984"/>
    <w:rsid w:val="00C551AD"/>
    <w:rsid w:val="00C553F2"/>
    <w:rsid w:val="00C56F59"/>
    <w:rsid w:val="00C576EA"/>
    <w:rsid w:val="00C60E16"/>
    <w:rsid w:val="00C612ED"/>
    <w:rsid w:val="00C629BE"/>
    <w:rsid w:val="00C63336"/>
    <w:rsid w:val="00C64984"/>
    <w:rsid w:val="00C64E78"/>
    <w:rsid w:val="00C65F1D"/>
    <w:rsid w:val="00C66856"/>
    <w:rsid w:val="00C66F4C"/>
    <w:rsid w:val="00C709F5"/>
    <w:rsid w:val="00C713B9"/>
    <w:rsid w:val="00C73E2E"/>
    <w:rsid w:val="00C7453F"/>
    <w:rsid w:val="00C75530"/>
    <w:rsid w:val="00C7579F"/>
    <w:rsid w:val="00C75DDD"/>
    <w:rsid w:val="00C762AC"/>
    <w:rsid w:val="00C76C37"/>
    <w:rsid w:val="00C77343"/>
    <w:rsid w:val="00C77D14"/>
    <w:rsid w:val="00C80273"/>
    <w:rsid w:val="00C80C8A"/>
    <w:rsid w:val="00C81679"/>
    <w:rsid w:val="00C82284"/>
    <w:rsid w:val="00C8504D"/>
    <w:rsid w:val="00C85C45"/>
    <w:rsid w:val="00C87F35"/>
    <w:rsid w:val="00C90833"/>
    <w:rsid w:val="00C91C62"/>
    <w:rsid w:val="00C92529"/>
    <w:rsid w:val="00C93256"/>
    <w:rsid w:val="00C94CD1"/>
    <w:rsid w:val="00C9515B"/>
    <w:rsid w:val="00C97732"/>
    <w:rsid w:val="00C979A7"/>
    <w:rsid w:val="00CA00D5"/>
    <w:rsid w:val="00CA1338"/>
    <w:rsid w:val="00CA1E1A"/>
    <w:rsid w:val="00CA3A12"/>
    <w:rsid w:val="00CA4372"/>
    <w:rsid w:val="00CA4D49"/>
    <w:rsid w:val="00CA5AF4"/>
    <w:rsid w:val="00CA617E"/>
    <w:rsid w:val="00CA6EB2"/>
    <w:rsid w:val="00CB0098"/>
    <w:rsid w:val="00CB04F8"/>
    <w:rsid w:val="00CB13EB"/>
    <w:rsid w:val="00CB2241"/>
    <w:rsid w:val="00CB2EEB"/>
    <w:rsid w:val="00CB4E17"/>
    <w:rsid w:val="00CB55A0"/>
    <w:rsid w:val="00CB6DAF"/>
    <w:rsid w:val="00CB7FBE"/>
    <w:rsid w:val="00CC1204"/>
    <w:rsid w:val="00CC12A0"/>
    <w:rsid w:val="00CC19F1"/>
    <w:rsid w:val="00CC363F"/>
    <w:rsid w:val="00CC3BAC"/>
    <w:rsid w:val="00CC4A3E"/>
    <w:rsid w:val="00CC51A4"/>
    <w:rsid w:val="00CC7EC9"/>
    <w:rsid w:val="00CD078F"/>
    <w:rsid w:val="00CD1047"/>
    <w:rsid w:val="00CD3387"/>
    <w:rsid w:val="00CD6A15"/>
    <w:rsid w:val="00CD78B3"/>
    <w:rsid w:val="00CE237E"/>
    <w:rsid w:val="00CE2C00"/>
    <w:rsid w:val="00CE30E1"/>
    <w:rsid w:val="00CE3DAB"/>
    <w:rsid w:val="00CE3E76"/>
    <w:rsid w:val="00CE428F"/>
    <w:rsid w:val="00CE4709"/>
    <w:rsid w:val="00CE51FF"/>
    <w:rsid w:val="00CF0DEF"/>
    <w:rsid w:val="00CF149E"/>
    <w:rsid w:val="00CF28E7"/>
    <w:rsid w:val="00CF30C4"/>
    <w:rsid w:val="00CF322F"/>
    <w:rsid w:val="00CF6574"/>
    <w:rsid w:val="00D001E0"/>
    <w:rsid w:val="00D00231"/>
    <w:rsid w:val="00D00A22"/>
    <w:rsid w:val="00D020E4"/>
    <w:rsid w:val="00D0272D"/>
    <w:rsid w:val="00D02F23"/>
    <w:rsid w:val="00D03A75"/>
    <w:rsid w:val="00D05A8B"/>
    <w:rsid w:val="00D06147"/>
    <w:rsid w:val="00D06B89"/>
    <w:rsid w:val="00D06BA2"/>
    <w:rsid w:val="00D100EA"/>
    <w:rsid w:val="00D10253"/>
    <w:rsid w:val="00D10B70"/>
    <w:rsid w:val="00D1247A"/>
    <w:rsid w:val="00D149E7"/>
    <w:rsid w:val="00D1574F"/>
    <w:rsid w:val="00D15A3C"/>
    <w:rsid w:val="00D16705"/>
    <w:rsid w:val="00D16CB0"/>
    <w:rsid w:val="00D21894"/>
    <w:rsid w:val="00D23F7B"/>
    <w:rsid w:val="00D247F5"/>
    <w:rsid w:val="00D25A4D"/>
    <w:rsid w:val="00D25CCB"/>
    <w:rsid w:val="00D26212"/>
    <w:rsid w:val="00D26FAE"/>
    <w:rsid w:val="00D30314"/>
    <w:rsid w:val="00D31AB7"/>
    <w:rsid w:val="00D3395A"/>
    <w:rsid w:val="00D33967"/>
    <w:rsid w:val="00D34977"/>
    <w:rsid w:val="00D35021"/>
    <w:rsid w:val="00D35029"/>
    <w:rsid w:val="00D355A6"/>
    <w:rsid w:val="00D3646C"/>
    <w:rsid w:val="00D3693E"/>
    <w:rsid w:val="00D36ED2"/>
    <w:rsid w:val="00D426B0"/>
    <w:rsid w:val="00D43EA1"/>
    <w:rsid w:val="00D45F8E"/>
    <w:rsid w:val="00D47D86"/>
    <w:rsid w:val="00D51778"/>
    <w:rsid w:val="00D51820"/>
    <w:rsid w:val="00D51AEB"/>
    <w:rsid w:val="00D53B3C"/>
    <w:rsid w:val="00D54DAD"/>
    <w:rsid w:val="00D5537C"/>
    <w:rsid w:val="00D5696C"/>
    <w:rsid w:val="00D56EAA"/>
    <w:rsid w:val="00D57413"/>
    <w:rsid w:val="00D6002C"/>
    <w:rsid w:val="00D61165"/>
    <w:rsid w:val="00D6292B"/>
    <w:rsid w:val="00D6415B"/>
    <w:rsid w:val="00D64251"/>
    <w:rsid w:val="00D65EA8"/>
    <w:rsid w:val="00D6612A"/>
    <w:rsid w:val="00D66802"/>
    <w:rsid w:val="00D66C96"/>
    <w:rsid w:val="00D6753A"/>
    <w:rsid w:val="00D70C5C"/>
    <w:rsid w:val="00D7224A"/>
    <w:rsid w:val="00D740D0"/>
    <w:rsid w:val="00D74DC5"/>
    <w:rsid w:val="00D74F43"/>
    <w:rsid w:val="00D752FF"/>
    <w:rsid w:val="00D754BE"/>
    <w:rsid w:val="00D754E2"/>
    <w:rsid w:val="00D75795"/>
    <w:rsid w:val="00D77E0F"/>
    <w:rsid w:val="00D80F41"/>
    <w:rsid w:val="00D82117"/>
    <w:rsid w:val="00D8681C"/>
    <w:rsid w:val="00D86B63"/>
    <w:rsid w:val="00D878FF"/>
    <w:rsid w:val="00D90129"/>
    <w:rsid w:val="00D92F6A"/>
    <w:rsid w:val="00D93A02"/>
    <w:rsid w:val="00D93EF1"/>
    <w:rsid w:val="00DA1FB4"/>
    <w:rsid w:val="00DA1FC1"/>
    <w:rsid w:val="00DA2CFD"/>
    <w:rsid w:val="00DA33C7"/>
    <w:rsid w:val="00DA3D8C"/>
    <w:rsid w:val="00DA60E3"/>
    <w:rsid w:val="00DA67D4"/>
    <w:rsid w:val="00DA6835"/>
    <w:rsid w:val="00DA7480"/>
    <w:rsid w:val="00DB0E5F"/>
    <w:rsid w:val="00DB2565"/>
    <w:rsid w:val="00DB39E1"/>
    <w:rsid w:val="00DB487E"/>
    <w:rsid w:val="00DB5A35"/>
    <w:rsid w:val="00DB624D"/>
    <w:rsid w:val="00DB705D"/>
    <w:rsid w:val="00DB790E"/>
    <w:rsid w:val="00DB7D3D"/>
    <w:rsid w:val="00DC0B13"/>
    <w:rsid w:val="00DC4E5C"/>
    <w:rsid w:val="00DC52C6"/>
    <w:rsid w:val="00DC549C"/>
    <w:rsid w:val="00DD2B59"/>
    <w:rsid w:val="00DD2C9D"/>
    <w:rsid w:val="00DD3131"/>
    <w:rsid w:val="00DD3376"/>
    <w:rsid w:val="00DD4382"/>
    <w:rsid w:val="00DD5F04"/>
    <w:rsid w:val="00DE1C54"/>
    <w:rsid w:val="00DE1E20"/>
    <w:rsid w:val="00DE223B"/>
    <w:rsid w:val="00DE23F3"/>
    <w:rsid w:val="00DE2633"/>
    <w:rsid w:val="00DE2F88"/>
    <w:rsid w:val="00DE34FF"/>
    <w:rsid w:val="00DE6F8A"/>
    <w:rsid w:val="00DE75FA"/>
    <w:rsid w:val="00DF00B0"/>
    <w:rsid w:val="00DF073D"/>
    <w:rsid w:val="00DF42D2"/>
    <w:rsid w:val="00DF4F4F"/>
    <w:rsid w:val="00DF5A4F"/>
    <w:rsid w:val="00DF5EBE"/>
    <w:rsid w:val="00DF6EBA"/>
    <w:rsid w:val="00DF7472"/>
    <w:rsid w:val="00E00D16"/>
    <w:rsid w:val="00E01AB0"/>
    <w:rsid w:val="00E04C18"/>
    <w:rsid w:val="00E05F88"/>
    <w:rsid w:val="00E06737"/>
    <w:rsid w:val="00E07FB8"/>
    <w:rsid w:val="00E104DE"/>
    <w:rsid w:val="00E11DBB"/>
    <w:rsid w:val="00E121A9"/>
    <w:rsid w:val="00E135A2"/>
    <w:rsid w:val="00E139D9"/>
    <w:rsid w:val="00E16D9C"/>
    <w:rsid w:val="00E2088E"/>
    <w:rsid w:val="00E20E6C"/>
    <w:rsid w:val="00E21434"/>
    <w:rsid w:val="00E21ECF"/>
    <w:rsid w:val="00E23175"/>
    <w:rsid w:val="00E250DA"/>
    <w:rsid w:val="00E256D2"/>
    <w:rsid w:val="00E25BEC"/>
    <w:rsid w:val="00E27DF5"/>
    <w:rsid w:val="00E33E8B"/>
    <w:rsid w:val="00E34AB5"/>
    <w:rsid w:val="00E34B06"/>
    <w:rsid w:val="00E35300"/>
    <w:rsid w:val="00E3592A"/>
    <w:rsid w:val="00E37B7B"/>
    <w:rsid w:val="00E41132"/>
    <w:rsid w:val="00E417AC"/>
    <w:rsid w:val="00E41DFB"/>
    <w:rsid w:val="00E42B72"/>
    <w:rsid w:val="00E43BBA"/>
    <w:rsid w:val="00E44148"/>
    <w:rsid w:val="00E447EB"/>
    <w:rsid w:val="00E465B5"/>
    <w:rsid w:val="00E47FD8"/>
    <w:rsid w:val="00E500DF"/>
    <w:rsid w:val="00E5077D"/>
    <w:rsid w:val="00E50B36"/>
    <w:rsid w:val="00E5332B"/>
    <w:rsid w:val="00E556CF"/>
    <w:rsid w:val="00E558C5"/>
    <w:rsid w:val="00E55951"/>
    <w:rsid w:val="00E55C19"/>
    <w:rsid w:val="00E56A96"/>
    <w:rsid w:val="00E604D3"/>
    <w:rsid w:val="00E60AEF"/>
    <w:rsid w:val="00E60C29"/>
    <w:rsid w:val="00E613D0"/>
    <w:rsid w:val="00E6375A"/>
    <w:rsid w:val="00E63E90"/>
    <w:rsid w:val="00E64950"/>
    <w:rsid w:val="00E64A6F"/>
    <w:rsid w:val="00E66ABC"/>
    <w:rsid w:val="00E6704D"/>
    <w:rsid w:val="00E723A9"/>
    <w:rsid w:val="00E72951"/>
    <w:rsid w:val="00E74190"/>
    <w:rsid w:val="00E742F1"/>
    <w:rsid w:val="00E7640E"/>
    <w:rsid w:val="00E77A3F"/>
    <w:rsid w:val="00E81689"/>
    <w:rsid w:val="00E82AE0"/>
    <w:rsid w:val="00E83B71"/>
    <w:rsid w:val="00E84097"/>
    <w:rsid w:val="00E84F42"/>
    <w:rsid w:val="00E86733"/>
    <w:rsid w:val="00E8684E"/>
    <w:rsid w:val="00E869D5"/>
    <w:rsid w:val="00E90553"/>
    <w:rsid w:val="00E944C0"/>
    <w:rsid w:val="00E950F5"/>
    <w:rsid w:val="00E958B5"/>
    <w:rsid w:val="00E968E5"/>
    <w:rsid w:val="00E96EA8"/>
    <w:rsid w:val="00E97196"/>
    <w:rsid w:val="00E9729D"/>
    <w:rsid w:val="00EA1F2D"/>
    <w:rsid w:val="00EA212F"/>
    <w:rsid w:val="00EA3A8C"/>
    <w:rsid w:val="00EA62B3"/>
    <w:rsid w:val="00EA731A"/>
    <w:rsid w:val="00EA7777"/>
    <w:rsid w:val="00EB1A54"/>
    <w:rsid w:val="00EB21C9"/>
    <w:rsid w:val="00EB238C"/>
    <w:rsid w:val="00EB2C8F"/>
    <w:rsid w:val="00EB2CBD"/>
    <w:rsid w:val="00EB3C52"/>
    <w:rsid w:val="00EB5CFA"/>
    <w:rsid w:val="00EB63C3"/>
    <w:rsid w:val="00EC11F3"/>
    <w:rsid w:val="00EC12AA"/>
    <w:rsid w:val="00EC175A"/>
    <w:rsid w:val="00EC17A8"/>
    <w:rsid w:val="00EC1BD3"/>
    <w:rsid w:val="00EC355F"/>
    <w:rsid w:val="00EC38AB"/>
    <w:rsid w:val="00EC4E1C"/>
    <w:rsid w:val="00EC4F11"/>
    <w:rsid w:val="00EC7B5A"/>
    <w:rsid w:val="00EC7DCF"/>
    <w:rsid w:val="00EC7E94"/>
    <w:rsid w:val="00ED0376"/>
    <w:rsid w:val="00ED0ED3"/>
    <w:rsid w:val="00ED176C"/>
    <w:rsid w:val="00ED4281"/>
    <w:rsid w:val="00ED5E59"/>
    <w:rsid w:val="00EE0C0B"/>
    <w:rsid w:val="00EE0CC7"/>
    <w:rsid w:val="00EE17D4"/>
    <w:rsid w:val="00EE1834"/>
    <w:rsid w:val="00EE1BB4"/>
    <w:rsid w:val="00EE1D0D"/>
    <w:rsid w:val="00EE1DA8"/>
    <w:rsid w:val="00EE45E4"/>
    <w:rsid w:val="00EE7109"/>
    <w:rsid w:val="00EE741F"/>
    <w:rsid w:val="00EF04DB"/>
    <w:rsid w:val="00EF3B81"/>
    <w:rsid w:val="00EF3DBE"/>
    <w:rsid w:val="00EF4101"/>
    <w:rsid w:val="00EF6897"/>
    <w:rsid w:val="00EF68A8"/>
    <w:rsid w:val="00F00313"/>
    <w:rsid w:val="00F00A37"/>
    <w:rsid w:val="00F010AB"/>
    <w:rsid w:val="00F012E5"/>
    <w:rsid w:val="00F0138A"/>
    <w:rsid w:val="00F02F01"/>
    <w:rsid w:val="00F03738"/>
    <w:rsid w:val="00F04078"/>
    <w:rsid w:val="00F070A2"/>
    <w:rsid w:val="00F10309"/>
    <w:rsid w:val="00F10C71"/>
    <w:rsid w:val="00F1122A"/>
    <w:rsid w:val="00F118F3"/>
    <w:rsid w:val="00F11B7F"/>
    <w:rsid w:val="00F11B8E"/>
    <w:rsid w:val="00F1215D"/>
    <w:rsid w:val="00F1414C"/>
    <w:rsid w:val="00F1577D"/>
    <w:rsid w:val="00F16F32"/>
    <w:rsid w:val="00F1738B"/>
    <w:rsid w:val="00F17D9C"/>
    <w:rsid w:val="00F17EFC"/>
    <w:rsid w:val="00F24E8C"/>
    <w:rsid w:val="00F26B77"/>
    <w:rsid w:val="00F27365"/>
    <w:rsid w:val="00F30A21"/>
    <w:rsid w:val="00F32AD0"/>
    <w:rsid w:val="00F32C87"/>
    <w:rsid w:val="00F32F4B"/>
    <w:rsid w:val="00F338EF"/>
    <w:rsid w:val="00F3472F"/>
    <w:rsid w:val="00F35496"/>
    <w:rsid w:val="00F3570C"/>
    <w:rsid w:val="00F37D83"/>
    <w:rsid w:val="00F40D30"/>
    <w:rsid w:val="00F421B1"/>
    <w:rsid w:val="00F42608"/>
    <w:rsid w:val="00F42A47"/>
    <w:rsid w:val="00F44059"/>
    <w:rsid w:val="00F4416A"/>
    <w:rsid w:val="00F45A98"/>
    <w:rsid w:val="00F45F0F"/>
    <w:rsid w:val="00F46504"/>
    <w:rsid w:val="00F469C1"/>
    <w:rsid w:val="00F47F08"/>
    <w:rsid w:val="00F5242F"/>
    <w:rsid w:val="00F52F28"/>
    <w:rsid w:val="00F53F0A"/>
    <w:rsid w:val="00F542A8"/>
    <w:rsid w:val="00F54AF6"/>
    <w:rsid w:val="00F56687"/>
    <w:rsid w:val="00F56A51"/>
    <w:rsid w:val="00F56BDF"/>
    <w:rsid w:val="00F56BEA"/>
    <w:rsid w:val="00F56D6C"/>
    <w:rsid w:val="00F600CB"/>
    <w:rsid w:val="00F60AF6"/>
    <w:rsid w:val="00F61595"/>
    <w:rsid w:val="00F6299B"/>
    <w:rsid w:val="00F62DD4"/>
    <w:rsid w:val="00F63821"/>
    <w:rsid w:val="00F67438"/>
    <w:rsid w:val="00F73A20"/>
    <w:rsid w:val="00F775AA"/>
    <w:rsid w:val="00F80930"/>
    <w:rsid w:val="00F80B50"/>
    <w:rsid w:val="00F84548"/>
    <w:rsid w:val="00F84D79"/>
    <w:rsid w:val="00F86FC4"/>
    <w:rsid w:val="00F90D40"/>
    <w:rsid w:val="00F91D73"/>
    <w:rsid w:val="00F92178"/>
    <w:rsid w:val="00F92744"/>
    <w:rsid w:val="00F936BF"/>
    <w:rsid w:val="00F93B2D"/>
    <w:rsid w:val="00F940DD"/>
    <w:rsid w:val="00F94387"/>
    <w:rsid w:val="00F946A1"/>
    <w:rsid w:val="00F95961"/>
    <w:rsid w:val="00F95AC7"/>
    <w:rsid w:val="00F95D57"/>
    <w:rsid w:val="00F97150"/>
    <w:rsid w:val="00F97955"/>
    <w:rsid w:val="00F97B1F"/>
    <w:rsid w:val="00F97D58"/>
    <w:rsid w:val="00FA163E"/>
    <w:rsid w:val="00FA272B"/>
    <w:rsid w:val="00FA36D2"/>
    <w:rsid w:val="00FA3C2C"/>
    <w:rsid w:val="00FA3C94"/>
    <w:rsid w:val="00FB042B"/>
    <w:rsid w:val="00FB077F"/>
    <w:rsid w:val="00FB1E94"/>
    <w:rsid w:val="00FB3BB4"/>
    <w:rsid w:val="00FB4322"/>
    <w:rsid w:val="00FB4ECA"/>
    <w:rsid w:val="00FB75B6"/>
    <w:rsid w:val="00FB78C8"/>
    <w:rsid w:val="00FC2D6F"/>
    <w:rsid w:val="00FC44D4"/>
    <w:rsid w:val="00FC482E"/>
    <w:rsid w:val="00FC67B9"/>
    <w:rsid w:val="00FD2040"/>
    <w:rsid w:val="00FD2DAA"/>
    <w:rsid w:val="00FD4DD7"/>
    <w:rsid w:val="00FD5198"/>
    <w:rsid w:val="00FD5CDC"/>
    <w:rsid w:val="00FD6EE2"/>
    <w:rsid w:val="00FD7216"/>
    <w:rsid w:val="00FD75AE"/>
    <w:rsid w:val="00FE1BC1"/>
    <w:rsid w:val="00FE1C67"/>
    <w:rsid w:val="00FE21C9"/>
    <w:rsid w:val="00FE2F7F"/>
    <w:rsid w:val="00FE382A"/>
    <w:rsid w:val="00FE3CBF"/>
    <w:rsid w:val="00FE46A0"/>
    <w:rsid w:val="00FE4971"/>
    <w:rsid w:val="00FE5128"/>
    <w:rsid w:val="00FE52D2"/>
    <w:rsid w:val="00FE5CB2"/>
    <w:rsid w:val="00FE5FCC"/>
    <w:rsid w:val="00FE7BE0"/>
    <w:rsid w:val="00FF1868"/>
    <w:rsid w:val="00FF2E35"/>
    <w:rsid w:val="00FF2F52"/>
    <w:rsid w:val="00FF343D"/>
    <w:rsid w:val="00FF68C6"/>
    <w:rsid w:val="00FF68EE"/>
    <w:rsid w:val="00FF6A22"/>
    <w:rsid w:val="0B5C2A47"/>
    <w:rsid w:val="0EB0D7E2"/>
    <w:rsid w:val="0EEC6E4D"/>
    <w:rsid w:val="14644896"/>
    <w:rsid w:val="1731F4F4"/>
    <w:rsid w:val="232D5E54"/>
    <w:rsid w:val="26637A07"/>
    <w:rsid w:val="26EDB403"/>
    <w:rsid w:val="2AED1496"/>
    <w:rsid w:val="2BB4AE93"/>
    <w:rsid w:val="311171DF"/>
    <w:rsid w:val="3513CA66"/>
    <w:rsid w:val="39994036"/>
    <w:rsid w:val="3B252CEE"/>
    <w:rsid w:val="3DDB31FF"/>
    <w:rsid w:val="3FDDBFF4"/>
    <w:rsid w:val="4D4F4487"/>
    <w:rsid w:val="4F2AA723"/>
    <w:rsid w:val="50A66576"/>
    <w:rsid w:val="52925EBA"/>
    <w:rsid w:val="5B0BB445"/>
    <w:rsid w:val="5BC6BE4A"/>
    <w:rsid w:val="6062E97F"/>
    <w:rsid w:val="6416A88C"/>
    <w:rsid w:val="6CE069A4"/>
    <w:rsid w:val="6F2DBA73"/>
    <w:rsid w:val="7184A194"/>
    <w:rsid w:val="71C16DBB"/>
    <w:rsid w:val="71F92840"/>
    <w:rsid w:val="7267B32B"/>
    <w:rsid w:val="74ACAB2D"/>
    <w:rsid w:val="75E52548"/>
    <w:rsid w:val="7A6B8020"/>
    <w:rsid w:val="7E580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e84c4,#f57d25,#ff9"/>
    </o:shapedefaults>
    <o:shapelayout v:ext="edit">
      <o:idmap v:ext="edit" data="2"/>
    </o:shapelayout>
  </w:shapeDefaults>
  <w:decimalSymbol w:val="."/>
  <w:listSeparator w:val=","/>
  <w14:docId w14:val="4A6B5297"/>
  <w15:docId w15:val="{807F7EB2-DB23-48B0-8A5E-72AB930E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23B"/>
    <w:pPr>
      <w:adjustRightInd w:val="0"/>
      <w:snapToGrid w:val="0"/>
    </w:pPr>
    <w:rPr>
      <w:rFonts w:ascii="Arial" w:hAnsi="Arial"/>
      <w:sz w:val="22"/>
      <w:lang w:eastAsia="ja-JP"/>
    </w:rPr>
  </w:style>
  <w:style w:type="paragraph" w:styleId="Heading1">
    <w:name w:val="heading 1"/>
    <w:basedOn w:val="Normal"/>
    <w:next w:val="Normal"/>
    <w:link w:val="Heading1Char"/>
    <w:qFormat/>
    <w:rsid w:val="00825FF5"/>
    <w:pPr>
      <w:keepNext/>
      <w:spacing w:before="240" w:after="120"/>
      <w:outlineLvl w:val="0"/>
    </w:pPr>
    <w:rPr>
      <w:rFonts w:asciiTheme="majorHAnsi" w:hAnsiTheme="majorHAnsi"/>
      <w:b/>
      <w:color w:val="004D6D" w:themeColor="accent1" w:themeShade="BF"/>
      <w:spacing w:val="-10"/>
      <w:sz w:val="32"/>
      <w:szCs w:val="32"/>
    </w:rPr>
  </w:style>
  <w:style w:type="paragraph" w:styleId="Heading2">
    <w:name w:val="heading 2"/>
    <w:basedOn w:val="Normal"/>
    <w:next w:val="Normal"/>
    <w:link w:val="Heading2Char"/>
    <w:qFormat/>
    <w:rsid w:val="00461EFA"/>
    <w:pPr>
      <w:keepNext/>
      <w:spacing w:before="240"/>
      <w:outlineLvl w:val="1"/>
    </w:pPr>
    <w:rPr>
      <w:rFonts w:asciiTheme="majorHAnsi" w:hAnsiTheme="majorHAnsi" w:cs="Arial"/>
      <w:b/>
      <w:bCs/>
      <w:iCs/>
      <w:spacing w:val="-6"/>
      <w:sz w:val="24"/>
      <w:szCs w:val="24"/>
    </w:rPr>
  </w:style>
  <w:style w:type="paragraph" w:styleId="Heading3">
    <w:name w:val="heading 3"/>
    <w:basedOn w:val="Normal"/>
    <w:next w:val="Normal"/>
    <w:link w:val="Heading3Char"/>
    <w:qFormat/>
    <w:rsid w:val="009279B4"/>
    <w:pPr>
      <w:keepNext/>
      <w:spacing w:before="240"/>
      <w:outlineLvl w:val="2"/>
    </w:pPr>
    <w:rPr>
      <w:rFonts w:asciiTheme="majorHAnsi" w:hAnsiTheme="majorHAnsi" w:cs="Arial"/>
      <w:b/>
      <w:bCs/>
      <w:szCs w:val="22"/>
    </w:rPr>
  </w:style>
  <w:style w:type="paragraph" w:styleId="Heading4">
    <w:name w:val="heading 4"/>
    <w:basedOn w:val="Heading3"/>
    <w:next w:val="Normal"/>
    <w:link w:val="Heading4Char"/>
    <w:unhideWhenUsed/>
    <w:qFormat/>
    <w:rsid w:val="0056123B"/>
    <w:pPr>
      <w:keepLines/>
      <w:outlineLvl w:val="3"/>
    </w:pPr>
    <w:rPr>
      <w:rFonts w:eastAsiaTheme="majorEastAsia" w:cstheme="majorBidi"/>
      <w:b w:val="0"/>
      <w:bCs w:val="0"/>
      <w:iCs/>
      <w:caps/>
    </w:rPr>
  </w:style>
  <w:style w:type="paragraph" w:styleId="Heading5">
    <w:name w:val="heading 5"/>
    <w:basedOn w:val="Normal"/>
    <w:next w:val="Normal"/>
    <w:link w:val="Heading5Char"/>
    <w:unhideWhenUsed/>
    <w:qFormat/>
    <w:rsid w:val="0056123B"/>
    <w:pPr>
      <w:keepNext/>
      <w:keepLines/>
      <w:spacing w:before="240"/>
      <w:outlineLvl w:val="4"/>
    </w:pPr>
    <w:rPr>
      <w:rFonts w:asciiTheme="majorHAnsi" w:eastAsiaTheme="majorEastAsia" w:hAnsiTheme="majorHAnsi" w:cstheme="majorBidi"/>
      <w:u w:val="single"/>
    </w:rPr>
  </w:style>
  <w:style w:type="paragraph" w:styleId="Heading6">
    <w:name w:val="heading 6"/>
    <w:basedOn w:val="Normal"/>
    <w:next w:val="Normal"/>
    <w:link w:val="Heading6Char"/>
    <w:unhideWhenUsed/>
    <w:qFormat/>
    <w:rsid w:val="0056123B"/>
    <w:pPr>
      <w:keepNext/>
      <w:keepLines/>
      <w:spacing w:before="240"/>
      <w:outlineLvl w:val="5"/>
    </w:pPr>
    <w:rPr>
      <w:rFonts w:asciiTheme="majorHAnsi" w:eastAsiaTheme="majorEastAsia" w:hAnsiTheme="majorHAnsi" w:cstheme="majorBidi"/>
      <w:i/>
      <w:iCs/>
    </w:rPr>
  </w:style>
  <w:style w:type="paragraph" w:styleId="Heading7">
    <w:name w:val="heading 7"/>
    <w:basedOn w:val="Normal"/>
    <w:next w:val="Normal"/>
    <w:link w:val="Heading7Char"/>
    <w:unhideWhenUsed/>
    <w:rsid w:val="0056123B"/>
    <w:pPr>
      <w:keepNext/>
      <w:keepLines/>
      <w:spacing w:before="40"/>
      <w:outlineLvl w:val="6"/>
    </w:pPr>
    <w:rPr>
      <w:rFonts w:asciiTheme="majorHAnsi" w:eastAsiaTheme="majorEastAsia" w:hAnsiTheme="majorHAnsi" w:cstheme="majorBidi"/>
      <w:i/>
      <w:iCs/>
      <w:color w:val="003348" w:themeColor="accent1" w:themeShade="7F"/>
    </w:rPr>
  </w:style>
  <w:style w:type="paragraph" w:styleId="Heading8">
    <w:name w:val="heading 8"/>
    <w:basedOn w:val="Normal"/>
    <w:next w:val="Normal"/>
    <w:rsid w:val="00503942"/>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rsid w:val="00503942"/>
    <w:pPr>
      <w:numPr>
        <w:ilvl w:val="8"/>
        <w:numId w:val="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1EFA"/>
    <w:rPr>
      <w:rFonts w:asciiTheme="majorHAnsi" w:hAnsiTheme="majorHAnsi" w:cs="Arial"/>
      <w:b/>
      <w:bCs/>
      <w:iCs/>
      <w:spacing w:val="-6"/>
      <w:sz w:val="24"/>
      <w:szCs w:val="24"/>
      <w:lang w:eastAsia="ja-JP"/>
    </w:rPr>
  </w:style>
  <w:style w:type="character" w:customStyle="1" w:styleId="Heading3Char">
    <w:name w:val="Heading 3 Char"/>
    <w:basedOn w:val="DefaultParagraphFont"/>
    <w:link w:val="Heading3"/>
    <w:rsid w:val="009279B4"/>
    <w:rPr>
      <w:rFonts w:asciiTheme="majorHAnsi" w:hAnsiTheme="majorHAnsi" w:cs="Arial"/>
      <w:b/>
      <w:bCs/>
      <w:sz w:val="22"/>
      <w:szCs w:val="22"/>
      <w:lang w:eastAsia="ja-JP"/>
    </w:rPr>
  </w:style>
  <w:style w:type="paragraph" w:customStyle="1" w:styleId="CoverTitle">
    <w:name w:val="Cover_Title"/>
    <w:basedOn w:val="Normal"/>
    <w:next w:val="Normal"/>
    <w:rsid w:val="00BD44C0"/>
    <w:pPr>
      <w:spacing w:before="567" w:line="560" w:lineRule="atLeast"/>
      <w:ind w:left="28"/>
      <w:jc w:val="right"/>
    </w:pPr>
    <w:rPr>
      <w:b/>
      <w:color w:val="006892"/>
      <w:sz w:val="56"/>
      <w:szCs w:val="36"/>
    </w:rPr>
  </w:style>
  <w:style w:type="paragraph" w:customStyle="1" w:styleId="DocType">
    <w:name w:val="DocType"/>
    <w:basedOn w:val="Normal"/>
    <w:rsid w:val="00BD44C0"/>
    <w:pPr>
      <w:spacing w:after="480"/>
    </w:pPr>
    <w:rPr>
      <w:b/>
      <w:caps/>
      <w:color w:val="006892"/>
      <w:sz w:val="56"/>
      <w:szCs w:val="40"/>
    </w:rPr>
  </w:style>
  <w:style w:type="paragraph" w:styleId="ListBullet">
    <w:name w:val="List Bullet"/>
    <w:basedOn w:val="Normal"/>
    <w:qFormat/>
    <w:rsid w:val="0056123B"/>
    <w:pPr>
      <w:numPr>
        <w:numId w:val="1"/>
      </w:numPr>
      <w:adjustRightInd/>
      <w:snapToGrid/>
      <w:ind w:left="284" w:hanging="284"/>
    </w:pPr>
    <w:rPr>
      <w:rFonts w:eastAsia="Times New Roman"/>
      <w:szCs w:val="24"/>
      <w:lang w:eastAsia="en-US"/>
    </w:rPr>
  </w:style>
  <w:style w:type="paragraph" w:styleId="TOC3">
    <w:name w:val="toc 3"/>
    <w:basedOn w:val="TOAHeading"/>
    <w:next w:val="Normal"/>
    <w:autoRedefine/>
    <w:uiPriority w:val="39"/>
    <w:rsid w:val="0056123B"/>
    <w:pPr>
      <w:tabs>
        <w:tab w:val="right" w:leader="dot" w:pos="9629"/>
      </w:tabs>
      <w:spacing w:after="120"/>
      <w:ind w:left="1134"/>
    </w:pPr>
    <w:rPr>
      <w:rFonts w:ascii="Arial" w:eastAsia="MS Mincho" w:hAnsi="Arial" w:cstheme="minorHAnsi"/>
      <w:b w:val="0"/>
      <w:bCs w:val="0"/>
      <w:noProof/>
      <w:sz w:val="22"/>
      <w:szCs w:val="20"/>
      <w:u w:val="none"/>
    </w:rPr>
  </w:style>
  <w:style w:type="paragraph" w:styleId="Footer">
    <w:name w:val="footer"/>
    <w:basedOn w:val="Normal"/>
    <w:link w:val="FooterChar"/>
    <w:uiPriority w:val="99"/>
    <w:rsid w:val="0056123B"/>
    <w:pPr>
      <w:tabs>
        <w:tab w:val="right" w:pos="8760"/>
      </w:tabs>
      <w:jc w:val="right"/>
    </w:pPr>
    <w:rPr>
      <w:color w:val="FFFFFF" w:themeColor="background1"/>
      <w:sz w:val="18"/>
      <w:szCs w:val="14"/>
    </w:rPr>
  </w:style>
  <w:style w:type="character" w:customStyle="1" w:styleId="FooterChar">
    <w:name w:val="Footer Char"/>
    <w:basedOn w:val="DefaultParagraphFont"/>
    <w:link w:val="Footer"/>
    <w:uiPriority w:val="99"/>
    <w:rsid w:val="0056123B"/>
    <w:rPr>
      <w:rFonts w:ascii="Arial" w:hAnsi="Arial"/>
      <w:color w:val="FFFFFF" w:themeColor="background1"/>
      <w:sz w:val="18"/>
      <w:szCs w:val="14"/>
      <w:lang w:eastAsia="ja-JP"/>
    </w:rPr>
  </w:style>
  <w:style w:type="paragraph" w:styleId="Header">
    <w:name w:val="header"/>
    <w:basedOn w:val="Normal"/>
    <w:link w:val="HeaderChar"/>
    <w:uiPriority w:val="99"/>
    <w:rsid w:val="0056123B"/>
    <w:pPr>
      <w:tabs>
        <w:tab w:val="center" w:pos="4320"/>
        <w:tab w:val="right" w:pos="8640"/>
      </w:tabs>
    </w:pPr>
  </w:style>
  <w:style w:type="character" w:customStyle="1" w:styleId="HeaderChar">
    <w:name w:val="Header Char"/>
    <w:basedOn w:val="DefaultParagraphFont"/>
    <w:link w:val="Header"/>
    <w:uiPriority w:val="99"/>
    <w:rsid w:val="0056123B"/>
    <w:rPr>
      <w:rFonts w:ascii="Arial" w:hAnsi="Arial"/>
      <w:sz w:val="22"/>
      <w:lang w:eastAsia="ja-JP"/>
    </w:rPr>
  </w:style>
  <w:style w:type="table" w:styleId="TableGrid">
    <w:name w:val="Table Grid"/>
    <w:aliases w:val="ACI Grid,ACI Table Grid"/>
    <w:basedOn w:val="TableNormal"/>
    <w:rsid w:val="0056123B"/>
    <w:pPr>
      <w:adjustRightInd w:val="0"/>
      <w:snapToGrid w:val="0"/>
      <w:spacing w:line="220" w:lineRule="atLeast"/>
    </w:pPr>
    <w:rPr>
      <w:rFonts w:ascii="Arial" w:hAnsi="Arial"/>
      <w:color w:val="58595B" w:themeColor="text1"/>
      <w:sz w:val="22"/>
    </w:rPr>
    <w:tblPr>
      <w:tblBorders>
        <w:top w:val="single" w:sz="4" w:space="0" w:color="0092CC" w:themeColor="accent4"/>
        <w:left w:val="single" w:sz="4" w:space="0" w:color="0092CC" w:themeColor="accent4"/>
        <w:bottom w:val="single" w:sz="4" w:space="0" w:color="0092CC" w:themeColor="accent4"/>
        <w:right w:val="single" w:sz="4" w:space="0" w:color="0092CC" w:themeColor="accent4"/>
        <w:insideH w:val="single" w:sz="4" w:space="0" w:color="0092CC" w:themeColor="accent4"/>
        <w:insideV w:val="single" w:sz="4" w:space="0" w:color="0092CC" w:themeColor="accent4"/>
      </w:tblBorders>
    </w:tblPr>
  </w:style>
  <w:style w:type="character" w:styleId="PageNumber">
    <w:name w:val="page number"/>
    <w:basedOn w:val="DefaultParagraphFont"/>
    <w:qFormat/>
    <w:rsid w:val="0056123B"/>
    <w:rPr>
      <w:rFonts w:ascii="Arial" w:hAnsi="Arial"/>
      <w:b w:val="0"/>
      <w:color w:val="auto"/>
      <w:sz w:val="16"/>
    </w:rPr>
  </w:style>
  <w:style w:type="paragraph" w:styleId="ListNumber">
    <w:name w:val="List Number"/>
    <w:basedOn w:val="Normal"/>
    <w:qFormat/>
    <w:rsid w:val="0056123B"/>
    <w:pPr>
      <w:numPr>
        <w:numId w:val="21"/>
      </w:numPr>
      <w:ind w:left="284" w:hanging="284"/>
    </w:pPr>
    <w:rPr>
      <w:rFonts w:ascii="Arial Bold" w:hAnsi="Arial Bold"/>
      <w:b/>
    </w:rPr>
  </w:style>
  <w:style w:type="paragraph" w:styleId="TOC1">
    <w:name w:val="toc 1"/>
    <w:basedOn w:val="Normal"/>
    <w:next w:val="Normal"/>
    <w:autoRedefine/>
    <w:uiPriority w:val="39"/>
    <w:unhideWhenUsed/>
    <w:qFormat/>
    <w:rsid w:val="00A36206"/>
    <w:pPr>
      <w:tabs>
        <w:tab w:val="left" w:pos="567"/>
        <w:tab w:val="left" w:pos="851"/>
        <w:tab w:val="right" w:leader="dot" w:pos="9639"/>
      </w:tabs>
      <w:spacing w:after="120" w:line="300" w:lineRule="auto"/>
    </w:pPr>
    <w:rPr>
      <w:rFonts w:cstheme="minorHAnsi"/>
      <w:b/>
      <w:bCs/>
      <w:noProof/>
      <w:color w:val="006892" w:themeColor="accent1"/>
      <w:sz w:val="24"/>
      <w:szCs w:val="24"/>
    </w:rPr>
  </w:style>
  <w:style w:type="paragraph" w:styleId="TOC2">
    <w:name w:val="toc 2"/>
    <w:basedOn w:val="Heading2"/>
    <w:next w:val="Normal"/>
    <w:autoRedefine/>
    <w:uiPriority w:val="39"/>
    <w:rsid w:val="00D80F41"/>
    <w:pPr>
      <w:keepNext w:val="0"/>
      <w:tabs>
        <w:tab w:val="left" w:pos="851"/>
        <w:tab w:val="right" w:leader="dot" w:pos="9629"/>
      </w:tabs>
      <w:spacing w:before="0" w:after="120"/>
      <w:ind w:left="284"/>
      <w:outlineLvl w:val="9"/>
    </w:pPr>
    <w:rPr>
      <w:rFonts w:ascii="Arial" w:hAnsi="Arial" w:cstheme="minorHAnsi"/>
      <w:b w:val="0"/>
      <w:bCs w:val="0"/>
      <w:noProof/>
      <w:spacing w:val="0"/>
      <w:sz w:val="22"/>
    </w:rPr>
  </w:style>
  <w:style w:type="paragraph" w:customStyle="1" w:styleId="Label">
    <w:name w:val="Label"/>
    <w:basedOn w:val="Normal"/>
    <w:rsid w:val="00747993"/>
    <w:pPr>
      <w:spacing w:after="120"/>
    </w:pPr>
    <w:rPr>
      <w:b/>
      <w:color w:val="FFFFFF"/>
    </w:rPr>
  </w:style>
  <w:style w:type="character" w:styleId="Hyperlink">
    <w:name w:val="Hyperlink"/>
    <w:basedOn w:val="DefaultParagraphFont"/>
    <w:uiPriority w:val="99"/>
    <w:qFormat/>
    <w:rsid w:val="0056123B"/>
    <w:rPr>
      <w:rFonts w:ascii="Arial" w:hAnsi="Arial"/>
      <w:b/>
      <w:color w:val="auto"/>
      <w:sz w:val="22"/>
      <w:u w:val="none"/>
      <w:bdr w:val="none" w:sz="0" w:space="0" w:color="auto"/>
    </w:rPr>
  </w:style>
  <w:style w:type="paragraph" w:customStyle="1" w:styleId="TOC11">
    <w:name w:val="TOC 11"/>
    <w:basedOn w:val="Normal"/>
    <w:next w:val="Normal"/>
    <w:semiHidden/>
    <w:rsid w:val="00E16D9C"/>
    <w:pPr>
      <w:tabs>
        <w:tab w:val="right" w:pos="9979"/>
      </w:tabs>
      <w:spacing w:before="140" w:after="60" w:line="280" w:lineRule="atLeast"/>
    </w:pPr>
    <w:rPr>
      <w:b/>
      <w:color w:val="808080"/>
    </w:rPr>
  </w:style>
  <w:style w:type="paragraph" w:customStyle="1" w:styleId="Acknowledgements">
    <w:name w:val="Acknowledgements"/>
    <w:basedOn w:val="Normal"/>
    <w:rsid w:val="002F1CAE"/>
    <w:rPr>
      <w:sz w:val="16"/>
    </w:rPr>
  </w:style>
  <w:style w:type="paragraph" w:customStyle="1" w:styleId="CoverSubtitle">
    <w:name w:val="Cover_Subtitle"/>
    <w:basedOn w:val="Normal"/>
    <w:rsid w:val="0068460C"/>
    <w:pPr>
      <w:jc w:val="right"/>
    </w:pPr>
    <w:rPr>
      <w:color w:val="006892"/>
      <w:sz w:val="56"/>
    </w:rPr>
  </w:style>
  <w:style w:type="paragraph" w:customStyle="1" w:styleId="Detail">
    <w:name w:val="Detail"/>
    <w:basedOn w:val="Normal"/>
    <w:rsid w:val="004F0036"/>
    <w:pPr>
      <w:spacing w:after="120" w:line="240" w:lineRule="atLeast"/>
    </w:pPr>
    <w:rPr>
      <w:color w:val="FFFFFF"/>
    </w:rPr>
  </w:style>
  <w:style w:type="paragraph" w:styleId="NormalWeb">
    <w:name w:val="Normal (Web)"/>
    <w:basedOn w:val="Normal"/>
    <w:uiPriority w:val="99"/>
    <w:rsid w:val="0056123B"/>
    <w:pPr>
      <w:adjustRightInd/>
      <w:snapToGrid/>
      <w:spacing w:beforeLines="1" w:afterLines="1"/>
    </w:pPr>
    <w:rPr>
      <w:rFonts w:ascii="Times" w:hAnsi="Times"/>
      <w:sz w:val="20"/>
      <w:lang w:eastAsia="en-US"/>
    </w:rPr>
  </w:style>
  <w:style w:type="paragraph" w:styleId="BalloonText">
    <w:name w:val="Balloon Text"/>
    <w:basedOn w:val="Normal"/>
    <w:link w:val="BalloonTextChar"/>
    <w:rsid w:val="0056123B"/>
    <w:rPr>
      <w:rFonts w:ascii="Tahoma" w:hAnsi="Tahoma" w:cs="Tahoma"/>
      <w:sz w:val="16"/>
      <w:szCs w:val="16"/>
    </w:rPr>
  </w:style>
  <w:style w:type="character" w:customStyle="1" w:styleId="BalloonTextChar">
    <w:name w:val="Balloon Text Char"/>
    <w:basedOn w:val="DefaultParagraphFont"/>
    <w:link w:val="BalloonText"/>
    <w:rsid w:val="0056123B"/>
    <w:rPr>
      <w:rFonts w:ascii="Tahoma" w:hAnsi="Tahoma" w:cs="Tahoma"/>
      <w:sz w:val="16"/>
      <w:szCs w:val="16"/>
      <w:lang w:eastAsia="ja-JP"/>
    </w:rPr>
  </w:style>
  <w:style w:type="paragraph" w:styleId="ListParagraph">
    <w:name w:val="List Paragraph"/>
    <w:aliases w:val="Recommendation,List Paragraph1,standard lewis,CDHP List Paragraph,List Paragraph11,List Paragraph111,L,F5 List Paragraph,Dot pt,CV text,Medium Grid 1 - Accent 21,Numbered Paragraph,List Paragraph2,No Spacing1,Indicator Text"/>
    <w:basedOn w:val="Normal"/>
    <w:link w:val="ListParagraphChar"/>
    <w:uiPriority w:val="34"/>
    <w:qFormat/>
    <w:rsid w:val="0056123B"/>
    <w:pPr>
      <w:adjustRightInd/>
      <w:snapToGrid/>
      <w:spacing w:after="120"/>
    </w:pPr>
    <w:rPr>
      <w:rFonts w:eastAsiaTheme="minorHAnsi" w:cstheme="minorBidi"/>
      <w:szCs w:val="22"/>
      <w:lang w:eastAsia="en-US"/>
    </w:rPr>
  </w:style>
  <w:style w:type="character" w:styleId="Strong">
    <w:name w:val="Strong"/>
    <w:basedOn w:val="DefaultParagraphFont"/>
    <w:qFormat/>
    <w:rsid w:val="0056123B"/>
    <w:rPr>
      <w:rFonts w:ascii="Arial Bold" w:hAnsi="Arial Bold"/>
      <w:b/>
      <w:bCs/>
      <w:color w:val="auto"/>
      <w:sz w:val="22"/>
    </w:rPr>
  </w:style>
  <w:style w:type="paragraph" w:customStyle="1" w:styleId="NoParagraphStyle">
    <w:name w:val="[No Paragraph Style]"/>
    <w:rsid w:val="000B1D79"/>
    <w:pPr>
      <w:autoSpaceDE w:val="0"/>
      <w:autoSpaceDN w:val="0"/>
      <w:adjustRightInd w:val="0"/>
      <w:spacing w:line="288" w:lineRule="auto"/>
      <w:textAlignment w:val="center"/>
    </w:pPr>
    <w:rPr>
      <w:rFonts w:eastAsia="Times New Roman"/>
      <w:color w:val="000000"/>
      <w:sz w:val="24"/>
      <w:szCs w:val="24"/>
      <w:lang w:val="en-US"/>
    </w:rPr>
  </w:style>
  <w:style w:type="character" w:styleId="FollowedHyperlink">
    <w:name w:val="FollowedHyperlink"/>
    <w:basedOn w:val="DefaultParagraphFont"/>
    <w:rsid w:val="0056123B"/>
    <w:rPr>
      <w:color w:val="006892" w:themeColor="accent1"/>
      <w:u w:val="single"/>
    </w:rPr>
  </w:style>
  <w:style w:type="paragraph" w:customStyle="1" w:styleId="Style1">
    <w:name w:val="Style1"/>
    <w:basedOn w:val="Heading3"/>
    <w:link w:val="Style1Char"/>
    <w:qFormat/>
    <w:rsid w:val="009742C0"/>
  </w:style>
  <w:style w:type="character" w:customStyle="1" w:styleId="Style1Char">
    <w:name w:val="Style1 Char"/>
    <w:basedOn w:val="Heading3Char"/>
    <w:link w:val="Style1"/>
    <w:rsid w:val="009742C0"/>
    <w:rPr>
      <w:rFonts w:ascii="Arial" w:hAnsi="Arial" w:cs="Arial"/>
      <w:b/>
      <w:bCs/>
      <w:sz w:val="22"/>
      <w:szCs w:val="26"/>
      <w:lang w:eastAsia="ja-JP"/>
    </w:rPr>
  </w:style>
  <w:style w:type="paragraph" w:customStyle="1" w:styleId="Style2">
    <w:name w:val="Style2"/>
    <w:basedOn w:val="Heading3"/>
    <w:link w:val="Style2Char"/>
    <w:qFormat/>
    <w:rsid w:val="009742C0"/>
  </w:style>
  <w:style w:type="character" w:customStyle="1" w:styleId="Style2Char">
    <w:name w:val="Style2 Char"/>
    <w:basedOn w:val="Heading3Char"/>
    <w:link w:val="Style2"/>
    <w:rsid w:val="009742C0"/>
    <w:rPr>
      <w:rFonts w:ascii="Arial" w:hAnsi="Arial" w:cs="Arial"/>
      <w:b/>
      <w:bCs/>
      <w:sz w:val="22"/>
      <w:szCs w:val="26"/>
      <w:lang w:eastAsia="ja-JP"/>
    </w:rPr>
  </w:style>
  <w:style w:type="paragraph" w:customStyle="1" w:styleId="Style3">
    <w:name w:val="Style3"/>
    <w:basedOn w:val="Heading3"/>
    <w:link w:val="Style3Char"/>
    <w:qFormat/>
    <w:rsid w:val="009742C0"/>
  </w:style>
  <w:style w:type="character" w:customStyle="1" w:styleId="Style3Char">
    <w:name w:val="Style3 Char"/>
    <w:basedOn w:val="Heading3Char"/>
    <w:link w:val="Style3"/>
    <w:rsid w:val="009742C0"/>
    <w:rPr>
      <w:rFonts w:ascii="Arial" w:hAnsi="Arial" w:cs="Arial"/>
      <w:b/>
      <w:bCs/>
      <w:sz w:val="22"/>
      <w:szCs w:val="26"/>
      <w:lang w:eastAsia="ja-JP"/>
    </w:rPr>
  </w:style>
  <w:style w:type="paragraph" w:customStyle="1" w:styleId="Style4">
    <w:name w:val="Style4"/>
    <w:basedOn w:val="Heading3"/>
    <w:link w:val="Style4Char"/>
    <w:qFormat/>
    <w:rsid w:val="009742C0"/>
  </w:style>
  <w:style w:type="character" w:customStyle="1" w:styleId="Style4Char">
    <w:name w:val="Style4 Char"/>
    <w:basedOn w:val="Heading3Char"/>
    <w:link w:val="Style4"/>
    <w:rsid w:val="009742C0"/>
    <w:rPr>
      <w:rFonts w:ascii="Arial" w:hAnsi="Arial" w:cs="Arial"/>
      <w:b/>
      <w:bCs/>
      <w:sz w:val="22"/>
      <w:szCs w:val="26"/>
      <w:lang w:eastAsia="ja-JP"/>
    </w:rPr>
  </w:style>
  <w:style w:type="paragraph" w:customStyle="1" w:styleId="Style5">
    <w:name w:val="Style5"/>
    <w:basedOn w:val="Heading3"/>
    <w:link w:val="Style5Char"/>
    <w:qFormat/>
    <w:rsid w:val="009742C0"/>
  </w:style>
  <w:style w:type="character" w:customStyle="1" w:styleId="Style5Char">
    <w:name w:val="Style5 Char"/>
    <w:basedOn w:val="Heading3Char"/>
    <w:link w:val="Style5"/>
    <w:rsid w:val="009742C0"/>
    <w:rPr>
      <w:rFonts w:ascii="Arial" w:hAnsi="Arial" w:cs="Arial"/>
      <w:b/>
      <w:bCs/>
      <w:sz w:val="22"/>
      <w:szCs w:val="26"/>
      <w:lang w:eastAsia="ja-JP"/>
    </w:rPr>
  </w:style>
  <w:style w:type="paragraph" w:styleId="DocumentMap">
    <w:name w:val="Document Map"/>
    <w:basedOn w:val="Normal"/>
    <w:link w:val="DocumentMapChar"/>
    <w:rsid w:val="009339BD"/>
    <w:rPr>
      <w:rFonts w:ascii="Tahoma" w:hAnsi="Tahoma" w:cs="Tahoma"/>
      <w:sz w:val="16"/>
      <w:szCs w:val="16"/>
    </w:rPr>
  </w:style>
  <w:style w:type="character" w:customStyle="1" w:styleId="DocumentMapChar">
    <w:name w:val="Document Map Char"/>
    <w:basedOn w:val="DefaultParagraphFont"/>
    <w:link w:val="DocumentMap"/>
    <w:rsid w:val="009339BD"/>
    <w:rPr>
      <w:rFonts w:ascii="Tahoma" w:eastAsiaTheme="minorHAnsi" w:hAnsi="Tahoma" w:cs="Tahoma"/>
      <w:sz w:val="16"/>
      <w:szCs w:val="16"/>
      <w:lang w:eastAsia="en-US"/>
    </w:rPr>
  </w:style>
  <w:style w:type="table" w:customStyle="1" w:styleId="TableGrid1">
    <w:name w:val="Table Grid1"/>
    <w:basedOn w:val="TableNormal"/>
    <w:next w:val="TableGrid"/>
    <w:rsid w:val="002B7E67"/>
    <w:pPr>
      <w:adjustRightInd w:val="0"/>
      <w:snapToGrid w:val="0"/>
      <w:spacing w:line="22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6123B"/>
    <w:rPr>
      <w:sz w:val="20"/>
    </w:rPr>
  </w:style>
  <w:style w:type="character" w:customStyle="1" w:styleId="FootnoteTextChar">
    <w:name w:val="Footnote Text Char"/>
    <w:basedOn w:val="DefaultParagraphFont"/>
    <w:link w:val="FootnoteText"/>
    <w:rsid w:val="0056123B"/>
    <w:rPr>
      <w:rFonts w:ascii="Arial" w:hAnsi="Arial"/>
      <w:lang w:eastAsia="ja-JP"/>
    </w:rPr>
  </w:style>
  <w:style w:type="character" w:styleId="FootnoteReference">
    <w:name w:val="footnote reference"/>
    <w:basedOn w:val="DefaultParagraphFont"/>
    <w:rsid w:val="0056123B"/>
    <w:rPr>
      <w:vertAlign w:val="superscript"/>
    </w:rPr>
  </w:style>
  <w:style w:type="character" w:styleId="CommentReference">
    <w:name w:val="annotation reference"/>
    <w:basedOn w:val="DefaultParagraphFont"/>
    <w:rsid w:val="0056123B"/>
    <w:rPr>
      <w:sz w:val="16"/>
      <w:szCs w:val="16"/>
    </w:rPr>
  </w:style>
  <w:style w:type="paragraph" w:styleId="CommentText">
    <w:name w:val="annotation text"/>
    <w:basedOn w:val="Normal"/>
    <w:link w:val="CommentTextChar"/>
    <w:rsid w:val="0056123B"/>
    <w:pPr>
      <w:adjustRightInd/>
      <w:snapToGrid/>
      <w:spacing w:after="20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56123B"/>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D7224A"/>
    <w:rPr>
      <w:b/>
      <w:bCs/>
    </w:rPr>
  </w:style>
  <w:style w:type="character" w:customStyle="1" w:styleId="CommentSubjectChar">
    <w:name w:val="Comment Subject Char"/>
    <w:basedOn w:val="CommentTextChar"/>
    <w:link w:val="CommentSubject"/>
    <w:rsid w:val="00D7224A"/>
    <w:rPr>
      <w:rFonts w:asciiTheme="minorHAnsi" w:eastAsiaTheme="minorHAnsi" w:hAnsiTheme="minorHAnsi" w:cstheme="minorBidi"/>
      <w:b/>
      <w:bCs/>
      <w:lang w:eastAsia="en-US"/>
    </w:rPr>
  </w:style>
  <w:style w:type="table" w:customStyle="1" w:styleId="TableGrid2">
    <w:name w:val="Table Grid2"/>
    <w:basedOn w:val="TableNormal"/>
    <w:next w:val="TableGrid"/>
    <w:uiPriority w:val="59"/>
    <w:rsid w:val="00C80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6123B"/>
    <w:rPr>
      <w:sz w:val="20"/>
    </w:rPr>
  </w:style>
  <w:style w:type="character" w:customStyle="1" w:styleId="EndnoteTextChar">
    <w:name w:val="Endnote Text Char"/>
    <w:basedOn w:val="DefaultParagraphFont"/>
    <w:link w:val="EndnoteText"/>
    <w:rsid w:val="0056123B"/>
    <w:rPr>
      <w:rFonts w:ascii="Arial" w:hAnsi="Arial"/>
      <w:lang w:eastAsia="ja-JP"/>
    </w:rPr>
  </w:style>
  <w:style w:type="character" w:styleId="EndnoteReference">
    <w:name w:val="endnote reference"/>
    <w:basedOn w:val="DefaultParagraphFont"/>
    <w:rsid w:val="0056123B"/>
    <w:rPr>
      <w:vertAlign w:val="superscript"/>
    </w:rPr>
  </w:style>
  <w:style w:type="paragraph" w:customStyle="1" w:styleId="ReportHeading">
    <w:name w:val="Report Heading"/>
    <w:basedOn w:val="Normal"/>
    <w:link w:val="ReportHeadingChar"/>
    <w:qFormat/>
    <w:rsid w:val="007C3986"/>
    <w:pPr>
      <w:widowControl w:val="0"/>
      <w:tabs>
        <w:tab w:val="left" w:pos="3240"/>
      </w:tabs>
    </w:pPr>
    <w:rPr>
      <w:rFonts w:eastAsia="Times New Roman"/>
      <w:b/>
      <w:noProof/>
      <w:color w:val="002664"/>
      <w:sz w:val="36"/>
      <w:szCs w:val="24"/>
      <w:lang w:eastAsia="en-AU"/>
    </w:rPr>
  </w:style>
  <w:style w:type="character" w:customStyle="1" w:styleId="ReportHeadingChar">
    <w:name w:val="Report Heading Char"/>
    <w:basedOn w:val="DefaultParagraphFont"/>
    <w:link w:val="ReportHeading"/>
    <w:rsid w:val="007C3986"/>
    <w:rPr>
      <w:rFonts w:ascii="Arial" w:eastAsia="Times New Roman" w:hAnsi="Arial"/>
      <w:b/>
      <w:noProof/>
      <w:color w:val="002664"/>
      <w:sz w:val="36"/>
      <w:szCs w:val="24"/>
    </w:rPr>
  </w:style>
  <w:style w:type="paragraph" w:customStyle="1" w:styleId="Default">
    <w:name w:val="Default"/>
    <w:rsid w:val="007C3986"/>
    <w:pPr>
      <w:autoSpaceDE w:val="0"/>
      <w:autoSpaceDN w:val="0"/>
      <w:adjustRightInd w:val="0"/>
    </w:pPr>
    <w:rPr>
      <w:rFonts w:ascii="Arial" w:hAnsi="Arial" w:cs="Arial"/>
      <w:color w:val="000000"/>
      <w:sz w:val="24"/>
      <w:szCs w:val="24"/>
      <w:lang w:eastAsia="en-US"/>
    </w:rPr>
  </w:style>
  <w:style w:type="paragraph" w:styleId="Date">
    <w:name w:val="Date"/>
    <w:basedOn w:val="Normal"/>
    <w:next w:val="Normal"/>
    <w:link w:val="DateChar"/>
    <w:rsid w:val="0056123B"/>
  </w:style>
  <w:style w:type="character" w:customStyle="1" w:styleId="DateChar">
    <w:name w:val="Date Char"/>
    <w:basedOn w:val="DefaultParagraphFont"/>
    <w:link w:val="Date"/>
    <w:rsid w:val="00A667EF"/>
    <w:rPr>
      <w:rFonts w:ascii="Arial" w:hAnsi="Arial"/>
      <w:sz w:val="22"/>
      <w:lang w:eastAsia="ja-JP"/>
    </w:rPr>
  </w:style>
  <w:style w:type="paragraph" w:customStyle="1" w:styleId="Ref">
    <w:name w:val="Ref"/>
    <w:basedOn w:val="Normal"/>
    <w:rsid w:val="0056123B"/>
    <w:pPr>
      <w:tabs>
        <w:tab w:val="left" w:pos="4800"/>
      </w:tabs>
      <w:jc w:val="right"/>
    </w:pPr>
    <w:rPr>
      <w:sz w:val="18"/>
    </w:rPr>
  </w:style>
  <w:style w:type="character" w:styleId="BookTitle">
    <w:name w:val="Book Title"/>
    <w:basedOn w:val="DefaultParagraphFont"/>
    <w:uiPriority w:val="33"/>
    <w:qFormat/>
    <w:rsid w:val="0056123B"/>
    <w:rPr>
      <w:b/>
      <w:bCs/>
      <w:smallCaps/>
      <w:spacing w:val="5"/>
    </w:rPr>
  </w:style>
  <w:style w:type="paragraph" w:styleId="BlockText">
    <w:name w:val="Block Text"/>
    <w:basedOn w:val="Normal"/>
    <w:rsid w:val="0056123B"/>
    <w:pPr>
      <w:pBdr>
        <w:top w:val="single" w:sz="2" w:space="10" w:color="006892" w:themeColor="accent1"/>
        <w:left w:val="single" w:sz="2" w:space="10" w:color="006892" w:themeColor="accent1"/>
        <w:bottom w:val="single" w:sz="2" w:space="10" w:color="006892" w:themeColor="accent1"/>
        <w:right w:val="single" w:sz="2" w:space="10" w:color="006892" w:themeColor="accent1"/>
      </w:pBdr>
    </w:pPr>
    <w:rPr>
      <w:rFonts w:asciiTheme="majorHAnsi" w:eastAsiaTheme="minorEastAsia" w:hAnsiTheme="majorHAnsi" w:cstheme="minorBidi"/>
      <w:iCs/>
      <w:color w:val="000000"/>
      <w:sz w:val="28"/>
    </w:rPr>
  </w:style>
  <w:style w:type="paragraph" w:customStyle="1" w:styleId="FirstnameLastname">
    <w:name w:val="Firstname Lastname"/>
    <w:basedOn w:val="Normal"/>
    <w:rsid w:val="0056123B"/>
    <w:pPr>
      <w:outlineLvl w:val="2"/>
    </w:pPr>
    <w:rPr>
      <w:rFonts w:ascii="Arial Bold" w:hAnsi="Arial Bold"/>
      <w:b/>
      <w:color w:val="58595B" w:themeColor="text1"/>
    </w:rPr>
  </w:style>
  <w:style w:type="paragraph" w:styleId="E-mailSignature">
    <w:name w:val="E-mail Signature"/>
    <w:basedOn w:val="Normal"/>
    <w:link w:val="E-mailSignatureChar"/>
    <w:rsid w:val="0056123B"/>
  </w:style>
  <w:style w:type="character" w:customStyle="1" w:styleId="E-mailSignatureChar">
    <w:name w:val="E-mail Signature Char"/>
    <w:basedOn w:val="DefaultParagraphFont"/>
    <w:link w:val="E-mailSignature"/>
    <w:rsid w:val="0056123B"/>
    <w:rPr>
      <w:rFonts w:ascii="Arial" w:hAnsi="Arial"/>
      <w:sz w:val="22"/>
      <w:lang w:eastAsia="ja-JP"/>
    </w:rPr>
  </w:style>
  <w:style w:type="paragraph" w:styleId="Quote">
    <w:name w:val="Quote"/>
    <w:basedOn w:val="Normal"/>
    <w:next w:val="Normal"/>
    <w:link w:val="QuoteChar"/>
    <w:uiPriority w:val="29"/>
    <w:qFormat/>
    <w:rsid w:val="0056123B"/>
    <w:pPr>
      <w:keepNext/>
    </w:pPr>
    <w:rPr>
      <w:rFonts w:cs="Arial"/>
      <w:b/>
      <w:iCs/>
      <w:color w:val="C3264B"/>
      <w:sz w:val="32"/>
      <w:szCs w:val="44"/>
      <w:u w:color="0092CC" w:themeColor="accent4"/>
    </w:rPr>
  </w:style>
  <w:style w:type="character" w:customStyle="1" w:styleId="QuoteChar">
    <w:name w:val="Quote Char"/>
    <w:basedOn w:val="DefaultParagraphFont"/>
    <w:link w:val="Quote"/>
    <w:uiPriority w:val="29"/>
    <w:rsid w:val="0056123B"/>
    <w:rPr>
      <w:rFonts w:ascii="Arial" w:hAnsi="Arial" w:cs="Arial"/>
      <w:b/>
      <w:iCs/>
      <w:color w:val="C3264B"/>
      <w:sz w:val="32"/>
      <w:szCs w:val="44"/>
      <w:u w:color="0092CC" w:themeColor="accent4"/>
      <w:lang w:eastAsia="ja-JP"/>
    </w:rPr>
  </w:style>
  <w:style w:type="character" w:styleId="IntenseEmphasis">
    <w:name w:val="Intense Emphasis"/>
    <w:basedOn w:val="DefaultParagraphFont"/>
    <w:uiPriority w:val="21"/>
    <w:qFormat/>
    <w:rsid w:val="0056123B"/>
    <w:rPr>
      <w:b/>
      <w:bCs/>
      <w:i/>
      <w:iCs/>
      <w:color w:val="auto"/>
    </w:rPr>
  </w:style>
  <w:style w:type="character" w:customStyle="1" w:styleId="Heading4Char">
    <w:name w:val="Heading 4 Char"/>
    <w:basedOn w:val="DefaultParagraphFont"/>
    <w:link w:val="Heading4"/>
    <w:rsid w:val="0056123B"/>
    <w:rPr>
      <w:rFonts w:asciiTheme="majorHAnsi" w:eastAsiaTheme="majorEastAsia" w:hAnsiTheme="majorHAnsi" w:cstheme="majorBidi"/>
      <w:iCs/>
      <w:caps/>
      <w:sz w:val="22"/>
      <w:szCs w:val="22"/>
      <w:lang w:eastAsia="ja-JP"/>
    </w:rPr>
  </w:style>
  <w:style w:type="paragraph" w:customStyle="1" w:styleId="ACIReferenceNumber">
    <w:name w:val="ACI Reference Number"/>
    <w:basedOn w:val="Heading1"/>
    <w:rsid w:val="0056123B"/>
    <w:pPr>
      <w:framePr w:wrap="notBeside" w:hAnchor="text"/>
      <w:spacing w:after="240"/>
    </w:pPr>
    <w:rPr>
      <w:sz w:val="22"/>
    </w:rPr>
  </w:style>
  <w:style w:type="paragraph" w:customStyle="1" w:styleId="Address">
    <w:name w:val="Address"/>
    <w:basedOn w:val="ACIReferenceNumber"/>
    <w:rsid w:val="0056123B"/>
    <w:pPr>
      <w:framePr w:wrap="notBeside"/>
      <w:spacing w:after="0"/>
    </w:pPr>
    <w:rPr>
      <w:b w:val="0"/>
    </w:rPr>
  </w:style>
  <w:style w:type="paragraph" w:styleId="NormalIndent">
    <w:name w:val="Normal Indent"/>
    <w:basedOn w:val="Normal"/>
    <w:rsid w:val="0056123B"/>
    <w:pPr>
      <w:ind w:left="284"/>
    </w:pPr>
  </w:style>
  <w:style w:type="character" w:styleId="SubtleEmphasis">
    <w:name w:val="Subtle Emphasis"/>
    <w:basedOn w:val="DefaultParagraphFont"/>
    <w:uiPriority w:val="19"/>
    <w:qFormat/>
    <w:rsid w:val="0056123B"/>
    <w:rPr>
      <w:i/>
      <w:iCs/>
      <w:color w:val="0092CC" w:themeColor="accent4"/>
    </w:rPr>
  </w:style>
  <w:style w:type="paragraph" w:customStyle="1" w:styleId="Labels">
    <w:name w:val="Labels"/>
    <w:basedOn w:val="Normal"/>
    <w:rsid w:val="0056123B"/>
    <w:pPr>
      <w:adjustRightInd/>
      <w:snapToGrid/>
    </w:pPr>
    <w:rPr>
      <w:rFonts w:eastAsia="Times New Roman"/>
      <w:szCs w:val="24"/>
      <w:lang w:eastAsia="en-US"/>
    </w:rPr>
  </w:style>
  <w:style w:type="paragraph" w:styleId="List">
    <w:name w:val="List"/>
    <w:basedOn w:val="Normal"/>
    <w:qFormat/>
    <w:rsid w:val="0056123B"/>
    <w:pPr>
      <w:ind w:left="284"/>
      <w:contextualSpacing/>
    </w:pPr>
  </w:style>
  <w:style w:type="paragraph" w:customStyle="1" w:styleId="HeadingSmall">
    <w:name w:val="Heading Small"/>
    <w:basedOn w:val="Heading1"/>
    <w:rsid w:val="0056123B"/>
    <w:pPr>
      <w:framePr w:wrap="notBeside" w:hAnchor="text"/>
    </w:pPr>
    <w:rPr>
      <w:sz w:val="20"/>
      <w:szCs w:val="24"/>
      <w:u w:val="single"/>
    </w:rPr>
  </w:style>
  <w:style w:type="paragraph" w:customStyle="1" w:styleId="TableBody">
    <w:name w:val="Table Body"/>
    <w:basedOn w:val="Normal"/>
    <w:rsid w:val="0056123B"/>
    <w:pPr>
      <w:framePr w:wrap="around" w:vAnchor="page" w:hAnchor="page" w:x="1016" w:y="1305"/>
    </w:pPr>
    <w:rPr>
      <w:color w:val="58595B" w:themeColor="text1"/>
    </w:rPr>
  </w:style>
  <w:style w:type="paragraph" w:styleId="TOAHeading">
    <w:name w:val="toa heading"/>
    <w:basedOn w:val="Normal"/>
    <w:next w:val="Normal"/>
    <w:qFormat/>
    <w:rsid w:val="0056123B"/>
    <w:rPr>
      <w:rFonts w:asciiTheme="majorHAnsi" w:eastAsiaTheme="majorEastAsia" w:hAnsiTheme="majorHAnsi" w:cstheme="majorBidi"/>
      <w:b/>
      <w:bCs/>
      <w:sz w:val="24"/>
      <w:szCs w:val="24"/>
      <w:u w:val="single" w:color="0092CC" w:themeColor="accent4"/>
    </w:rPr>
  </w:style>
  <w:style w:type="table" w:customStyle="1" w:styleId="ACIBasicTable">
    <w:name w:val="ACI Basic Table"/>
    <w:basedOn w:val="TableNormal"/>
    <w:uiPriority w:val="99"/>
    <w:rsid w:val="0056123B"/>
    <w:pPr>
      <w:spacing w:line="360" w:lineRule="auto"/>
    </w:pPr>
    <w:rPr>
      <w:rFonts w:asciiTheme="minorHAnsi" w:hAnsiTheme="minorHAnsi"/>
      <w:color w:val="58595B" w:themeColor="text1"/>
      <w:sz w:val="22"/>
    </w:rPr>
    <w:tblPr>
      <w:tblBorders>
        <w:top w:val="single" w:sz="4" w:space="0" w:color="0092CC" w:themeColor="accent4"/>
        <w:bottom w:val="single" w:sz="4" w:space="0" w:color="0092CC" w:themeColor="accent4"/>
        <w:insideH w:val="single" w:sz="4" w:space="0" w:color="0092CC" w:themeColor="accent4"/>
        <w:insideV w:val="single" w:sz="4" w:space="0" w:color="0092CC" w:themeColor="accent4"/>
      </w:tblBorders>
      <w:tblCellMar>
        <w:top w:w="227" w:type="dxa"/>
        <w:bottom w:w="113" w:type="dxa"/>
      </w:tblCellMar>
    </w:tblPr>
  </w:style>
  <w:style w:type="table" w:styleId="TableClassic4">
    <w:name w:val="Table Classic 4"/>
    <w:basedOn w:val="TableNormal"/>
    <w:rsid w:val="0056123B"/>
    <w:pPr>
      <w:adjustRightInd w:val="0"/>
      <w:snapToGrid w:val="0"/>
      <w:spacing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56123B"/>
    <w:pPr>
      <w:adjustRightInd w:val="0"/>
      <w:snapToGrid w:val="0"/>
      <w:spacing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6123B"/>
    <w:pPr>
      <w:adjustRightInd w:val="0"/>
      <w:snapToGrid w:val="0"/>
      <w:spacing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6123B"/>
    <w:pPr>
      <w:adjustRightInd w:val="0"/>
      <w:snapToGrid w:val="0"/>
      <w:spacing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56123B"/>
    <w:pPr>
      <w:adjustRightInd w:val="0"/>
      <w:snapToGrid w:val="0"/>
      <w:spacing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6123B"/>
    <w:pPr>
      <w:adjustRightInd w:val="0"/>
      <w:snapToGrid w:val="0"/>
      <w:spacing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6123B"/>
    <w:pPr>
      <w:adjustRightInd w:val="0"/>
      <w:snapToGrid w:val="0"/>
      <w:spacing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56123B"/>
    <w:pPr>
      <w:adjustRightInd w:val="0"/>
      <w:snapToGrid w:val="0"/>
      <w:spacing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6123B"/>
    <w:pPr>
      <w:adjustRightInd w:val="0"/>
      <w:snapToGrid w:val="0"/>
      <w:spacing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6123B"/>
    <w:pPr>
      <w:adjustRightInd w:val="0"/>
      <w:snapToGrid w:val="0"/>
      <w:spacing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ACIHeader">
    <w:name w:val="ACI Header"/>
    <w:basedOn w:val="TableNormal"/>
    <w:uiPriority w:val="99"/>
    <w:rsid w:val="0056123B"/>
    <w:rPr>
      <w:rFonts w:asciiTheme="minorHAnsi" w:hAnsiTheme="minorHAnsi"/>
      <w:sz w:val="22"/>
    </w:rPr>
    <w:tblPr>
      <w:tblStyleRow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FFFF"/>
      <w:vAlign w:val="center"/>
    </w:tcPr>
    <w:tblStylePr w:type="firstRow">
      <w:pPr>
        <w:wordWrap/>
        <w:spacing w:beforeLines="0" w:before="120" w:beforeAutospacing="0" w:afterLines="0" w:after="0" w:afterAutospacing="0" w:line="240" w:lineRule="auto"/>
      </w:pPr>
      <w:rPr>
        <w:rFonts w:ascii="___WRD_EMBED_SUB_11" w:hAnsi="___WRD_EMBED_SUB_11"/>
        <w:b/>
        <w:i w:val="0"/>
        <w:caps w:val="0"/>
        <w:smallCaps w:val="0"/>
        <w:color w:val="FFFFFF"/>
        <w:sz w:val="22"/>
        <w:u w:val="none"/>
      </w:rPr>
      <w:tblPr/>
      <w:tcPr>
        <w:tcBorders>
          <w:top w:val="nil"/>
          <w:left w:val="nil"/>
          <w:bottom w:val="nil"/>
          <w:right w:val="nil"/>
          <w:insideH w:val="nil"/>
          <w:insideV w:val="single" w:sz="4" w:space="0" w:color="FFFFFF"/>
          <w:tl2br w:val="nil"/>
          <w:tr2bl w:val="nil"/>
        </w:tcBorders>
        <w:shd w:val="clear" w:color="auto" w:fill="C3264B"/>
      </w:tcPr>
    </w:tblStylePr>
    <w:tblStylePr w:type="lastRow">
      <w:tblPr/>
      <w:tcPr>
        <w:tcBorders>
          <w:top w:val="nil"/>
          <w:bottom w:val="nil"/>
          <w:insideH w:val="nil"/>
          <w:insideV w:val="nil"/>
        </w:tcBorders>
        <w:shd w:val="clear" w:color="auto" w:fill="E7ECED"/>
      </w:tcPr>
    </w:tblStylePr>
    <w:tblStylePr w:type="firstCol">
      <w:tblPr/>
      <w:tcPr>
        <w:tcBorders>
          <w:top w:val="nil"/>
          <w:left w:val="nil"/>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FFFF"/>
      </w:tcPr>
    </w:tblStylePr>
    <w:tblStylePr w:type="lastCol">
      <w:tblPr/>
      <w:tcPr>
        <w:tcBorders>
          <w:top w:val="nil"/>
          <w:left w:val="single" w:sz="4" w:space="0" w:color="FFFFFF" w:themeColor="background1"/>
          <w:bottom w:val="nil"/>
          <w:right w:val="nil"/>
          <w:insideH w:val="single" w:sz="4" w:space="0" w:color="FFFFFF" w:themeColor="background1"/>
          <w:insideV w:val="single" w:sz="4" w:space="0" w:color="FFFFFF" w:themeColor="background1"/>
          <w:tl2br w:val="nil"/>
          <w:tr2bl w:val="nil"/>
        </w:tcBorders>
        <w:shd w:val="clear" w:color="auto" w:fill="FFFFFF"/>
      </w:tcPr>
    </w:tblStylePr>
    <w:tblStylePr w:type="band1Horz">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FFFFFF"/>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FFFFFF"/>
      </w:tcPr>
    </w:tblStylePr>
  </w:style>
  <w:style w:type="table" w:customStyle="1" w:styleId="ACIBlueHeader">
    <w:name w:val="ACI Blue Header"/>
    <w:basedOn w:val="ACIHeader"/>
    <w:uiPriority w:val="99"/>
    <w:rsid w:val="0056123B"/>
    <w:tblPr/>
    <w:tcPr>
      <w:shd w:val="clear" w:color="auto" w:fill="FFFFFF"/>
    </w:tcPr>
    <w:tblStylePr w:type="firstRow">
      <w:pPr>
        <w:wordWrap/>
        <w:spacing w:beforeLines="0" w:before="120" w:beforeAutospacing="0" w:afterLines="0" w:after="0" w:afterAutospacing="0" w:line="240" w:lineRule="auto"/>
      </w:pPr>
      <w:rPr>
        <w:rFonts w:ascii="Arial Black" w:hAnsi="Arial Black"/>
        <w:b/>
        <w:i w:val="0"/>
        <w:caps/>
        <w:smallCaps w:val="0"/>
        <w:color w:val="FFFFFF"/>
        <w:sz w:val="22"/>
        <w:u w:val="none"/>
      </w:rPr>
      <w:tblPr/>
      <w:tcPr>
        <w:tcBorders>
          <w:top w:val="nil"/>
          <w:left w:val="nil"/>
          <w:bottom w:val="nil"/>
          <w:right w:val="nil"/>
          <w:insideH w:val="nil"/>
          <w:insideV w:val="single" w:sz="4" w:space="0" w:color="FFFFFF"/>
          <w:tl2br w:val="nil"/>
          <w:tr2bl w:val="nil"/>
        </w:tcBorders>
        <w:shd w:val="clear" w:color="auto" w:fill="C3264B"/>
      </w:tcPr>
    </w:tblStylePr>
    <w:tblStylePr w:type="lastRow">
      <w:tblPr/>
      <w:tcPr>
        <w:tcBorders>
          <w:top w:val="nil"/>
          <w:bottom w:val="nil"/>
          <w:insideH w:val="nil"/>
          <w:insideV w:val="nil"/>
        </w:tcBorders>
        <w:shd w:val="clear" w:color="auto" w:fill="E7ECED"/>
      </w:tcPr>
    </w:tblStylePr>
    <w:tblStylePr w:type="firstCol">
      <w:tblPr/>
      <w:tcPr>
        <w:tcBorders>
          <w:top w:val="nil"/>
          <w:left w:val="nil"/>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FFFF"/>
      </w:tcPr>
    </w:tblStylePr>
    <w:tblStylePr w:type="lastCol">
      <w:tblPr/>
      <w:tcPr>
        <w:tcBorders>
          <w:top w:val="nil"/>
          <w:left w:val="single" w:sz="4" w:space="0" w:color="FFFFFF" w:themeColor="background1"/>
          <w:bottom w:val="nil"/>
          <w:right w:val="nil"/>
          <w:insideH w:val="single" w:sz="4" w:space="0" w:color="FFFFFF" w:themeColor="background1"/>
          <w:insideV w:val="single" w:sz="4" w:space="0" w:color="FFFFFF" w:themeColor="background1"/>
          <w:tl2br w:val="nil"/>
          <w:tr2bl w:val="nil"/>
        </w:tcBorders>
        <w:shd w:val="clear" w:color="auto" w:fill="E7ECED"/>
      </w:tcPr>
    </w:tblStylePr>
    <w:tblStylePr w:type="band1Horz">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FFFFFF"/>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7ECED"/>
      </w:tcPr>
    </w:tblStylePr>
  </w:style>
  <w:style w:type="character" w:customStyle="1" w:styleId="Heading1Char">
    <w:name w:val="Heading 1 Char"/>
    <w:basedOn w:val="DefaultParagraphFont"/>
    <w:link w:val="Heading1"/>
    <w:rsid w:val="00825FF5"/>
    <w:rPr>
      <w:rFonts w:asciiTheme="majorHAnsi" w:hAnsiTheme="majorHAnsi"/>
      <w:b/>
      <w:color w:val="004D6D" w:themeColor="accent1" w:themeShade="BF"/>
      <w:spacing w:val="-10"/>
      <w:sz w:val="32"/>
      <w:szCs w:val="32"/>
      <w:lang w:eastAsia="ja-JP"/>
    </w:rPr>
  </w:style>
  <w:style w:type="paragraph" w:styleId="NoSpacing">
    <w:name w:val="No Spacing"/>
    <w:link w:val="NoSpacingChar"/>
    <w:uiPriority w:val="1"/>
    <w:qFormat/>
    <w:rsid w:val="0056123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6123B"/>
    <w:rPr>
      <w:rFonts w:asciiTheme="minorHAnsi" w:eastAsiaTheme="minorEastAsia" w:hAnsiTheme="minorHAnsi" w:cstheme="minorBidi"/>
      <w:sz w:val="22"/>
      <w:szCs w:val="22"/>
      <w:lang w:val="en-US" w:eastAsia="ja-JP"/>
    </w:rPr>
  </w:style>
  <w:style w:type="paragraph" w:customStyle="1" w:styleId="DocumentHeading">
    <w:name w:val="DocumentHeading"/>
    <w:basedOn w:val="Normal"/>
    <w:link w:val="DocumentHeadingChar"/>
    <w:rsid w:val="0056123B"/>
    <w:pPr>
      <w:keepNext/>
      <w:framePr w:wrap="notBeside" w:hAnchor="text"/>
      <w:tabs>
        <w:tab w:val="right" w:pos="9923"/>
      </w:tabs>
      <w:spacing w:before="240" w:after="120" w:line="288" w:lineRule="auto"/>
      <w:ind w:left="284"/>
    </w:pPr>
    <w:rPr>
      <w:rFonts w:asciiTheme="majorHAnsi" w:hAnsiTheme="majorHAnsi"/>
      <w:b/>
      <w:color w:val="FFFFFF"/>
      <w:spacing w:val="-10"/>
      <w:sz w:val="64"/>
      <w:szCs w:val="24"/>
    </w:rPr>
  </w:style>
  <w:style w:type="character" w:customStyle="1" w:styleId="DocumentHeadingChar">
    <w:name w:val="DocumentHeading Char"/>
    <w:basedOn w:val="DefaultParagraphFont"/>
    <w:link w:val="DocumentHeading"/>
    <w:rsid w:val="0056123B"/>
    <w:rPr>
      <w:rFonts w:asciiTheme="majorHAnsi" w:hAnsiTheme="majorHAnsi"/>
      <w:b/>
      <w:color w:val="FFFFFF"/>
      <w:spacing w:val="-10"/>
      <w:sz w:val="64"/>
      <w:szCs w:val="24"/>
      <w:lang w:eastAsia="ja-JP"/>
    </w:rPr>
  </w:style>
  <w:style w:type="paragraph" w:customStyle="1" w:styleId="SubheadingWhite">
    <w:name w:val="Subheading White"/>
    <w:basedOn w:val="Normal"/>
    <w:link w:val="SubheadingWhiteChar"/>
    <w:rsid w:val="0056123B"/>
    <w:pPr>
      <w:spacing w:after="240"/>
      <w:ind w:left="567"/>
    </w:pPr>
    <w:rPr>
      <w:rFonts w:ascii="Arial Bold" w:hAnsi="Arial Bold"/>
      <w:b/>
      <w:color w:val="FFFFFF"/>
      <w:sz w:val="36"/>
      <w:szCs w:val="36"/>
    </w:rPr>
  </w:style>
  <w:style w:type="paragraph" w:customStyle="1" w:styleId="HeadingDate">
    <w:name w:val="Heading Date"/>
    <w:basedOn w:val="Normal"/>
    <w:link w:val="HeadingDateChar"/>
    <w:rsid w:val="0056123B"/>
    <w:pPr>
      <w:ind w:left="567"/>
    </w:pPr>
    <w:rPr>
      <w:color w:val="FFFFFF"/>
      <w:sz w:val="24"/>
      <w:szCs w:val="24"/>
    </w:rPr>
  </w:style>
  <w:style w:type="character" w:customStyle="1" w:styleId="SubheadingWhiteChar">
    <w:name w:val="Subheading White Char"/>
    <w:basedOn w:val="DefaultParagraphFont"/>
    <w:link w:val="SubheadingWhite"/>
    <w:rsid w:val="0056123B"/>
    <w:rPr>
      <w:rFonts w:ascii="Arial Bold" w:hAnsi="Arial Bold"/>
      <w:b/>
      <w:color w:val="FFFFFF"/>
      <w:sz w:val="36"/>
      <w:szCs w:val="36"/>
      <w:lang w:eastAsia="ja-JP"/>
    </w:rPr>
  </w:style>
  <w:style w:type="character" w:customStyle="1" w:styleId="HeadingDateChar">
    <w:name w:val="Heading Date Char"/>
    <w:basedOn w:val="DefaultParagraphFont"/>
    <w:link w:val="HeadingDate"/>
    <w:rsid w:val="0056123B"/>
    <w:rPr>
      <w:rFonts w:ascii="Arial" w:hAnsi="Arial"/>
      <w:color w:val="FFFFFF"/>
      <w:sz w:val="24"/>
      <w:szCs w:val="24"/>
      <w:lang w:eastAsia="ja-JP"/>
    </w:rPr>
  </w:style>
  <w:style w:type="paragraph" w:customStyle="1" w:styleId="TableHeader">
    <w:name w:val="TableHeader"/>
    <w:basedOn w:val="Normal"/>
    <w:link w:val="TableHeaderChar"/>
    <w:rsid w:val="0056123B"/>
    <w:rPr>
      <w:rFonts w:ascii="Arial Bold" w:hAnsi="Arial Bold"/>
      <w:color w:val="FFFFFF"/>
      <w:szCs w:val="24"/>
    </w:rPr>
  </w:style>
  <w:style w:type="paragraph" w:styleId="ListBullet2">
    <w:name w:val="List Bullet 2"/>
    <w:basedOn w:val="Normal"/>
    <w:qFormat/>
    <w:rsid w:val="0056123B"/>
    <w:pPr>
      <w:numPr>
        <w:numId w:val="5"/>
      </w:numPr>
      <w:ind w:left="568" w:hanging="284"/>
      <w:contextualSpacing/>
    </w:pPr>
  </w:style>
  <w:style w:type="character" w:customStyle="1" w:styleId="TableHeaderChar">
    <w:name w:val="TableHeader Char"/>
    <w:basedOn w:val="DefaultParagraphFont"/>
    <w:link w:val="TableHeader"/>
    <w:rsid w:val="0056123B"/>
    <w:rPr>
      <w:rFonts w:ascii="Arial Bold" w:hAnsi="Arial Bold"/>
      <w:color w:val="FFFFFF"/>
      <w:sz w:val="22"/>
      <w:szCs w:val="24"/>
      <w:lang w:eastAsia="ja-JP"/>
    </w:rPr>
  </w:style>
  <w:style w:type="character" w:styleId="SubtleReference">
    <w:name w:val="Subtle Reference"/>
    <w:basedOn w:val="DefaultParagraphFont"/>
    <w:uiPriority w:val="31"/>
    <w:qFormat/>
    <w:rsid w:val="0056123B"/>
    <w:rPr>
      <w:smallCaps/>
      <w:color w:val="006892" w:themeColor="accent1"/>
      <w:u w:val="single"/>
    </w:rPr>
  </w:style>
  <w:style w:type="paragraph" w:customStyle="1" w:styleId="NameOfTaskforce">
    <w:name w:val="NameOfTaskforce"/>
    <w:basedOn w:val="SubheadingWhite"/>
    <w:link w:val="NameOfTaskforceChar"/>
    <w:qFormat/>
    <w:rsid w:val="0056123B"/>
    <w:pPr>
      <w:spacing w:after="0"/>
      <w:ind w:left="284"/>
    </w:pPr>
    <w:rPr>
      <w:rFonts w:ascii="Arial" w:hAnsi="Arial"/>
      <w:b w:val="0"/>
    </w:rPr>
  </w:style>
  <w:style w:type="character" w:customStyle="1" w:styleId="NameOfTaskforceChar">
    <w:name w:val="NameOfTaskforce Char"/>
    <w:basedOn w:val="SubheadingWhiteChar"/>
    <w:link w:val="NameOfTaskforce"/>
    <w:rsid w:val="0056123B"/>
    <w:rPr>
      <w:rFonts w:ascii="Arial" w:hAnsi="Arial"/>
      <w:b w:val="0"/>
      <w:color w:val="FFFFFF"/>
      <w:sz w:val="36"/>
      <w:szCs w:val="36"/>
      <w:lang w:eastAsia="ja-JP"/>
    </w:rPr>
  </w:style>
  <w:style w:type="character" w:styleId="PlaceholderText">
    <w:name w:val="Placeholder Text"/>
    <w:basedOn w:val="DefaultParagraphFont"/>
    <w:uiPriority w:val="99"/>
    <w:semiHidden/>
    <w:rsid w:val="0056123B"/>
    <w:rPr>
      <w:color w:val="808080"/>
    </w:rPr>
  </w:style>
  <w:style w:type="paragraph" w:customStyle="1" w:styleId="ACIIntroBodyBold">
    <w:name w:val="ACI_Intro BodyBold"/>
    <w:basedOn w:val="Normal"/>
    <w:link w:val="ACIIntroBodyBoldChar"/>
    <w:rsid w:val="0056123B"/>
    <w:pPr>
      <w:adjustRightInd/>
      <w:snapToGrid/>
    </w:pPr>
    <w:rPr>
      <w:b/>
      <w:color w:val="58595B" w:themeColor="text1"/>
      <w:sz w:val="20"/>
    </w:rPr>
  </w:style>
  <w:style w:type="paragraph" w:customStyle="1" w:styleId="BoldBodyText">
    <w:name w:val="Bold BodyText"/>
    <w:basedOn w:val="Normal"/>
    <w:link w:val="BoldBodyTextChar"/>
    <w:rsid w:val="0056123B"/>
    <w:rPr>
      <w:b/>
      <w:color w:val="58595B" w:themeColor="text1"/>
    </w:rPr>
  </w:style>
  <w:style w:type="character" w:customStyle="1" w:styleId="ACIIntroBodyBoldChar">
    <w:name w:val="ACI_Intro BodyBold Char"/>
    <w:basedOn w:val="DefaultParagraphFont"/>
    <w:link w:val="ACIIntroBodyBold"/>
    <w:rsid w:val="0056123B"/>
    <w:rPr>
      <w:rFonts w:ascii="Arial" w:hAnsi="Arial"/>
      <w:b/>
      <w:color w:val="58595B" w:themeColor="text1"/>
      <w:lang w:eastAsia="ja-JP"/>
    </w:rPr>
  </w:style>
  <w:style w:type="character" w:customStyle="1" w:styleId="BoldBodyTextChar">
    <w:name w:val="Bold BodyText Char"/>
    <w:basedOn w:val="DefaultParagraphFont"/>
    <w:link w:val="BoldBodyText"/>
    <w:rsid w:val="0056123B"/>
    <w:rPr>
      <w:rFonts w:ascii="Arial" w:hAnsi="Arial"/>
      <w:b/>
      <w:color w:val="58595B" w:themeColor="text1"/>
      <w:sz w:val="22"/>
      <w:lang w:eastAsia="ja-JP"/>
    </w:rPr>
  </w:style>
  <w:style w:type="paragraph" w:styleId="TOC4">
    <w:name w:val="toc 4"/>
    <w:basedOn w:val="Normal"/>
    <w:next w:val="Normal"/>
    <w:autoRedefine/>
    <w:uiPriority w:val="39"/>
    <w:rsid w:val="0056123B"/>
    <w:pPr>
      <w:tabs>
        <w:tab w:val="right" w:leader="dot" w:pos="9629"/>
      </w:tabs>
      <w:spacing w:after="120"/>
      <w:ind w:left="660"/>
    </w:pPr>
    <w:rPr>
      <w:rFonts w:cstheme="minorHAnsi"/>
      <w:noProof/>
    </w:rPr>
  </w:style>
  <w:style w:type="paragraph" w:styleId="TOC5">
    <w:name w:val="toc 5"/>
    <w:basedOn w:val="Heading5"/>
    <w:next w:val="Normal"/>
    <w:autoRedefine/>
    <w:uiPriority w:val="39"/>
    <w:rsid w:val="0056123B"/>
    <w:pPr>
      <w:keepNext w:val="0"/>
      <w:keepLines w:val="0"/>
      <w:tabs>
        <w:tab w:val="right" w:leader="dot" w:pos="9629"/>
      </w:tabs>
      <w:spacing w:before="0" w:after="120"/>
      <w:ind w:left="851"/>
      <w:outlineLvl w:val="9"/>
    </w:pPr>
    <w:rPr>
      <w:rFonts w:ascii="Arial" w:eastAsia="MS Mincho" w:hAnsi="Arial" w:cstheme="minorHAnsi"/>
      <w:noProof/>
      <w:u w:val="none"/>
    </w:rPr>
  </w:style>
  <w:style w:type="paragraph" w:styleId="TOC6">
    <w:name w:val="toc 6"/>
    <w:basedOn w:val="Normal"/>
    <w:next w:val="Normal"/>
    <w:autoRedefine/>
    <w:uiPriority w:val="39"/>
    <w:rsid w:val="0056123B"/>
    <w:pPr>
      <w:tabs>
        <w:tab w:val="right" w:leader="dot" w:pos="9629"/>
      </w:tabs>
      <w:spacing w:after="120"/>
      <w:ind w:left="284"/>
    </w:pPr>
    <w:rPr>
      <w:rFonts w:cstheme="minorHAnsi"/>
      <w:noProof/>
    </w:rPr>
  </w:style>
  <w:style w:type="paragraph" w:styleId="TOC7">
    <w:name w:val="toc 7"/>
    <w:basedOn w:val="Normal"/>
    <w:next w:val="Normal"/>
    <w:autoRedefine/>
    <w:rsid w:val="0056123B"/>
    <w:pPr>
      <w:ind w:left="1320"/>
    </w:pPr>
    <w:rPr>
      <w:rFonts w:asciiTheme="minorHAnsi" w:hAnsiTheme="minorHAnsi" w:cstheme="minorHAnsi"/>
      <w:sz w:val="20"/>
    </w:rPr>
  </w:style>
  <w:style w:type="paragraph" w:styleId="TOC8">
    <w:name w:val="toc 8"/>
    <w:basedOn w:val="Normal"/>
    <w:next w:val="Normal"/>
    <w:autoRedefine/>
    <w:rsid w:val="0056123B"/>
    <w:pPr>
      <w:ind w:left="1540"/>
    </w:pPr>
    <w:rPr>
      <w:rFonts w:asciiTheme="minorHAnsi" w:hAnsiTheme="minorHAnsi" w:cstheme="minorHAnsi"/>
      <w:sz w:val="20"/>
    </w:rPr>
  </w:style>
  <w:style w:type="paragraph" w:styleId="TOC9">
    <w:name w:val="toc 9"/>
    <w:basedOn w:val="Normal"/>
    <w:next w:val="Normal"/>
    <w:autoRedefine/>
    <w:rsid w:val="0056123B"/>
    <w:pPr>
      <w:ind w:left="1760"/>
    </w:pPr>
    <w:rPr>
      <w:rFonts w:asciiTheme="minorHAnsi" w:hAnsiTheme="minorHAnsi" w:cstheme="minorHAnsi"/>
      <w:sz w:val="20"/>
    </w:rPr>
  </w:style>
  <w:style w:type="paragraph" w:styleId="TOCHeading">
    <w:name w:val="TOC Heading"/>
    <w:basedOn w:val="Heading1"/>
    <w:next w:val="Normal"/>
    <w:uiPriority w:val="39"/>
    <w:unhideWhenUsed/>
    <w:qFormat/>
    <w:rsid w:val="0056123B"/>
    <w:pPr>
      <w:keepLines/>
      <w:framePr w:wrap="notBeside" w:hAnchor="text"/>
      <w:adjustRightInd/>
      <w:snapToGrid/>
      <w:spacing w:before="480"/>
      <w:outlineLvl w:val="9"/>
    </w:pPr>
    <w:rPr>
      <w:rFonts w:eastAsiaTheme="majorEastAsia" w:cstheme="majorBidi"/>
      <w:color w:val="0092CC" w:themeColor="accent4"/>
      <w:sz w:val="28"/>
      <w:szCs w:val="28"/>
      <w:lang w:val="en-US"/>
    </w:rPr>
  </w:style>
  <w:style w:type="paragraph" w:styleId="Title">
    <w:name w:val="Title"/>
    <w:basedOn w:val="Normal"/>
    <w:next w:val="Normal"/>
    <w:link w:val="TitleChar"/>
    <w:rsid w:val="0056123B"/>
    <w:pPr>
      <w:pBdr>
        <w:bottom w:val="single" w:sz="8" w:space="4" w:color="006892" w:themeColor="accent1"/>
      </w:pBdr>
      <w:spacing w:after="300"/>
      <w:contextualSpacing/>
    </w:pPr>
    <w:rPr>
      <w:rFonts w:asciiTheme="majorHAnsi" w:eastAsiaTheme="majorEastAsia" w:hAnsiTheme="majorHAnsi" w:cstheme="majorBidi"/>
      <w:color w:val="424244" w:themeColor="text2" w:themeShade="BF"/>
      <w:spacing w:val="5"/>
      <w:kern w:val="28"/>
      <w:sz w:val="52"/>
      <w:szCs w:val="52"/>
    </w:rPr>
  </w:style>
  <w:style w:type="character" w:customStyle="1" w:styleId="TitleChar">
    <w:name w:val="Title Char"/>
    <w:basedOn w:val="DefaultParagraphFont"/>
    <w:link w:val="Title"/>
    <w:rsid w:val="0056123B"/>
    <w:rPr>
      <w:rFonts w:asciiTheme="majorHAnsi" w:eastAsiaTheme="majorEastAsia" w:hAnsiTheme="majorHAnsi" w:cstheme="majorBidi"/>
      <w:color w:val="424244" w:themeColor="text2" w:themeShade="BF"/>
      <w:spacing w:val="5"/>
      <w:kern w:val="28"/>
      <w:sz w:val="52"/>
      <w:szCs w:val="52"/>
      <w:lang w:eastAsia="ja-JP"/>
    </w:rPr>
  </w:style>
  <w:style w:type="paragraph" w:styleId="Subtitle">
    <w:name w:val="Subtitle"/>
    <w:basedOn w:val="Normal"/>
    <w:next w:val="Normal"/>
    <w:link w:val="SubtitleChar"/>
    <w:rsid w:val="0056123B"/>
    <w:pPr>
      <w:numPr>
        <w:ilvl w:val="1"/>
      </w:numPr>
    </w:pPr>
    <w:rPr>
      <w:rFonts w:asciiTheme="majorHAnsi" w:eastAsiaTheme="majorEastAsia" w:hAnsiTheme="majorHAnsi" w:cstheme="majorBidi"/>
      <w:i/>
      <w:iCs/>
      <w:color w:val="006892" w:themeColor="accent1"/>
      <w:spacing w:val="15"/>
      <w:sz w:val="24"/>
      <w:szCs w:val="24"/>
    </w:rPr>
  </w:style>
  <w:style w:type="character" w:customStyle="1" w:styleId="SubtitleChar">
    <w:name w:val="Subtitle Char"/>
    <w:basedOn w:val="DefaultParagraphFont"/>
    <w:link w:val="Subtitle"/>
    <w:rsid w:val="0056123B"/>
    <w:rPr>
      <w:rFonts w:asciiTheme="majorHAnsi" w:eastAsiaTheme="majorEastAsia" w:hAnsiTheme="majorHAnsi" w:cstheme="majorBidi"/>
      <w:i/>
      <w:iCs/>
      <w:color w:val="006892" w:themeColor="accent1"/>
      <w:spacing w:val="15"/>
      <w:sz w:val="24"/>
      <w:szCs w:val="24"/>
      <w:lang w:eastAsia="ja-JP"/>
    </w:rPr>
  </w:style>
  <w:style w:type="paragraph" w:styleId="Signature">
    <w:name w:val="Signature"/>
    <w:basedOn w:val="Normal"/>
    <w:link w:val="SignatureChar"/>
    <w:rsid w:val="0056123B"/>
    <w:pPr>
      <w:ind w:left="4252"/>
    </w:pPr>
  </w:style>
  <w:style w:type="character" w:customStyle="1" w:styleId="SignatureChar">
    <w:name w:val="Signature Char"/>
    <w:basedOn w:val="DefaultParagraphFont"/>
    <w:link w:val="Signature"/>
    <w:rsid w:val="0056123B"/>
    <w:rPr>
      <w:rFonts w:ascii="Arial" w:hAnsi="Arial"/>
      <w:sz w:val="22"/>
      <w:lang w:eastAsia="ja-JP"/>
    </w:rPr>
  </w:style>
  <w:style w:type="paragraph" w:styleId="IntenseQuote">
    <w:name w:val="Intense Quote"/>
    <w:basedOn w:val="Normal"/>
    <w:next w:val="Normal"/>
    <w:link w:val="IntenseQuoteChar"/>
    <w:uiPriority w:val="30"/>
    <w:rsid w:val="0056123B"/>
    <w:pPr>
      <w:pBdr>
        <w:bottom w:val="single" w:sz="4" w:space="4" w:color="006892" w:themeColor="accent1"/>
      </w:pBdr>
      <w:spacing w:before="200" w:after="280"/>
      <w:ind w:left="936" w:right="936"/>
    </w:pPr>
    <w:rPr>
      <w:b/>
      <w:bCs/>
      <w:i/>
      <w:iCs/>
      <w:color w:val="006892" w:themeColor="accent1"/>
    </w:rPr>
  </w:style>
  <w:style w:type="character" w:customStyle="1" w:styleId="IntenseQuoteChar">
    <w:name w:val="Intense Quote Char"/>
    <w:basedOn w:val="DefaultParagraphFont"/>
    <w:link w:val="IntenseQuote"/>
    <w:uiPriority w:val="30"/>
    <w:rsid w:val="0056123B"/>
    <w:rPr>
      <w:rFonts w:ascii="Arial" w:hAnsi="Arial"/>
      <w:b/>
      <w:bCs/>
      <w:i/>
      <w:iCs/>
      <w:color w:val="006892" w:themeColor="accent1"/>
      <w:sz w:val="22"/>
      <w:lang w:eastAsia="ja-JP"/>
    </w:rPr>
  </w:style>
  <w:style w:type="paragraph" w:styleId="BodyText">
    <w:name w:val="Body Text"/>
    <w:basedOn w:val="Normal"/>
    <w:link w:val="BodyTextChar"/>
    <w:semiHidden/>
    <w:unhideWhenUsed/>
    <w:rsid w:val="00A667EF"/>
    <w:pPr>
      <w:spacing w:after="120"/>
    </w:pPr>
  </w:style>
  <w:style w:type="character" w:customStyle="1" w:styleId="BodyTextChar">
    <w:name w:val="Body Text Char"/>
    <w:basedOn w:val="DefaultParagraphFont"/>
    <w:link w:val="BodyText"/>
    <w:semiHidden/>
    <w:rsid w:val="00A667EF"/>
    <w:rPr>
      <w:rFonts w:ascii="Arial" w:hAnsi="Arial"/>
      <w:sz w:val="22"/>
      <w:lang w:eastAsia="ja-JP"/>
    </w:rPr>
  </w:style>
  <w:style w:type="paragraph" w:styleId="BodyTextFirstIndent">
    <w:name w:val="Body Text First Indent"/>
    <w:basedOn w:val="Normal"/>
    <w:link w:val="BodyTextFirstIndentChar"/>
    <w:rsid w:val="0056123B"/>
    <w:pPr>
      <w:ind w:firstLine="360"/>
    </w:pPr>
  </w:style>
  <w:style w:type="character" w:customStyle="1" w:styleId="BodyTextFirstIndentChar">
    <w:name w:val="Body Text First Indent Char"/>
    <w:basedOn w:val="DefaultParagraphFont"/>
    <w:link w:val="BodyTextFirstIndent"/>
    <w:rsid w:val="0056123B"/>
    <w:rPr>
      <w:rFonts w:ascii="Arial" w:hAnsi="Arial"/>
      <w:sz w:val="22"/>
      <w:lang w:eastAsia="ja-JP"/>
    </w:rPr>
  </w:style>
  <w:style w:type="paragraph" w:styleId="BodyTextIndent">
    <w:name w:val="Body Text Indent"/>
    <w:basedOn w:val="Normal"/>
    <w:link w:val="BodyTextIndentChar"/>
    <w:rsid w:val="0056123B"/>
    <w:pPr>
      <w:ind w:left="283"/>
    </w:pPr>
  </w:style>
  <w:style w:type="character" w:customStyle="1" w:styleId="BodyTextIndentChar">
    <w:name w:val="Body Text Indent Char"/>
    <w:basedOn w:val="DefaultParagraphFont"/>
    <w:link w:val="BodyTextIndent"/>
    <w:rsid w:val="0056123B"/>
    <w:rPr>
      <w:rFonts w:ascii="Arial" w:hAnsi="Arial"/>
      <w:sz w:val="22"/>
      <w:lang w:eastAsia="ja-JP"/>
    </w:rPr>
  </w:style>
  <w:style w:type="paragraph" w:styleId="BodyTextFirstIndent2">
    <w:name w:val="Body Text First Indent 2"/>
    <w:basedOn w:val="BodyTextIndent"/>
    <w:link w:val="BodyTextFirstIndent2Char"/>
    <w:rsid w:val="0056123B"/>
    <w:pPr>
      <w:ind w:left="360" w:firstLine="360"/>
    </w:pPr>
  </w:style>
  <w:style w:type="character" w:customStyle="1" w:styleId="BodyTextFirstIndent2Char">
    <w:name w:val="Body Text First Indent 2 Char"/>
    <w:basedOn w:val="BodyTextIndentChar"/>
    <w:link w:val="BodyTextFirstIndent2"/>
    <w:rsid w:val="0056123B"/>
    <w:rPr>
      <w:rFonts w:ascii="Arial" w:hAnsi="Arial"/>
      <w:sz w:val="22"/>
      <w:lang w:eastAsia="ja-JP"/>
    </w:rPr>
  </w:style>
  <w:style w:type="paragraph" w:customStyle="1" w:styleId="HighlightBoxHeading">
    <w:name w:val="Highlight Box Heading"/>
    <w:basedOn w:val="Normal"/>
    <w:link w:val="HighlightBoxHeadingChar"/>
    <w:qFormat/>
    <w:rsid w:val="0056123B"/>
    <w:rPr>
      <w:rFonts w:ascii="Arial Bold" w:hAnsi="Arial Bold"/>
      <w:color w:val="FFFFFF"/>
    </w:rPr>
  </w:style>
  <w:style w:type="paragraph" w:customStyle="1" w:styleId="SubHeadingCaps">
    <w:name w:val="SubHeading Caps"/>
    <w:basedOn w:val="Normal"/>
    <w:link w:val="SubHeadingCapsChar"/>
    <w:rsid w:val="0056123B"/>
    <w:rPr>
      <w:color w:val="58595B" w:themeColor="text1"/>
      <w:szCs w:val="22"/>
    </w:rPr>
  </w:style>
  <w:style w:type="character" w:customStyle="1" w:styleId="SubHeadingCapsChar">
    <w:name w:val="SubHeading Caps Char"/>
    <w:basedOn w:val="DefaultParagraphFont"/>
    <w:link w:val="SubHeadingCaps"/>
    <w:rsid w:val="0056123B"/>
    <w:rPr>
      <w:rFonts w:ascii="Arial" w:hAnsi="Arial"/>
      <w:color w:val="58595B" w:themeColor="text1"/>
      <w:sz w:val="22"/>
      <w:szCs w:val="22"/>
      <w:lang w:eastAsia="ja-JP"/>
    </w:rPr>
  </w:style>
  <w:style w:type="paragraph" w:customStyle="1" w:styleId="IntroBodyCopy">
    <w:name w:val="Intro BodyCopy"/>
    <w:basedOn w:val="ACIIntroBodyBold"/>
    <w:link w:val="IntroBodyCopyChar"/>
    <w:rsid w:val="0056123B"/>
    <w:rPr>
      <w:sz w:val="24"/>
      <w:szCs w:val="24"/>
    </w:rPr>
  </w:style>
  <w:style w:type="character" w:customStyle="1" w:styleId="Heading5Char">
    <w:name w:val="Heading 5 Char"/>
    <w:basedOn w:val="DefaultParagraphFont"/>
    <w:link w:val="Heading5"/>
    <w:rsid w:val="0056123B"/>
    <w:rPr>
      <w:rFonts w:asciiTheme="majorHAnsi" w:eastAsiaTheme="majorEastAsia" w:hAnsiTheme="majorHAnsi" w:cstheme="majorBidi"/>
      <w:sz w:val="22"/>
      <w:u w:val="single"/>
      <w:lang w:eastAsia="ja-JP"/>
    </w:rPr>
  </w:style>
  <w:style w:type="character" w:customStyle="1" w:styleId="IntroBodyCopyChar">
    <w:name w:val="Intro BodyCopy Char"/>
    <w:basedOn w:val="ACIIntroBodyBoldChar"/>
    <w:link w:val="IntroBodyCopy"/>
    <w:rsid w:val="0056123B"/>
    <w:rPr>
      <w:rFonts w:ascii="Arial" w:hAnsi="Arial"/>
      <w:b/>
      <w:color w:val="58595B" w:themeColor="text1"/>
      <w:sz w:val="24"/>
      <w:szCs w:val="24"/>
      <w:lang w:eastAsia="ja-JP"/>
    </w:rPr>
  </w:style>
  <w:style w:type="character" w:customStyle="1" w:styleId="Heading6Char">
    <w:name w:val="Heading 6 Char"/>
    <w:basedOn w:val="DefaultParagraphFont"/>
    <w:link w:val="Heading6"/>
    <w:rsid w:val="0056123B"/>
    <w:rPr>
      <w:rFonts w:asciiTheme="majorHAnsi" w:eastAsiaTheme="majorEastAsia" w:hAnsiTheme="majorHAnsi" w:cstheme="majorBidi"/>
      <w:i/>
      <w:iCs/>
      <w:sz w:val="22"/>
      <w:lang w:eastAsia="ja-JP"/>
    </w:rPr>
  </w:style>
  <w:style w:type="paragraph" w:styleId="ListNumber2">
    <w:name w:val="List Number 2"/>
    <w:basedOn w:val="Normal"/>
    <w:qFormat/>
    <w:rsid w:val="0056123B"/>
    <w:pPr>
      <w:numPr>
        <w:numId w:val="6"/>
      </w:numPr>
      <w:ind w:left="568" w:hanging="284"/>
      <w:contextualSpacing/>
    </w:pPr>
    <w:rPr>
      <w:rFonts w:ascii="Arial Bold" w:hAnsi="Arial Bold"/>
      <w:b/>
    </w:rPr>
  </w:style>
  <w:style w:type="character" w:customStyle="1" w:styleId="HighlightBoxHeadingChar">
    <w:name w:val="Highlight Box Heading Char"/>
    <w:basedOn w:val="DefaultParagraphFont"/>
    <w:link w:val="HighlightBoxHeading"/>
    <w:rsid w:val="0056123B"/>
    <w:rPr>
      <w:rFonts w:ascii="Arial Bold" w:hAnsi="Arial Bold"/>
      <w:color w:val="FFFFFF"/>
      <w:sz w:val="22"/>
      <w:lang w:eastAsia="ja-JP"/>
    </w:rPr>
  </w:style>
  <w:style w:type="character" w:customStyle="1" w:styleId="Bold">
    <w:name w:val="Bold"/>
    <w:basedOn w:val="BoldBodyTextChar"/>
    <w:uiPriority w:val="1"/>
    <w:qFormat/>
    <w:rsid w:val="0056123B"/>
    <w:rPr>
      <w:rFonts w:ascii="Arial" w:hAnsi="Arial"/>
      <w:b/>
      <w:color w:val="auto"/>
      <w:sz w:val="18"/>
      <w:lang w:eastAsia="ja-JP"/>
    </w:rPr>
  </w:style>
  <w:style w:type="paragraph" w:styleId="Index1">
    <w:name w:val="index 1"/>
    <w:basedOn w:val="Normal"/>
    <w:next w:val="Normal"/>
    <w:autoRedefine/>
    <w:uiPriority w:val="99"/>
    <w:rsid w:val="0056123B"/>
    <w:pPr>
      <w:ind w:left="220" w:hanging="220"/>
    </w:pPr>
  </w:style>
  <w:style w:type="paragraph" w:styleId="Index2">
    <w:name w:val="index 2"/>
    <w:basedOn w:val="Normal"/>
    <w:next w:val="Normal"/>
    <w:autoRedefine/>
    <w:uiPriority w:val="99"/>
    <w:rsid w:val="0056123B"/>
    <w:pPr>
      <w:ind w:left="440" w:hanging="220"/>
    </w:pPr>
  </w:style>
  <w:style w:type="character" w:styleId="IntenseReference">
    <w:name w:val="Intense Reference"/>
    <w:basedOn w:val="DefaultParagraphFont"/>
    <w:uiPriority w:val="32"/>
    <w:qFormat/>
    <w:rsid w:val="0056123B"/>
    <w:rPr>
      <w:b/>
      <w:bCs/>
      <w:smallCaps/>
      <w:color w:val="58595B" w:themeColor="accent2"/>
      <w:spacing w:val="5"/>
      <w:u w:val="single"/>
    </w:rPr>
  </w:style>
  <w:style w:type="character" w:customStyle="1" w:styleId="Heading7Char">
    <w:name w:val="Heading 7 Char"/>
    <w:basedOn w:val="DefaultParagraphFont"/>
    <w:link w:val="Heading7"/>
    <w:rsid w:val="0056123B"/>
    <w:rPr>
      <w:rFonts w:asciiTheme="majorHAnsi" w:eastAsiaTheme="majorEastAsia" w:hAnsiTheme="majorHAnsi" w:cstheme="majorBidi"/>
      <w:i/>
      <w:iCs/>
      <w:color w:val="003348" w:themeColor="accent1" w:themeShade="7F"/>
      <w:sz w:val="22"/>
      <w:lang w:eastAsia="ja-JP"/>
    </w:rPr>
  </w:style>
  <w:style w:type="paragraph" w:customStyle="1" w:styleId="TableHeader0">
    <w:name w:val="Table Header"/>
    <w:basedOn w:val="Normal"/>
    <w:rsid w:val="0056123B"/>
    <w:pPr>
      <w:adjustRightInd/>
      <w:snapToGrid/>
      <w:spacing w:before="60" w:after="60"/>
    </w:pPr>
    <w:rPr>
      <w:rFonts w:eastAsia="Times New Roman" w:cs="Arial"/>
      <w:b/>
      <w:color w:val="FFFFFF"/>
      <w:sz w:val="24"/>
      <w:lang w:val="en-GB" w:eastAsia="en-US"/>
    </w:rPr>
  </w:style>
  <w:style w:type="character" w:customStyle="1" w:styleId="ListParagraphChar">
    <w:name w:val="List Paragraph Char"/>
    <w:aliases w:val="Recommendation Char,List Paragraph1 Char,standard lewis Char,CDHP List Paragraph Char,List Paragraph11 Char,List Paragraph111 Char,L Char,F5 List Paragraph Char,Dot pt Char,CV text Char,Medium Grid 1 - Accent 21 Char,No Spacing1 Char"/>
    <w:basedOn w:val="DefaultParagraphFont"/>
    <w:link w:val="ListParagraph"/>
    <w:uiPriority w:val="34"/>
    <w:locked/>
    <w:rsid w:val="0056123B"/>
    <w:rPr>
      <w:rFonts w:ascii="Arial" w:eastAsiaTheme="minorHAnsi" w:hAnsi="Arial" w:cstheme="minorBidi"/>
      <w:sz w:val="22"/>
      <w:szCs w:val="22"/>
      <w:lang w:eastAsia="en-US"/>
    </w:rPr>
  </w:style>
  <w:style w:type="paragraph" w:customStyle="1" w:styleId="Tabletext">
    <w:name w:val="Table text"/>
    <w:basedOn w:val="Normal"/>
    <w:rsid w:val="0056123B"/>
    <w:pPr>
      <w:adjustRightInd/>
      <w:snapToGrid/>
      <w:spacing w:before="60" w:after="60"/>
    </w:pPr>
    <w:rPr>
      <w:rFonts w:eastAsia="Times New Roman" w:cs="Arial"/>
      <w:sz w:val="24"/>
      <w:lang w:val="en-GB" w:eastAsia="en-US"/>
    </w:rPr>
  </w:style>
  <w:style w:type="paragraph" w:styleId="Revision">
    <w:name w:val="Revision"/>
    <w:hidden/>
    <w:uiPriority w:val="99"/>
    <w:semiHidden/>
    <w:rsid w:val="00D31AB7"/>
    <w:rPr>
      <w:rFonts w:ascii="Arial" w:hAnsi="Arial"/>
      <w:sz w:val="22"/>
      <w:lang w:eastAsia="ja-JP"/>
    </w:rPr>
  </w:style>
  <w:style w:type="character" w:customStyle="1" w:styleId="UnresolvedMention1">
    <w:name w:val="Unresolved Mention1"/>
    <w:basedOn w:val="DefaultParagraphFont"/>
    <w:uiPriority w:val="99"/>
    <w:semiHidden/>
    <w:unhideWhenUsed/>
    <w:rsid w:val="00614583"/>
    <w:rPr>
      <w:color w:val="605E5C"/>
      <w:shd w:val="clear" w:color="auto" w:fill="E1DFDD"/>
    </w:rPr>
  </w:style>
  <w:style w:type="character" w:customStyle="1" w:styleId="UnresolvedMention2">
    <w:name w:val="Unresolved Mention2"/>
    <w:basedOn w:val="DefaultParagraphFont"/>
    <w:uiPriority w:val="99"/>
    <w:semiHidden/>
    <w:unhideWhenUsed/>
    <w:rsid w:val="00DE223B"/>
    <w:rPr>
      <w:color w:val="605E5C"/>
      <w:shd w:val="clear" w:color="auto" w:fill="E1DFDD"/>
    </w:rPr>
  </w:style>
  <w:style w:type="paragraph" w:customStyle="1" w:styleId="Pa4">
    <w:name w:val="Pa4"/>
    <w:basedOn w:val="Default"/>
    <w:next w:val="Default"/>
    <w:uiPriority w:val="99"/>
    <w:rsid w:val="00E01AB0"/>
    <w:pPr>
      <w:spacing w:line="181" w:lineRule="atLeast"/>
    </w:pPr>
    <w:rPr>
      <w:rFonts w:ascii="Muli ExtraBold" w:hAnsi="Muli ExtraBold" w:cs="Times New Roman"/>
      <w:color w:val="auto"/>
      <w:lang w:eastAsia="en-AU"/>
    </w:rPr>
  </w:style>
  <w:style w:type="character" w:styleId="UnresolvedMention">
    <w:name w:val="Unresolved Mention"/>
    <w:basedOn w:val="DefaultParagraphFont"/>
    <w:uiPriority w:val="99"/>
    <w:unhideWhenUsed/>
    <w:rsid w:val="004A5368"/>
    <w:rPr>
      <w:color w:val="605E5C"/>
      <w:shd w:val="clear" w:color="auto" w:fill="E1DFDD"/>
    </w:rPr>
  </w:style>
  <w:style w:type="character" w:styleId="Mention">
    <w:name w:val="Mention"/>
    <w:basedOn w:val="DefaultParagraphFont"/>
    <w:uiPriority w:val="99"/>
    <w:unhideWhenUsed/>
    <w:rsid w:val="004A5368"/>
    <w:rPr>
      <w:color w:val="2B579A"/>
      <w:shd w:val="clear" w:color="auto" w:fill="E1DFDD"/>
    </w:rPr>
  </w:style>
  <w:style w:type="character" w:customStyle="1" w:styleId="cf11">
    <w:name w:val="cf11"/>
    <w:basedOn w:val="DefaultParagraphFont"/>
    <w:rsid w:val="00D80F41"/>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8090">
      <w:bodyDiv w:val="1"/>
      <w:marLeft w:val="0"/>
      <w:marRight w:val="0"/>
      <w:marTop w:val="0"/>
      <w:marBottom w:val="0"/>
      <w:divBdr>
        <w:top w:val="none" w:sz="0" w:space="0" w:color="auto"/>
        <w:left w:val="none" w:sz="0" w:space="0" w:color="auto"/>
        <w:bottom w:val="none" w:sz="0" w:space="0" w:color="auto"/>
        <w:right w:val="none" w:sz="0" w:space="0" w:color="auto"/>
      </w:divBdr>
    </w:div>
    <w:div w:id="30692855">
      <w:bodyDiv w:val="1"/>
      <w:marLeft w:val="0"/>
      <w:marRight w:val="0"/>
      <w:marTop w:val="0"/>
      <w:marBottom w:val="0"/>
      <w:divBdr>
        <w:top w:val="none" w:sz="0" w:space="0" w:color="auto"/>
        <w:left w:val="none" w:sz="0" w:space="0" w:color="auto"/>
        <w:bottom w:val="none" w:sz="0" w:space="0" w:color="auto"/>
        <w:right w:val="none" w:sz="0" w:space="0" w:color="auto"/>
      </w:divBdr>
      <w:divsChild>
        <w:div w:id="333188638">
          <w:marLeft w:val="835"/>
          <w:marRight w:val="0"/>
          <w:marTop w:val="58"/>
          <w:marBottom w:val="0"/>
          <w:divBdr>
            <w:top w:val="none" w:sz="0" w:space="0" w:color="auto"/>
            <w:left w:val="none" w:sz="0" w:space="0" w:color="auto"/>
            <w:bottom w:val="none" w:sz="0" w:space="0" w:color="auto"/>
            <w:right w:val="none" w:sz="0" w:space="0" w:color="auto"/>
          </w:divBdr>
        </w:div>
        <w:div w:id="399253211">
          <w:marLeft w:val="835"/>
          <w:marRight w:val="0"/>
          <w:marTop w:val="58"/>
          <w:marBottom w:val="0"/>
          <w:divBdr>
            <w:top w:val="none" w:sz="0" w:space="0" w:color="auto"/>
            <w:left w:val="none" w:sz="0" w:space="0" w:color="auto"/>
            <w:bottom w:val="none" w:sz="0" w:space="0" w:color="auto"/>
            <w:right w:val="none" w:sz="0" w:space="0" w:color="auto"/>
          </w:divBdr>
        </w:div>
        <w:div w:id="653678357">
          <w:marLeft w:val="835"/>
          <w:marRight w:val="0"/>
          <w:marTop w:val="58"/>
          <w:marBottom w:val="0"/>
          <w:divBdr>
            <w:top w:val="none" w:sz="0" w:space="0" w:color="auto"/>
            <w:left w:val="none" w:sz="0" w:space="0" w:color="auto"/>
            <w:bottom w:val="none" w:sz="0" w:space="0" w:color="auto"/>
            <w:right w:val="none" w:sz="0" w:space="0" w:color="auto"/>
          </w:divBdr>
        </w:div>
        <w:div w:id="892890191">
          <w:marLeft w:val="835"/>
          <w:marRight w:val="0"/>
          <w:marTop w:val="58"/>
          <w:marBottom w:val="0"/>
          <w:divBdr>
            <w:top w:val="none" w:sz="0" w:space="0" w:color="auto"/>
            <w:left w:val="none" w:sz="0" w:space="0" w:color="auto"/>
            <w:bottom w:val="none" w:sz="0" w:space="0" w:color="auto"/>
            <w:right w:val="none" w:sz="0" w:space="0" w:color="auto"/>
          </w:divBdr>
        </w:div>
        <w:div w:id="913707469">
          <w:marLeft w:val="835"/>
          <w:marRight w:val="0"/>
          <w:marTop w:val="58"/>
          <w:marBottom w:val="0"/>
          <w:divBdr>
            <w:top w:val="none" w:sz="0" w:space="0" w:color="auto"/>
            <w:left w:val="none" w:sz="0" w:space="0" w:color="auto"/>
            <w:bottom w:val="none" w:sz="0" w:space="0" w:color="auto"/>
            <w:right w:val="none" w:sz="0" w:space="0" w:color="auto"/>
          </w:divBdr>
        </w:div>
        <w:div w:id="971860846">
          <w:marLeft w:val="835"/>
          <w:marRight w:val="0"/>
          <w:marTop w:val="58"/>
          <w:marBottom w:val="0"/>
          <w:divBdr>
            <w:top w:val="none" w:sz="0" w:space="0" w:color="auto"/>
            <w:left w:val="none" w:sz="0" w:space="0" w:color="auto"/>
            <w:bottom w:val="none" w:sz="0" w:space="0" w:color="auto"/>
            <w:right w:val="none" w:sz="0" w:space="0" w:color="auto"/>
          </w:divBdr>
        </w:div>
        <w:div w:id="1004744502">
          <w:marLeft w:val="835"/>
          <w:marRight w:val="0"/>
          <w:marTop w:val="58"/>
          <w:marBottom w:val="0"/>
          <w:divBdr>
            <w:top w:val="none" w:sz="0" w:space="0" w:color="auto"/>
            <w:left w:val="none" w:sz="0" w:space="0" w:color="auto"/>
            <w:bottom w:val="none" w:sz="0" w:space="0" w:color="auto"/>
            <w:right w:val="none" w:sz="0" w:space="0" w:color="auto"/>
          </w:divBdr>
        </w:div>
        <w:div w:id="1064376860">
          <w:marLeft w:val="835"/>
          <w:marRight w:val="0"/>
          <w:marTop w:val="58"/>
          <w:marBottom w:val="0"/>
          <w:divBdr>
            <w:top w:val="none" w:sz="0" w:space="0" w:color="auto"/>
            <w:left w:val="none" w:sz="0" w:space="0" w:color="auto"/>
            <w:bottom w:val="none" w:sz="0" w:space="0" w:color="auto"/>
            <w:right w:val="none" w:sz="0" w:space="0" w:color="auto"/>
          </w:divBdr>
        </w:div>
        <w:div w:id="1112551613">
          <w:marLeft w:val="835"/>
          <w:marRight w:val="0"/>
          <w:marTop w:val="58"/>
          <w:marBottom w:val="0"/>
          <w:divBdr>
            <w:top w:val="none" w:sz="0" w:space="0" w:color="auto"/>
            <w:left w:val="none" w:sz="0" w:space="0" w:color="auto"/>
            <w:bottom w:val="none" w:sz="0" w:space="0" w:color="auto"/>
            <w:right w:val="none" w:sz="0" w:space="0" w:color="auto"/>
          </w:divBdr>
        </w:div>
        <w:div w:id="1253509225">
          <w:marLeft w:val="835"/>
          <w:marRight w:val="0"/>
          <w:marTop w:val="58"/>
          <w:marBottom w:val="0"/>
          <w:divBdr>
            <w:top w:val="none" w:sz="0" w:space="0" w:color="auto"/>
            <w:left w:val="none" w:sz="0" w:space="0" w:color="auto"/>
            <w:bottom w:val="none" w:sz="0" w:space="0" w:color="auto"/>
            <w:right w:val="none" w:sz="0" w:space="0" w:color="auto"/>
          </w:divBdr>
        </w:div>
        <w:div w:id="1459833297">
          <w:marLeft w:val="835"/>
          <w:marRight w:val="0"/>
          <w:marTop w:val="58"/>
          <w:marBottom w:val="0"/>
          <w:divBdr>
            <w:top w:val="none" w:sz="0" w:space="0" w:color="auto"/>
            <w:left w:val="none" w:sz="0" w:space="0" w:color="auto"/>
            <w:bottom w:val="none" w:sz="0" w:space="0" w:color="auto"/>
            <w:right w:val="none" w:sz="0" w:space="0" w:color="auto"/>
          </w:divBdr>
        </w:div>
        <w:div w:id="1553272669">
          <w:marLeft w:val="835"/>
          <w:marRight w:val="0"/>
          <w:marTop w:val="58"/>
          <w:marBottom w:val="0"/>
          <w:divBdr>
            <w:top w:val="none" w:sz="0" w:space="0" w:color="auto"/>
            <w:left w:val="none" w:sz="0" w:space="0" w:color="auto"/>
            <w:bottom w:val="none" w:sz="0" w:space="0" w:color="auto"/>
            <w:right w:val="none" w:sz="0" w:space="0" w:color="auto"/>
          </w:divBdr>
        </w:div>
        <w:div w:id="1598059843">
          <w:marLeft w:val="835"/>
          <w:marRight w:val="0"/>
          <w:marTop w:val="58"/>
          <w:marBottom w:val="0"/>
          <w:divBdr>
            <w:top w:val="none" w:sz="0" w:space="0" w:color="auto"/>
            <w:left w:val="none" w:sz="0" w:space="0" w:color="auto"/>
            <w:bottom w:val="none" w:sz="0" w:space="0" w:color="auto"/>
            <w:right w:val="none" w:sz="0" w:space="0" w:color="auto"/>
          </w:divBdr>
        </w:div>
        <w:div w:id="1874340014">
          <w:marLeft w:val="835"/>
          <w:marRight w:val="0"/>
          <w:marTop w:val="58"/>
          <w:marBottom w:val="0"/>
          <w:divBdr>
            <w:top w:val="none" w:sz="0" w:space="0" w:color="auto"/>
            <w:left w:val="none" w:sz="0" w:space="0" w:color="auto"/>
            <w:bottom w:val="none" w:sz="0" w:space="0" w:color="auto"/>
            <w:right w:val="none" w:sz="0" w:space="0" w:color="auto"/>
          </w:divBdr>
        </w:div>
        <w:div w:id="1884561246">
          <w:marLeft w:val="835"/>
          <w:marRight w:val="0"/>
          <w:marTop w:val="58"/>
          <w:marBottom w:val="0"/>
          <w:divBdr>
            <w:top w:val="none" w:sz="0" w:space="0" w:color="auto"/>
            <w:left w:val="none" w:sz="0" w:space="0" w:color="auto"/>
            <w:bottom w:val="none" w:sz="0" w:space="0" w:color="auto"/>
            <w:right w:val="none" w:sz="0" w:space="0" w:color="auto"/>
          </w:divBdr>
        </w:div>
        <w:div w:id="1953243365">
          <w:marLeft w:val="835"/>
          <w:marRight w:val="0"/>
          <w:marTop w:val="58"/>
          <w:marBottom w:val="0"/>
          <w:divBdr>
            <w:top w:val="none" w:sz="0" w:space="0" w:color="auto"/>
            <w:left w:val="none" w:sz="0" w:space="0" w:color="auto"/>
            <w:bottom w:val="none" w:sz="0" w:space="0" w:color="auto"/>
            <w:right w:val="none" w:sz="0" w:space="0" w:color="auto"/>
          </w:divBdr>
        </w:div>
        <w:div w:id="2125805655">
          <w:marLeft w:val="835"/>
          <w:marRight w:val="0"/>
          <w:marTop w:val="58"/>
          <w:marBottom w:val="0"/>
          <w:divBdr>
            <w:top w:val="none" w:sz="0" w:space="0" w:color="auto"/>
            <w:left w:val="none" w:sz="0" w:space="0" w:color="auto"/>
            <w:bottom w:val="none" w:sz="0" w:space="0" w:color="auto"/>
            <w:right w:val="none" w:sz="0" w:space="0" w:color="auto"/>
          </w:divBdr>
        </w:div>
      </w:divsChild>
    </w:div>
    <w:div w:id="55129525">
      <w:bodyDiv w:val="1"/>
      <w:marLeft w:val="0"/>
      <w:marRight w:val="0"/>
      <w:marTop w:val="0"/>
      <w:marBottom w:val="0"/>
      <w:divBdr>
        <w:top w:val="none" w:sz="0" w:space="0" w:color="auto"/>
        <w:left w:val="none" w:sz="0" w:space="0" w:color="auto"/>
        <w:bottom w:val="none" w:sz="0" w:space="0" w:color="auto"/>
        <w:right w:val="none" w:sz="0" w:space="0" w:color="auto"/>
      </w:divBdr>
    </w:div>
    <w:div w:id="79841616">
      <w:bodyDiv w:val="1"/>
      <w:marLeft w:val="0"/>
      <w:marRight w:val="0"/>
      <w:marTop w:val="0"/>
      <w:marBottom w:val="0"/>
      <w:divBdr>
        <w:top w:val="none" w:sz="0" w:space="0" w:color="auto"/>
        <w:left w:val="none" w:sz="0" w:space="0" w:color="auto"/>
        <w:bottom w:val="none" w:sz="0" w:space="0" w:color="auto"/>
        <w:right w:val="none" w:sz="0" w:space="0" w:color="auto"/>
      </w:divBdr>
      <w:divsChild>
        <w:div w:id="1089424289">
          <w:marLeft w:val="0"/>
          <w:marRight w:val="0"/>
          <w:marTop w:val="0"/>
          <w:marBottom w:val="0"/>
          <w:divBdr>
            <w:top w:val="none" w:sz="0" w:space="0" w:color="auto"/>
            <w:left w:val="none" w:sz="0" w:space="0" w:color="auto"/>
            <w:bottom w:val="none" w:sz="0" w:space="0" w:color="auto"/>
            <w:right w:val="none" w:sz="0" w:space="0" w:color="auto"/>
          </w:divBdr>
        </w:div>
      </w:divsChild>
    </w:div>
    <w:div w:id="81342055">
      <w:bodyDiv w:val="1"/>
      <w:marLeft w:val="0"/>
      <w:marRight w:val="0"/>
      <w:marTop w:val="0"/>
      <w:marBottom w:val="0"/>
      <w:divBdr>
        <w:top w:val="none" w:sz="0" w:space="0" w:color="auto"/>
        <w:left w:val="none" w:sz="0" w:space="0" w:color="auto"/>
        <w:bottom w:val="none" w:sz="0" w:space="0" w:color="auto"/>
        <w:right w:val="none" w:sz="0" w:space="0" w:color="auto"/>
      </w:divBdr>
    </w:div>
    <w:div w:id="88282980">
      <w:bodyDiv w:val="1"/>
      <w:marLeft w:val="0"/>
      <w:marRight w:val="0"/>
      <w:marTop w:val="0"/>
      <w:marBottom w:val="0"/>
      <w:divBdr>
        <w:top w:val="none" w:sz="0" w:space="0" w:color="auto"/>
        <w:left w:val="none" w:sz="0" w:space="0" w:color="auto"/>
        <w:bottom w:val="none" w:sz="0" w:space="0" w:color="auto"/>
        <w:right w:val="none" w:sz="0" w:space="0" w:color="auto"/>
      </w:divBdr>
    </w:div>
    <w:div w:id="108011174">
      <w:bodyDiv w:val="1"/>
      <w:marLeft w:val="0"/>
      <w:marRight w:val="0"/>
      <w:marTop w:val="0"/>
      <w:marBottom w:val="0"/>
      <w:divBdr>
        <w:top w:val="none" w:sz="0" w:space="0" w:color="auto"/>
        <w:left w:val="none" w:sz="0" w:space="0" w:color="auto"/>
        <w:bottom w:val="none" w:sz="0" w:space="0" w:color="auto"/>
        <w:right w:val="none" w:sz="0" w:space="0" w:color="auto"/>
      </w:divBdr>
      <w:divsChild>
        <w:div w:id="14430921">
          <w:marLeft w:val="835"/>
          <w:marRight w:val="0"/>
          <w:marTop w:val="58"/>
          <w:marBottom w:val="0"/>
          <w:divBdr>
            <w:top w:val="none" w:sz="0" w:space="0" w:color="auto"/>
            <w:left w:val="none" w:sz="0" w:space="0" w:color="auto"/>
            <w:bottom w:val="none" w:sz="0" w:space="0" w:color="auto"/>
            <w:right w:val="none" w:sz="0" w:space="0" w:color="auto"/>
          </w:divBdr>
        </w:div>
        <w:div w:id="89787006">
          <w:marLeft w:val="835"/>
          <w:marRight w:val="0"/>
          <w:marTop w:val="58"/>
          <w:marBottom w:val="0"/>
          <w:divBdr>
            <w:top w:val="none" w:sz="0" w:space="0" w:color="auto"/>
            <w:left w:val="none" w:sz="0" w:space="0" w:color="auto"/>
            <w:bottom w:val="none" w:sz="0" w:space="0" w:color="auto"/>
            <w:right w:val="none" w:sz="0" w:space="0" w:color="auto"/>
          </w:divBdr>
        </w:div>
        <w:div w:id="175927317">
          <w:marLeft w:val="835"/>
          <w:marRight w:val="0"/>
          <w:marTop w:val="58"/>
          <w:marBottom w:val="0"/>
          <w:divBdr>
            <w:top w:val="none" w:sz="0" w:space="0" w:color="auto"/>
            <w:left w:val="none" w:sz="0" w:space="0" w:color="auto"/>
            <w:bottom w:val="none" w:sz="0" w:space="0" w:color="auto"/>
            <w:right w:val="none" w:sz="0" w:space="0" w:color="auto"/>
          </w:divBdr>
        </w:div>
        <w:div w:id="985544870">
          <w:marLeft w:val="835"/>
          <w:marRight w:val="0"/>
          <w:marTop w:val="58"/>
          <w:marBottom w:val="0"/>
          <w:divBdr>
            <w:top w:val="none" w:sz="0" w:space="0" w:color="auto"/>
            <w:left w:val="none" w:sz="0" w:space="0" w:color="auto"/>
            <w:bottom w:val="none" w:sz="0" w:space="0" w:color="auto"/>
            <w:right w:val="none" w:sz="0" w:space="0" w:color="auto"/>
          </w:divBdr>
        </w:div>
        <w:div w:id="1083575344">
          <w:marLeft w:val="835"/>
          <w:marRight w:val="0"/>
          <w:marTop w:val="58"/>
          <w:marBottom w:val="0"/>
          <w:divBdr>
            <w:top w:val="none" w:sz="0" w:space="0" w:color="auto"/>
            <w:left w:val="none" w:sz="0" w:space="0" w:color="auto"/>
            <w:bottom w:val="none" w:sz="0" w:space="0" w:color="auto"/>
            <w:right w:val="none" w:sz="0" w:space="0" w:color="auto"/>
          </w:divBdr>
        </w:div>
        <w:div w:id="1156458314">
          <w:marLeft w:val="835"/>
          <w:marRight w:val="0"/>
          <w:marTop w:val="58"/>
          <w:marBottom w:val="0"/>
          <w:divBdr>
            <w:top w:val="none" w:sz="0" w:space="0" w:color="auto"/>
            <w:left w:val="none" w:sz="0" w:space="0" w:color="auto"/>
            <w:bottom w:val="none" w:sz="0" w:space="0" w:color="auto"/>
            <w:right w:val="none" w:sz="0" w:space="0" w:color="auto"/>
          </w:divBdr>
        </w:div>
        <w:div w:id="1193421103">
          <w:marLeft w:val="835"/>
          <w:marRight w:val="0"/>
          <w:marTop w:val="58"/>
          <w:marBottom w:val="0"/>
          <w:divBdr>
            <w:top w:val="none" w:sz="0" w:space="0" w:color="auto"/>
            <w:left w:val="none" w:sz="0" w:space="0" w:color="auto"/>
            <w:bottom w:val="none" w:sz="0" w:space="0" w:color="auto"/>
            <w:right w:val="none" w:sz="0" w:space="0" w:color="auto"/>
          </w:divBdr>
        </w:div>
        <w:div w:id="1279410517">
          <w:marLeft w:val="835"/>
          <w:marRight w:val="0"/>
          <w:marTop w:val="58"/>
          <w:marBottom w:val="0"/>
          <w:divBdr>
            <w:top w:val="none" w:sz="0" w:space="0" w:color="auto"/>
            <w:left w:val="none" w:sz="0" w:space="0" w:color="auto"/>
            <w:bottom w:val="none" w:sz="0" w:space="0" w:color="auto"/>
            <w:right w:val="none" w:sz="0" w:space="0" w:color="auto"/>
          </w:divBdr>
        </w:div>
      </w:divsChild>
    </w:div>
    <w:div w:id="146436381">
      <w:bodyDiv w:val="1"/>
      <w:marLeft w:val="0"/>
      <w:marRight w:val="0"/>
      <w:marTop w:val="0"/>
      <w:marBottom w:val="0"/>
      <w:divBdr>
        <w:top w:val="none" w:sz="0" w:space="0" w:color="auto"/>
        <w:left w:val="none" w:sz="0" w:space="0" w:color="auto"/>
        <w:bottom w:val="none" w:sz="0" w:space="0" w:color="auto"/>
        <w:right w:val="none" w:sz="0" w:space="0" w:color="auto"/>
      </w:divBdr>
    </w:div>
    <w:div w:id="159003110">
      <w:bodyDiv w:val="1"/>
      <w:marLeft w:val="0"/>
      <w:marRight w:val="0"/>
      <w:marTop w:val="0"/>
      <w:marBottom w:val="0"/>
      <w:divBdr>
        <w:top w:val="none" w:sz="0" w:space="0" w:color="auto"/>
        <w:left w:val="none" w:sz="0" w:space="0" w:color="auto"/>
        <w:bottom w:val="none" w:sz="0" w:space="0" w:color="auto"/>
        <w:right w:val="none" w:sz="0" w:space="0" w:color="auto"/>
      </w:divBdr>
    </w:div>
    <w:div w:id="191771140">
      <w:bodyDiv w:val="1"/>
      <w:marLeft w:val="0"/>
      <w:marRight w:val="0"/>
      <w:marTop w:val="0"/>
      <w:marBottom w:val="0"/>
      <w:divBdr>
        <w:top w:val="none" w:sz="0" w:space="0" w:color="auto"/>
        <w:left w:val="none" w:sz="0" w:space="0" w:color="auto"/>
        <w:bottom w:val="none" w:sz="0" w:space="0" w:color="auto"/>
        <w:right w:val="none" w:sz="0" w:space="0" w:color="auto"/>
      </w:divBdr>
      <w:divsChild>
        <w:div w:id="420492155">
          <w:marLeft w:val="1166"/>
          <w:marRight w:val="0"/>
          <w:marTop w:val="58"/>
          <w:marBottom w:val="0"/>
          <w:divBdr>
            <w:top w:val="none" w:sz="0" w:space="0" w:color="auto"/>
            <w:left w:val="none" w:sz="0" w:space="0" w:color="auto"/>
            <w:bottom w:val="none" w:sz="0" w:space="0" w:color="auto"/>
            <w:right w:val="none" w:sz="0" w:space="0" w:color="auto"/>
          </w:divBdr>
        </w:div>
        <w:div w:id="949434486">
          <w:marLeft w:val="547"/>
          <w:marRight w:val="0"/>
          <w:marTop w:val="58"/>
          <w:marBottom w:val="0"/>
          <w:divBdr>
            <w:top w:val="none" w:sz="0" w:space="0" w:color="auto"/>
            <w:left w:val="none" w:sz="0" w:space="0" w:color="auto"/>
            <w:bottom w:val="none" w:sz="0" w:space="0" w:color="auto"/>
            <w:right w:val="none" w:sz="0" w:space="0" w:color="auto"/>
          </w:divBdr>
        </w:div>
        <w:div w:id="1442843340">
          <w:marLeft w:val="547"/>
          <w:marRight w:val="0"/>
          <w:marTop w:val="58"/>
          <w:marBottom w:val="0"/>
          <w:divBdr>
            <w:top w:val="none" w:sz="0" w:space="0" w:color="auto"/>
            <w:left w:val="none" w:sz="0" w:space="0" w:color="auto"/>
            <w:bottom w:val="none" w:sz="0" w:space="0" w:color="auto"/>
            <w:right w:val="none" w:sz="0" w:space="0" w:color="auto"/>
          </w:divBdr>
        </w:div>
      </w:divsChild>
    </w:div>
    <w:div w:id="199323740">
      <w:bodyDiv w:val="1"/>
      <w:marLeft w:val="0"/>
      <w:marRight w:val="0"/>
      <w:marTop w:val="0"/>
      <w:marBottom w:val="0"/>
      <w:divBdr>
        <w:top w:val="none" w:sz="0" w:space="0" w:color="auto"/>
        <w:left w:val="none" w:sz="0" w:space="0" w:color="auto"/>
        <w:bottom w:val="none" w:sz="0" w:space="0" w:color="auto"/>
        <w:right w:val="none" w:sz="0" w:space="0" w:color="auto"/>
      </w:divBdr>
    </w:div>
    <w:div w:id="290979918">
      <w:bodyDiv w:val="1"/>
      <w:marLeft w:val="0"/>
      <w:marRight w:val="0"/>
      <w:marTop w:val="0"/>
      <w:marBottom w:val="0"/>
      <w:divBdr>
        <w:top w:val="none" w:sz="0" w:space="0" w:color="auto"/>
        <w:left w:val="none" w:sz="0" w:space="0" w:color="auto"/>
        <w:bottom w:val="none" w:sz="0" w:space="0" w:color="auto"/>
        <w:right w:val="none" w:sz="0" w:space="0" w:color="auto"/>
      </w:divBdr>
    </w:div>
    <w:div w:id="342168875">
      <w:bodyDiv w:val="1"/>
      <w:marLeft w:val="0"/>
      <w:marRight w:val="0"/>
      <w:marTop w:val="0"/>
      <w:marBottom w:val="0"/>
      <w:divBdr>
        <w:top w:val="none" w:sz="0" w:space="0" w:color="auto"/>
        <w:left w:val="none" w:sz="0" w:space="0" w:color="auto"/>
        <w:bottom w:val="none" w:sz="0" w:space="0" w:color="auto"/>
        <w:right w:val="none" w:sz="0" w:space="0" w:color="auto"/>
      </w:divBdr>
    </w:div>
    <w:div w:id="398671250">
      <w:bodyDiv w:val="1"/>
      <w:marLeft w:val="0"/>
      <w:marRight w:val="0"/>
      <w:marTop w:val="0"/>
      <w:marBottom w:val="0"/>
      <w:divBdr>
        <w:top w:val="none" w:sz="0" w:space="0" w:color="auto"/>
        <w:left w:val="none" w:sz="0" w:space="0" w:color="auto"/>
        <w:bottom w:val="none" w:sz="0" w:space="0" w:color="auto"/>
        <w:right w:val="none" w:sz="0" w:space="0" w:color="auto"/>
      </w:divBdr>
      <w:divsChild>
        <w:div w:id="91711158">
          <w:marLeft w:val="547"/>
          <w:marRight w:val="0"/>
          <w:marTop w:val="0"/>
          <w:marBottom w:val="0"/>
          <w:divBdr>
            <w:top w:val="none" w:sz="0" w:space="0" w:color="auto"/>
            <w:left w:val="none" w:sz="0" w:space="0" w:color="auto"/>
            <w:bottom w:val="none" w:sz="0" w:space="0" w:color="auto"/>
            <w:right w:val="none" w:sz="0" w:space="0" w:color="auto"/>
          </w:divBdr>
        </w:div>
        <w:div w:id="885260999">
          <w:marLeft w:val="547"/>
          <w:marRight w:val="0"/>
          <w:marTop w:val="0"/>
          <w:marBottom w:val="0"/>
          <w:divBdr>
            <w:top w:val="none" w:sz="0" w:space="0" w:color="auto"/>
            <w:left w:val="none" w:sz="0" w:space="0" w:color="auto"/>
            <w:bottom w:val="none" w:sz="0" w:space="0" w:color="auto"/>
            <w:right w:val="none" w:sz="0" w:space="0" w:color="auto"/>
          </w:divBdr>
        </w:div>
        <w:div w:id="1965426353">
          <w:marLeft w:val="547"/>
          <w:marRight w:val="0"/>
          <w:marTop w:val="0"/>
          <w:marBottom w:val="0"/>
          <w:divBdr>
            <w:top w:val="none" w:sz="0" w:space="0" w:color="auto"/>
            <w:left w:val="none" w:sz="0" w:space="0" w:color="auto"/>
            <w:bottom w:val="none" w:sz="0" w:space="0" w:color="auto"/>
            <w:right w:val="none" w:sz="0" w:space="0" w:color="auto"/>
          </w:divBdr>
        </w:div>
      </w:divsChild>
    </w:div>
    <w:div w:id="459612101">
      <w:bodyDiv w:val="1"/>
      <w:marLeft w:val="0"/>
      <w:marRight w:val="0"/>
      <w:marTop w:val="0"/>
      <w:marBottom w:val="0"/>
      <w:divBdr>
        <w:top w:val="none" w:sz="0" w:space="0" w:color="auto"/>
        <w:left w:val="none" w:sz="0" w:space="0" w:color="auto"/>
        <w:bottom w:val="none" w:sz="0" w:space="0" w:color="auto"/>
        <w:right w:val="none" w:sz="0" w:space="0" w:color="auto"/>
      </w:divBdr>
      <w:divsChild>
        <w:div w:id="969674947">
          <w:marLeft w:val="0"/>
          <w:marRight w:val="0"/>
          <w:marTop w:val="0"/>
          <w:marBottom w:val="0"/>
          <w:divBdr>
            <w:top w:val="none" w:sz="0" w:space="0" w:color="auto"/>
            <w:left w:val="none" w:sz="0" w:space="0" w:color="auto"/>
            <w:bottom w:val="none" w:sz="0" w:space="0" w:color="auto"/>
            <w:right w:val="none" w:sz="0" w:space="0" w:color="auto"/>
          </w:divBdr>
        </w:div>
      </w:divsChild>
    </w:div>
    <w:div w:id="538279743">
      <w:bodyDiv w:val="1"/>
      <w:marLeft w:val="0"/>
      <w:marRight w:val="0"/>
      <w:marTop w:val="0"/>
      <w:marBottom w:val="0"/>
      <w:divBdr>
        <w:top w:val="none" w:sz="0" w:space="0" w:color="auto"/>
        <w:left w:val="none" w:sz="0" w:space="0" w:color="auto"/>
        <w:bottom w:val="none" w:sz="0" w:space="0" w:color="auto"/>
        <w:right w:val="none" w:sz="0" w:space="0" w:color="auto"/>
      </w:divBdr>
    </w:div>
    <w:div w:id="542789164">
      <w:bodyDiv w:val="1"/>
      <w:marLeft w:val="0"/>
      <w:marRight w:val="0"/>
      <w:marTop w:val="0"/>
      <w:marBottom w:val="0"/>
      <w:divBdr>
        <w:top w:val="none" w:sz="0" w:space="0" w:color="auto"/>
        <w:left w:val="none" w:sz="0" w:space="0" w:color="auto"/>
        <w:bottom w:val="none" w:sz="0" w:space="0" w:color="auto"/>
        <w:right w:val="none" w:sz="0" w:space="0" w:color="auto"/>
      </w:divBdr>
      <w:divsChild>
        <w:div w:id="653026245">
          <w:marLeft w:val="547"/>
          <w:marRight w:val="0"/>
          <w:marTop w:val="0"/>
          <w:marBottom w:val="0"/>
          <w:divBdr>
            <w:top w:val="none" w:sz="0" w:space="0" w:color="auto"/>
            <w:left w:val="none" w:sz="0" w:space="0" w:color="auto"/>
            <w:bottom w:val="none" w:sz="0" w:space="0" w:color="auto"/>
            <w:right w:val="none" w:sz="0" w:space="0" w:color="auto"/>
          </w:divBdr>
        </w:div>
        <w:div w:id="872115479">
          <w:marLeft w:val="547"/>
          <w:marRight w:val="0"/>
          <w:marTop w:val="0"/>
          <w:marBottom w:val="0"/>
          <w:divBdr>
            <w:top w:val="none" w:sz="0" w:space="0" w:color="auto"/>
            <w:left w:val="none" w:sz="0" w:space="0" w:color="auto"/>
            <w:bottom w:val="none" w:sz="0" w:space="0" w:color="auto"/>
            <w:right w:val="none" w:sz="0" w:space="0" w:color="auto"/>
          </w:divBdr>
        </w:div>
        <w:div w:id="2089421886">
          <w:marLeft w:val="547"/>
          <w:marRight w:val="0"/>
          <w:marTop w:val="0"/>
          <w:marBottom w:val="0"/>
          <w:divBdr>
            <w:top w:val="none" w:sz="0" w:space="0" w:color="auto"/>
            <w:left w:val="none" w:sz="0" w:space="0" w:color="auto"/>
            <w:bottom w:val="none" w:sz="0" w:space="0" w:color="auto"/>
            <w:right w:val="none" w:sz="0" w:space="0" w:color="auto"/>
          </w:divBdr>
        </w:div>
      </w:divsChild>
    </w:div>
    <w:div w:id="566066413">
      <w:bodyDiv w:val="1"/>
      <w:marLeft w:val="0"/>
      <w:marRight w:val="0"/>
      <w:marTop w:val="0"/>
      <w:marBottom w:val="0"/>
      <w:divBdr>
        <w:top w:val="none" w:sz="0" w:space="0" w:color="auto"/>
        <w:left w:val="none" w:sz="0" w:space="0" w:color="auto"/>
        <w:bottom w:val="none" w:sz="0" w:space="0" w:color="auto"/>
        <w:right w:val="none" w:sz="0" w:space="0" w:color="auto"/>
      </w:divBdr>
    </w:div>
    <w:div w:id="567153034">
      <w:bodyDiv w:val="1"/>
      <w:marLeft w:val="0"/>
      <w:marRight w:val="0"/>
      <w:marTop w:val="0"/>
      <w:marBottom w:val="0"/>
      <w:divBdr>
        <w:top w:val="none" w:sz="0" w:space="0" w:color="auto"/>
        <w:left w:val="none" w:sz="0" w:space="0" w:color="auto"/>
        <w:bottom w:val="none" w:sz="0" w:space="0" w:color="auto"/>
        <w:right w:val="none" w:sz="0" w:space="0" w:color="auto"/>
      </w:divBdr>
    </w:div>
    <w:div w:id="581180848">
      <w:bodyDiv w:val="1"/>
      <w:marLeft w:val="0"/>
      <w:marRight w:val="0"/>
      <w:marTop w:val="0"/>
      <w:marBottom w:val="0"/>
      <w:divBdr>
        <w:top w:val="none" w:sz="0" w:space="0" w:color="auto"/>
        <w:left w:val="none" w:sz="0" w:space="0" w:color="auto"/>
        <w:bottom w:val="none" w:sz="0" w:space="0" w:color="auto"/>
        <w:right w:val="none" w:sz="0" w:space="0" w:color="auto"/>
      </w:divBdr>
      <w:divsChild>
        <w:div w:id="1438132691">
          <w:marLeft w:val="0"/>
          <w:marRight w:val="0"/>
          <w:marTop w:val="0"/>
          <w:marBottom w:val="0"/>
          <w:divBdr>
            <w:top w:val="none" w:sz="0" w:space="0" w:color="auto"/>
            <w:left w:val="none" w:sz="0" w:space="0" w:color="auto"/>
            <w:bottom w:val="none" w:sz="0" w:space="0" w:color="auto"/>
            <w:right w:val="none" w:sz="0" w:space="0" w:color="auto"/>
          </w:divBdr>
        </w:div>
      </w:divsChild>
    </w:div>
    <w:div w:id="582420289">
      <w:bodyDiv w:val="1"/>
      <w:marLeft w:val="0"/>
      <w:marRight w:val="0"/>
      <w:marTop w:val="0"/>
      <w:marBottom w:val="0"/>
      <w:divBdr>
        <w:top w:val="none" w:sz="0" w:space="0" w:color="auto"/>
        <w:left w:val="none" w:sz="0" w:space="0" w:color="auto"/>
        <w:bottom w:val="none" w:sz="0" w:space="0" w:color="auto"/>
        <w:right w:val="none" w:sz="0" w:space="0" w:color="auto"/>
      </w:divBdr>
      <w:divsChild>
        <w:div w:id="690497646">
          <w:marLeft w:val="0"/>
          <w:marRight w:val="0"/>
          <w:marTop w:val="0"/>
          <w:marBottom w:val="0"/>
          <w:divBdr>
            <w:top w:val="none" w:sz="0" w:space="0" w:color="auto"/>
            <w:left w:val="none" w:sz="0" w:space="0" w:color="auto"/>
            <w:bottom w:val="none" w:sz="0" w:space="0" w:color="auto"/>
            <w:right w:val="none" w:sz="0" w:space="0" w:color="auto"/>
          </w:divBdr>
        </w:div>
      </w:divsChild>
    </w:div>
    <w:div w:id="599917033">
      <w:bodyDiv w:val="1"/>
      <w:marLeft w:val="0"/>
      <w:marRight w:val="0"/>
      <w:marTop w:val="0"/>
      <w:marBottom w:val="0"/>
      <w:divBdr>
        <w:top w:val="none" w:sz="0" w:space="0" w:color="auto"/>
        <w:left w:val="none" w:sz="0" w:space="0" w:color="auto"/>
        <w:bottom w:val="none" w:sz="0" w:space="0" w:color="auto"/>
        <w:right w:val="none" w:sz="0" w:space="0" w:color="auto"/>
      </w:divBdr>
      <w:divsChild>
        <w:div w:id="1957445721">
          <w:marLeft w:val="0"/>
          <w:marRight w:val="0"/>
          <w:marTop w:val="0"/>
          <w:marBottom w:val="0"/>
          <w:divBdr>
            <w:top w:val="none" w:sz="0" w:space="0" w:color="auto"/>
            <w:left w:val="none" w:sz="0" w:space="0" w:color="auto"/>
            <w:bottom w:val="none" w:sz="0" w:space="0" w:color="auto"/>
            <w:right w:val="none" w:sz="0" w:space="0" w:color="auto"/>
          </w:divBdr>
        </w:div>
      </w:divsChild>
    </w:div>
    <w:div w:id="622856051">
      <w:bodyDiv w:val="1"/>
      <w:marLeft w:val="0"/>
      <w:marRight w:val="0"/>
      <w:marTop w:val="0"/>
      <w:marBottom w:val="0"/>
      <w:divBdr>
        <w:top w:val="none" w:sz="0" w:space="0" w:color="auto"/>
        <w:left w:val="none" w:sz="0" w:space="0" w:color="auto"/>
        <w:bottom w:val="none" w:sz="0" w:space="0" w:color="auto"/>
        <w:right w:val="none" w:sz="0" w:space="0" w:color="auto"/>
      </w:divBdr>
    </w:div>
    <w:div w:id="636497731">
      <w:bodyDiv w:val="1"/>
      <w:marLeft w:val="0"/>
      <w:marRight w:val="0"/>
      <w:marTop w:val="0"/>
      <w:marBottom w:val="0"/>
      <w:divBdr>
        <w:top w:val="none" w:sz="0" w:space="0" w:color="auto"/>
        <w:left w:val="none" w:sz="0" w:space="0" w:color="auto"/>
        <w:bottom w:val="none" w:sz="0" w:space="0" w:color="auto"/>
        <w:right w:val="none" w:sz="0" w:space="0" w:color="auto"/>
      </w:divBdr>
    </w:div>
    <w:div w:id="668875981">
      <w:bodyDiv w:val="1"/>
      <w:marLeft w:val="0"/>
      <w:marRight w:val="0"/>
      <w:marTop w:val="0"/>
      <w:marBottom w:val="0"/>
      <w:divBdr>
        <w:top w:val="none" w:sz="0" w:space="0" w:color="auto"/>
        <w:left w:val="none" w:sz="0" w:space="0" w:color="auto"/>
        <w:bottom w:val="none" w:sz="0" w:space="0" w:color="auto"/>
        <w:right w:val="none" w:sz="0" w:space="0" w:color="auto"/>
      </w:divBdr>
    </w:div>
    <w:div w:id="671566238">
      <w:bodyDiv w:val="1"/>
      <w:marLeft w:val="0"/>
      <w:marRight w:val="0"/>
      <w:marTop w:val="0"/>
      <w:marBottom w:val="0"/>
      <w:divBdr>
        <w:top w:val="none" w:sz="0" w:space="0" w:color="auto"/>
        <w:left w:val="none" w:sz="0" w:space="0" w:color="auto"/>
        <w:bottom w:val="none" w:sz="0" w:space="0" w:color="auto"/>
        <w:right w:val="none" w:sz="0" w:space="0" w:color="auto"/>
      </w:divBdr>
    </w:div>
    <w:div w:id="676274809">
      <w:bodyDiv w:val="1"/>
      <w:marLeft w:val="0"/>
      <w:marRight w:val="0"/>
      <w:marTop w:val="0"/>
      <w:marBottom w:val="0"/>
      <w:divBdr>
        <w:top w:val="none" w:sz="0" w:space="0" w:color="auto"/>
        <w:left w:val="none" w:sz="0" w:space="0" w:color="auto"/>
        <w:bottom w:val="none" w:sz="0" w:space="0" w:color="auto"/>
        <w:right w:val="none" w:sz="0" w:space="0" w:color="auto"/>
      </w:divBdr>
      <w:divsChild>
        <w:div w:id="1021975618">
          <w:marLeft w:val="1699"/>
          <w:marRight w:val="0"/>
          <w:marTop w:val="58"/>
          <w:marBottom w:val="0"/>
          <w:divBdr>
            <w:top w:val="none" w:sz="0" w:space="0" w:color="auto"/>
            <w:left w:val="none" w:sz="0" w:space="0" w:color="auto"/>
            <w:bottom w:val="none" w:sz="0" w:space="0" w:color="auto"/>
            <w:right w:val="none" w:sz="0" w:space="0" w:color="auto"/>
          </w:divBdr>
        </w:div>
        <w:div w:id="1274481133">
          <w:marLeft w:val="1699"/>
          <w:marRight w:val="0"/>
          <w:marTop w:val="58"/>
          <w:marBottom w:val="0"/>
          <w:divBdr>
            <w:top w:val="none" w:sz="0" w:space="0" w:color="auto"/>
            <w:left w:val="none" w:sz="0" w:space="0" w:color="auto"/>
            <w:bottom w:val="none" w:sz="0" w:space="0" w:color="auto"/>
            <w:right w:val="none" w:sz="0" w:space="0" w:color="auto"/>
          </w:divBdr>
        </w:div>
        <w:div w:id="1337532797">
          <w:marLeft w:val="1699"/>
          <w:marRight w:val="0"/>
          <w:marTop w:val="58"/>
          <w:marBottom w:val="0"/>
          <w:divBdr>
            <w:top w:val="none" w:sz="0" w:space="0" w:color="auto"/>
            <w:left w:val="none" w:sz="0" w:space="0" w:color="auto"/>
            <w:bottom w:val="none" w:sz="0" w:space="0" w:color="auto"/>
            <w:right w:val="none" w:sz="0" w:space="0" w:color="auto"/>
          </w:divBdr>
        </w:div>
      </w:divsChild>
    </w:div>
    <w:div w:id="693116934">
      <w:bodyDiv w:val="1"/>
      <w:marLeft w:val="0"/>
      <w:marRight w:val="0"/>
      <w:marTop w:val="0"/>
      <w:marBottom w:val="0"/>
      <w:divBdr>
        <w:top w:val="none" w:sz="0" w:space="0" w:color="auto"/>
        <w:left w:val="none" w:sz="0" w:space="0" w:color="auto"/>
        <w:bottom w:val="none" w:sz="0" w:space="0" w:color="auto"/>
        <w:right w:val="none" w:sz="0" w:space="0" w:color="auto"/>
      </w:divBdr>
    </w:div>
    <w:div w:id="729498495">
      <w:bodyDiv w:val="1"/>
      <w:marLeft w:val="0"/>
      <w:marRight w:val="0"/>
      <w:marTop w:val="0"/>
      <w:marBottom w:val="0"/>
      <w:divBdr>
        <w:top w:val="none" w:sz="0" w:space="0" w:color="auto"/>
        <w:left w:val="none" w:sz="0" w:space="0" w:color="auto"/>
        <w:bottom w:val="none" w:sz="0" w:space="0" w:color="auto"/>
        <w:right w:val="none" w:sz="0" w:space="0" w:color="auto"/>
      </w:divBdr>
      <w:divsChild>
        <w:div w:id="114908144">
          <w:marLeft w:val="850"/>
          <w:marRight w:val="0"/>
          <w:marTop w:val="53"/>
          <w:marBottom w:val="0"/>
          <w:divBdr>
            <w:top w:val="none" w:sz="0" w:space="0" w:color="auto"/>
            <w:left w:val="none" w:sz="0" w:space="0" w:color="auto"/>
            <w:bottom w:val="none" w:sz="0" w:space="0" w:color="auto"/>
            <w:right w:val="none" w:sz="0" w:space="0" w:color="auto"/>
          </w:divBdr>
        </w:div>
        <w:div w:id="269818413">
          <w:marLeft w:val="850"/>
          <w:marRight w:val="0"/>
          <w:marTop w:val="53"/>
          <w:marBottom w:val="0"/>
          <w:divBdr>
            <w:top w:val="none" w:sz="0" w:space="0" w:color="auto"/>
            <w:left w:val="none" w:sz="0" w:space="0" w:color="auto"/>
            <w:bottom w:val="none" w:sz="0" w:space="0" w:color="auto"/>
            <w:right w:val="none" w:sz="0" w:space="0" w:color="auto"/>
          </w:divBdr>
        </w:div>
        <w:div w:id="635180117">
          <w:marLeft w:val="850"/>
          <w:marRight w:val="0"/>
          <w:marTop w:val="53"/>
          <w:marBottom w:val="0"/>
          <w:divBdr>
            <w:top w:val="none" w:sz="0" w:space="0" w:color="auto"/>
            <w:left w:val="none" w:sz="0" w:space="0" w:color="auto"/>
            <w:bottom w:val="none" w:sz="0" w:space="0" w:color="auto"/>
            <w:right w:val="none" w:sz="0" w:space="0" w:color="auto"/>
          </w:divBdr>
        </w:div>
        <w:div w:id="645353136">
          <w:marLeft w:val="850"/>
          <w:marRight w:val="0"/>
          <w:marTop w:val="53"/>
          <w:marBottom w:val="0"/>
          <w:divBdr>
            <w:top w:val="none" w:sz="0" w:space="0" w:color="auto"/>
            <w:left w:val="none" w:sz="0" w:space="0" w:color="auto"/>
            <w:bottom w:val="none" w:sz="0" w:space="0" w:color="auto"/>
            <w:right w:val="none" w:sz="0" w:space="0" w:color="auto"/>
          </w:divBdr>
        </w:div>
        <w:div w:id="1097097273">
          <w:marLeft w:val="850"/>
          <w:marRight w:val="0"/>
          <w:marTop w:val="53"/>
          <w:marBottom w:val="0"/>
          <w:divBdr>
            <w:top w:val="none" w:sz="0" w:space="0" w:color="auto"/>
            <w:left w:val="none" w:sz="0" w:space="0" w:color="auto"/>
            <w:bottom w:val="none" w:sz="0" w:space="0" w:color="auto"/>
            <w:right w:val="none" w:sz="0" w:space="0" w:color="auto"/>
          </w:divBdr>
        </w:div>
        <w:div w:id="1153639758">
          <w:marLeft w:val="850"/>
          <w:marRight w:val="0"/>
          <w:marTop w:val="53"/>
          <w:marBottom w:val="0"/>
          <w:divBdr>
            <w:top w:val="none" w:sz="0" w:space="0" w:color="auto"/>
            <w:left w:val="none" w:sz="0" w:space="0" w:color="auto"/>
            <w:bottom w:val="none" w:sz="0" w:space="0" w:color="auto"/>
            <w:right w:val="none" w:sz="0" w:space="0" w:color="auto"/>
          </w:divBdr>
        </w:div>
        <w:div w:id="1188374234">
          <w:marLeft w:val="850"/>
          <w:marRight w:val="0"/>
          <w:marTop w:val="53"/>
          <w:marBottom w:val="0"/>
          <w:divBdr>
            <w:top w:val="none" w:sz="0" w:space="0" w:color="auto"/>
            <w:left w:val="none" w:sz="0" w:space="0" w:color="auto"/>
            <w:bottom w:val="none" w:sz="0" w:space="0" w:color="auto"/>
            <w:right w:val="none" w:sz="0" w:space="0" w:color="auto"/>
          </w:divBdr>
        </w:div>
        <w:div w:id="1435203032">
          <w:marLeft w:val="850"/>
          <w:marRight w:val="0"/>
          <w:marTop w:val="53"/>
          <w:marBottom w:val="0"/>
          <w:divBdr>
            <w:top w:val="none" w:sz="0" w:space="0" w:color="auto"/>
            <w:left w:val="none" w:sz="0" w:space="0" w:color="auto"/>
            <w:bottom w:val="none" w:sz="0" w:space="0" w:color="auto"/>
            <w:right w:val="none" w:sz="0" w:space="0" w:color="auto"/>
          </w:divBdr>
        </w:div>
        <w:div w:id="1605531306">
          <w:marLeft w:val="850"/>
          <w:marRight w:val="0"/>
          <w:marTop w:val="53"/>
          <w:marBottom w:val="0"/>
          <w:divBdr>
            <w:top w:val="none" w:sz="0" w:space="0" w:color="auto"/>
            <w:left w:val="none" w:sz="0" w:space="0" w:color="auto"/>
            <w:bottom w:val="none" w:sz="0" w:space="0" w:color="auto"/>
            <w:right w:val="none" w:sz="0" w:space="0" w:color="auto"/>
          </w:divBdr>
        </w:div>
        <w:div w:id="1933246554">
          <w:marLeft w:val="850"/>
          <w:marRight w:val="0"/>
          <w:marTop w:val="53"/>
          <w:marBottom w:val="0"/>
          <w:divBdr>
            <w:top w:val="none" w:sz="0" w:space="0" w:color="auto"/>
            <w:left w:val="none" w:sz="0" w:space="0" w:color="auto"/>
            <w:bottom w:val="none" w:sz="0" w:space="0" w:color="auto"/>
            <w:right w:val="none" w:sz="0" w:space="0" w:color="auto"/>
          </w:divBdr>
        </w:div>
        <w:div w:id="1978342319">
          <w:marLeft w:val="850"/>
          <w:marRight w:val="0"/>
          <w:marTop w:val="53"/>
          <w:marBottom w:val="0"/>
          <w:divBdr>
            <w:top w:val="none" w:sz="0" w:space="0" w:color="auto"/>
            <w:left w:val="none" w:sz="0" w:space="0" w:color="auto"/>
            <w:bottom w:val="none" w:sz="0" w:space="0" w:color="auto"/>
            <w:right w:val="none" w:sz="0" w:space="0" w:color="auto"/>
          </w:divBdr>
        </w:div>
        <w:div w:id="2018266298">
          <w:marLeft w:val="850"/>
          <w:marRight w:val="0"/>
          <w:marTop w:val="53"/>
          <w:marBottom w:val="0"/>
          <w:divBdr>
            <w:top w:val="none" w:sz="0" w:space="0" w:color="auto"/>
            <w:left w:val="none" w:sz="0" w:space="0" w:color="auto"/>
            <w:bottom w:val="none" w:sz="0" w:space="0" w:color="auto"/>
            <w:right w:val="none" w:sz="0" w:space="0" w:color="auto"/>
          </w:divBdr>
        </w:div>
        <w:div w:id="2092969442">
          <w:marLeft w:val="850"/>
          <w:marRight w:val="0"/>
          <w:marTop w:val="53"/>
          <w:marBottom w:val="0"/>
          <w:divBdr>
            <w:top w:val="none" w:sz="0" w:space="0" w:color="auto"/>
            <w:left w:val="none" w:sz="0" w:space="0" w:color="auto"/>
            <w:bottom w:val="none" w:sz="0" w:space="0" w:color="auto"/>
            <w:right w:val="none" w:sz="0" w:space="0" w:color="auto"/>
          </w:divBdr>
        </w:div>
        <w:div w:id="2145657755">
          <w:marLeft w:val="850"/>
          <w:marRight w:val="0"/>
          <w:marTop w:val="53"/>
          <w:marBottom w:val="0"/>
          <w:divBdr>
            <w:top w:val="none" w:sz="0" w:space="0" w:color="auto"/>
            <w:left w:val="none" w:sz="0" w:space="0" w:color="auto"/>
            <w:bottom w:val="none" w:sz="0" w:space="0" w:color="auto"/>
            <w:right w:val="none" w:sz="0" w:space="0" w:color="auto"/>
          </w:divBdr>
        </w:div>
      </w:divsChild>
    </w:div>
    <w:div w:id="807745101">
      <w:bodyDiv w:val="1"/>
      <w:marLeft w:val="0"/>
      <w:marRight w:val="0"/>
      <w:marTop w:val="0"/>
      <w:marBottom w:val="0"/>
      <w:divBdr>
        <w:top w:val="none" w:sz="0" w:space="0" w:color="auto"/>
        <w:left w:val="none" w:sz="0" w:space="0" w:color="auto"/>
        <w:bottom w:val="none" w:sz="0" w:space="0" w:color="auto"/>
        <w:right w:val="none" w:sz="0" w:space="0" w:color="auto"/>
      </w:divBdr>
    </w:div>
    <w:div w:id="850532661">
      <w:bodyDiv w:val="1"/>
      <w:marLeft w:val="0"/>
      <w:marRight w:val="0"/>
      <w:marTop w:val="0"/>
      <w:marBottom w:val="0"/>
      <w:divBdr>
        <w:top w:val="none" w:sz="0" w:space="0" w:color="auto"/>
        <w:left w:val="none" w:sz="0" w:space="0" w:color="auto"/>
        <w:bottom w:val="none" w:sz="0" w:space="0" w:color="auto"/>
        <w:right w:val="none" w:sz="0" w:space="0" w:color="auto"/>
      </w:divBdr>
      <w:divsChild>
        <w:div w:id="626132005">
          <w:marLeft w:val="547"/>
          <w:marRight w:val="0"/>
          <w:marTop w:val="0"/>
          <w:marBottom w:val="0"/>
          <w:divBdr>
            <w:top w:val="none" w:sz="0" w:space="0" w:color="auto"/>
            <w:left w:val="none" w:sz="0" w:space="0" w:color="auto"/>
            <w:bottom w:val="none" w:sz="0" w:space="0" w:color="auto"/>
            <w:right w:val="none" w:sz="0" w:space="0" w:color="auto"/>
          </w:divBdr>
        </w:div>
        <w:div w:id="762991976">
          <w:marLeft w:val="547"/>
          <w:marRight w:val="0"/>
          <w:marTop w:val="0"/>
          <w:marBottom w:val="0"/>
          <w:divBdr>
            <w:top w:val="none" w:sz="0" w:space="0" w:color="auto"/>
            <w:left w:val="none" w:sz="0" w:space="0" w:color="auto"/>
            <w:bottom w:val="none" w:sz="0" w:space="0" w:color="auto"/>
            <w:right w:val="none" w:sz="0" w:space="0" w:color="auto"/>
          </w:divBdr>
        </w:div>
        <w:div w:id="1973439928">
          <w:marLeft w:val="547"/>
          <w:marRight w:val="0"/>
          <w:marTop w:val="0"/>
          <w:marBottom w:val="0"/>
          <w:divBdr>
            <w:top w:val="none" w:sz="0" w:space="0" w:color="auto"/>
            <w:left w:val="none" w:sz="0" w:space="0" w:color="auto"/>
            <w:bottom w:val="none" w:sz="0" w:space="0" w:color="auto"/>
            <w:right w:val="none" w:sz="0" w:space="0" w:color="auto"/>
          </w:divBdr>
        </w:div>
      </w:divsChild>
    </w:div>
    <w:div w:id="861405551">
      <w:bodyDiv w:val="1"/>
      <w:marLeft w:val="0"/>
      <w:marRight w:val="0"/>
      <w:marTop w:val="0"/>
      <w:marBottom w:val="0"/>
      <w:divBdr>
        <w:top w:val="none" w:sz="0" w:space="0" w:color="auto"/>
        <w:left w:val="none" w:sz="0" w:space="0" w:color="auto"/>
        <w:bottom w:val="none" w:sz="0" w:space="0" w:color="auto"/>
        <w:right w:val="none" w:sz="0" w:space="0" w:color="auto"/>
      </w:divBdr>
    </w:div>
    <w:div w:id="904485956">
      <w:bodyDiv w:val="1"/>
      <w:marLeft w:val="0"/>
      <w:marRight w:val="0"/>
      <w:marTop w:val="0"/>
      <w:marBottom w:val="0"/>
      <w:divBdr>
        <w:top w:val="none" w:sz="0" w:space="0" w:color="auto"/>
        <w:left w:val="none" w:sz="0" w:space="0" w:color="auto"/>
        <w:bottom w:val="none" w:sz="0" w:space="0" w:color="auto"/>
        <w:right w:val="none" w:sz="0" w:space="0" w:color="auto"/>
      </w:divBdr>
      <w:divsChild>
        <w:div w:id="69042074">
          <w:marLeft w:val="850"/>
          <w:marRight w:val="0"/>
          <w:marTop w:val="58"/>
          <w:marBottom w:val="0"/>
          <w:divBdr>
            <w:top w:val="none" w:sz="0" w:space="0" w:color="auto"/>
            <w:left w:val="none" w:sz="0" w:space="0" w:color="auto"/>
            <w:bottom w:val="none" w:sz="0" w:space="0" w:color="auto"/>
            <w:right w:val="none" w:sz="0" w:space="0" w:color="auto"/>
          </w:divBdr>
        </w:div>
        <w:div w:id="523710936">
          <w:marLeft w:val="850"/>
          <w:marRight w:val="0"/>
          <w:marTop w:val="58"/>
          <w:marBottom w:val="0"/>
          <w:divBdr>
            <w:top w:val="none" w:sz="0" w:space="0" w:color="auto"/>
            <w:left w:val="none" w:sz="0" w:space="0" w:color="auto"/>
            <w:bottom w:val="none" w:sz="0" w:space="0" w:color="auto"/>
            <w:right w:val="none" w:sz="0" w:space="0" w:color="auto"/>
          </w:divBdr>
        </w:div>
        <w:div w:id="869074322">
          <w:marLeft w:val="850"/>
          <w:marRight w:val="0"/>
          <w:marTop w:val="58"/>
          <w:marBottom w:val="0"/>
          <w:divBdr>
            <w:top w:val="none" w:sz="0" w:space="0" w:color="auto"/>
            <w:left w:val="none" w:sz="0" w:space="0" w:color="auto"/>
            <w:bottom w:val="none" w:sz="0" w:space="0" w:color="auto"/>
            <w:right w:val="none" w:sz="0" w:space="0" w:color="auto"/>
          </w:divBdr>
        </w:div>
        <w:div w:id="1325737832">
          <w:marLeft w:val="850"/>
          <w:marRight w:val="0"/>
          <w:marTop w:val="58"/>
          <w:marBottom w:val="0"/>
          <w:divBdr>
            <w:top w:val="none" w:sz="0" w:space="0" w:color="auto"/>
            <w:left w:val="none" w:sz="0" w:space="0" w:color="auto"/>
            <w:bottom w:val="none" w:sz="0" w:space="0" w:color="auto"/>
            <w:right w:val="none" w:sz="0" w:space="0" w:color="auto"/>
          </w:divBdr>
        </w:div>
        <w:div w:id="1605726920">
          <w:marLeft w:val="850"/>
          <w:marRight w:val="0"/>
          <w:marTop w:val="58"/>
          <w:marBottom w:val="0"/>
          <w:divBdr>
            <w:top w:val="none" w:sz="0" w:space="0" w:color="auto"/>
            <w:left w:val="none" w:sz="0" w:space="0" w:color="auto"/>
            <w:bottom w:val="none" w:sz="0" w:space="0" w:color="auto"/>
            <w:right w:val="none" w:sz="0" w:space="0" w:color="auto"/>
          </w:divBdr>
        </w:div>
        <w:div w:id="1874348058">
          <w:marLeft w:val="850"/>
          <w:marRight w:val="0"/>
          <w:marTop w:val="58"/>
          <w:marBottom w:val="0"/>
          <w:divBdr>
            <w:top w:val="none" w:sz="0" w:space="0" w:color="auto"/>
            <w:left w:val="none" w:sz="0" w:space="0" w:color="auto"/>
            <w:bottom w:val="none" w:sz="0" w:space="0" w:color="auto"/>
            <w:right w:val="none" w:sz="0" w:space="0" w:color="auto"/>
          </w:divBdr>
        </w:div>
      </w:divsChild>
    </w:div>
    <w:div w:id="950665611">
      <w:bodyDiv w:val="1"/>
      <w:marLeft w:val="0"/>
      <w:marRight w:val="0"/>
      <w:marTop w:val="0"/>
      <w:marBottom w:val="0"/>
      <w:divBdr>
        <w:top w:val="none" w:sz="0" w:space="0" w:color="auto"/>
        <w:left w:val="none" w:sz="0" w:space="0" w:color="auto"/>
        <w:bottom w:val="none" w:sz="0" w:space="0" w:color="auto"/>
        <w:right w:val="none" w:sz="0" w:space="0" w:color="auto"/>
      </w:divBdr>
    </w:div>
    <w:div w:id="956642252">
      <w:bodyDiv w:val="1"/>
      <w:marLeft w:val="0"/>
      <w:marRight w:val="0"/>
      <w:marTop w:val="0"/>
      <w:marBottom w:val="0"/>
      <w:divBdr>
        <w:top w:val="none" w:sz="0" w:space="0" w:color="auto"/>
        <w:left w:val="none" w:sz="0" w:space="0" w:color="auto"/>
        <w:bottom w:val="none" w:sz="0" w:space="0" w:color="auto"/>
        <w:right w:val="none" w:sz="0" w:space="0" w:color="auto"/>
      </w:divBdr>
      <w:divsChild>
        <w:div w:id="314723803">
          <w:marLeft w:val="0"/>
          <w:marRight w:val="0"/>
          <w:marTop w:val="58"/>
          <w:marBottom w:val="0"/>
          <w:divBdr>
            <w:top w:val="none" w:sz="0" w:space="0" w:color="auto"/>
            <w:left w:val="none" w:sz="0" w:space="0" w:color="auto"/>
            <w:bottom w:val="none" w:sz="0" w:space="0" w:color="auto"/>
            <w:right w:val="none" w:sz="0" w:space="0" w:color="auto"/>
          </w:divBdr>
        </w:div>
        <w:div w:id="418529825">
          <w:marLeft w:val="0"/>
          <w:marRight w:val="0"/>
          <w:marTop w:val="58"/>
          <w:marBottom w:val="0"/>
          <w:divBdr>
            <w:top w:val="none" w:sz="0" w:space="0" w:color="auto"/>
            <w:left w:val="none" w:sz="0" w:space="0" w:color="auto"/>
            <w:bottom w:val="none" w:sz="0" w:space="0" w:color="auto"/>
            <w:right w:val="none" w:sz="0" w:space="0" w:color="auto"/>
          </w:divBdr>
        </w:div>
        <w:div w:id="1064452870">
          <w:marLeft w:val="0"/>
          <w:marRight w:val="0"/>
          <w:marTop w:val="58"/>
          <w:marBottom w:val="0"/>
          <w:divBdr>
            <w:top w:val="none" w:sz="0" w:space="0" w:color="auto"/>
            <w:left w:val="none" w:sz="0" w:space="0" w:color="auto"/>
            <w:bottom w:val="none" w:sz="0" w:space="0" w:color="auto"/>
            <w:right w:val="none" w:sz="0" w:space="0" w:color="auto"/>
          </w:divBdr>
        </w:div>
        <w:div w:id="1673724890">
          <w:marLeft w:val="0"/>
          <w:marRight w:val="0"/>
          <w:marTop w:val="58"/>
          <w:marBottom w:val="0"/>
          <w:divBdr>
            <w:top w:val="none" w:sz="0" w:space="0" w:color="auto"/>
            <w:left w:val="none" w:sz="0" w:space="0" w:color="auto"/>
            <w:bottom w:val="none" w:sz="0" w:space="0" w:color="auto"/>
            <w:right w:val="none" w:sz="0" w:space="0" w:color="auto"/>
          </w:divBdr>
        </w:div>
        <w:div w:id="1771511805">
          <w:marLeft w:val="0"/>
          <w:marRight w:val="0"/>
          <w:marTop w:val="58"/>
          <w:marBottom w:val="0"/>
          <w:divBdr>
            <w:top w:val="none" w:sz="0" w:space="0" w:color="auto"/>
            <w:left w:val="none" w:sz="0" w:space="0" w:color="auto"/>
            <w:bottom w:val="none" w:sz="0" w:space="0" w:color="auto"/>
            <w:right w:val="none" w:sz="0" w:space="0" w:color="auto"/>
          </w:divBdr>
        </w:div>
        <w:div w:id="1780371045">
          <w:marLeft w:val="0"/>
          <w:marRight w:val="0"/>
          <w:marTop w:val="58"/>
          <w:marBottom w:val="0"/>
          <w:divBdr>
            <w:top w:val="none" w:sz="0" w:space="0" w:color="auto"/>
            <w:left w:val="none" w:sz="0" w:space="0" w:color="auto"/>
            <w:bottom w:val="none" w:sz="0" w:space="0" w:color="auto"/>
            <w:right w:val="none" w:sz="0" w:space="0" w:color="auto"/>
          </w:divBdr>
        </w:div>
        <w:div w:id="1956711756">
          <w:marLeft w:val="0"/>
          <w:marRight w:val="0"/>
          <w:marTop w:val="58"/>
          <w:marBottom w:val="0"/>
          <w:divBdr>
            <w:top w:val="none" w:sz="0" w:space="0" w:color="auto"/>
            <w:left w:val="none" w:sz="0" w:space="0" w:color="auto"/>
            <w:bottom w:val="none" w:sz="0" w:space="0" w:color="auto"/>
            <w:right w:val="none" w:sz="0" w:space="0" w:color="auto"/>
          </w:divBdr>
        </w:div>
      </w:divsChild>
    </w:div>
    <w:div w:id="1029574432">
      <w:bodyDiv w:val="1"/>
      <w:marLeft w:val="0"/>
      <w:marRight w:val="0"/>
      <w:marTop w:val="0"/>
      <w:marBottom w:val="0"/>
      <w:divBdr>
        <w:top w:val="none" w:sz="0" w:space="0" w:color="auto"/>
        <w:left w:val="none" w:sz="0" w:space="0" w:color="auto"/>
        <w:bottom w:val="none" w:sz="0" w:space="0" w:color="auto"/>
        <w:right w:val="none" w:sz="0" w:space="0" w:color="auto"/>
      </w:divBdr>
    </w:div>
    <w:div w:id="1129325529">
      <w:bodyDiv w:val="1"/>
      <w:marLeft w:val="0"/>
      <w:marRight w:val="0"/>
      <w:marTop w:val="0"/>
      <w:marBottom w:val="0"/>
      <w:divBdr>
        <w:top w:val="none" w:sz="0" w:space="0" w:color="auto"/>
        <w:left w:val="none" w:sz="0" w:space="0" w:color="auto"/>
        <w:bottom w:val="none" w:sz="0" w:space="0" w:color="auto"/>
        <w:right w:val="none" w:sz="0" w:space="0" w:color="auto"/>
      </w:divBdr>
    </w:div>
    <w:div w:id="1169176687">
      <w:bodyDiv w:val="1"/>
      <w:marLeft w:val="0"/>
      <w:marRight w:val="0"/>
      <w:marTop w:val="0"/>
      <w:marBottom w:val="0"/>
      <w:divBdr>
        <w:top w:val="none" w:sz="0" w:space="0" w:color="auto"/>
        <w:left w:val="none" w:sz="0" w:space="0" w:color="auto"/>
        <w:bottom w:val="none" w:sz="0" w:space="0" w:color="auto"/>
        <w:right w:val="none" w:sz="0" w:space="0" w:color="auto"/>
      </w:divBdr>
    </w:div>
    <w:div w:id="1226452582">
      <w:bodyDiv w:val="1"/>
      <w:marLeft w:val="0"/>
      <w:marRight w:val="0"/>
      <w:marTop w:val="0"/>
      <w:marBottom w:val="0"/>
      <w:divBdr>
        <w:top w:val="none" w:sz="0" w:space="0" w:color="auto"/>
        <w:left w:val="none" w:sz="0" w:space="0" w:color="auto"/>
        <w:bottom w:val="none" w:sz="0" w:space="0" w:color="auto"/>
        <w:right w:val="none" w:sz="0" w:space="0" w:color="auto"/>
      </w:divBdr>
    </w:div>
    <w:div w:id="1231380884">
      <w:bodyDiv w:val="1"/>
      <w:marLeft w:val="0"/>
      <w:marRight w:val="0"/>
      <w:marTop w:val="0"/>
      <w:marBottom w:val="0"/>
      <w:divBdr>
        <w:top w:val="none" w:sz="0" w:space="0" w:color="auto"/>
        <w:left w:val="none" w:sz="0" w:space="0" w:color="auto"/>
        <w:bottom w:val="none" w:sz="0" w:space="0" w:color="auto"/>
        <w:right w:val="none" w:sz="0" w:space="0" w:color="auto"/>
      </w:divBdr>
    </w:div>
    <w:div w:id="1244922587">
      <w:bodyDiv w:val="1"/>
      <w:marLeft w:val="0"/>
      <w:marRight w:val="0"/>
      <w:marTop w:val="0"/>
      <w:marBottom w:val="0"/>
      <w:divBdr>
        <w:top w:val="none" w:sz="0" w:space="0" w:color="auto"/>
        <w:left w:val="none" w:sz="0" w:space="0" w:color="auto"/>
        <w:bottom w:val="none" w:sz="0" w:space="0" w:color="auto"/>
        <w:right w:val="none" w:sz="0" w:space="0" w:color="auto"/>
      </w:divBdr>
      <w:divsChild>
        <w:div w:id="72511601">
          <w:marLeft w:val="850"/>
          <w:marRight w:val="0"/>
          <w:marTop w:val="58"/>
          <w:marBottom w:val="0"/>
          <w:divBdr>
            <w:top w:val="none" w:sz="0" w:space="0" w:color="auto"/>
            <w:left w:val="none" w:sz="0" w:space="0" w:color="auto"/>
            <w:bottom w:val="none" w:sz="0" w:space="0" w:color="auto"/>
            <w:right w:val="none" w:sz="0" w:space="0" w:color="auto"/>
          </w:divBdr>
        </w:div>
        <w:div w:id="146827003">
          <w:marLeft w:val="850"/>
          <w:marRight w:val="0"/>
          <w:marTop w:val="58"/>
          <w:marBottom w:val="0"/>
          <w:divBdr>
            <w:top w:val="none" w:sz="0" w:space="0" w:color="auto"/>
            <w:left w:val="none" w:sz="0" w:space="0" w:color="auto"/>
            <w:bottom w:val="none" w:sz="0" w:space="0" w:color="auto"/>
            <w:right w:val="none" w:sz="0" w:space="0" w:color="auto"/>
          </w:divBdr>
        </w:div>
        <w:div w:id="597060594">
          <w:marLeft w:val="850"/>
          <w:marRight w:val="0"/>
          <w:marTop w:val="58"/>
          <w:marBottom w:val="0"/>
          <w:divBdr>
            <w:top w:val="none" w:sz="0" w:space="0" w:color="auto"/>
            <w:left w:val="none" w:sz="0" w:space="0" w:color="auto"/>
            <w:bottom w:val="none" w:sz="0" w:space="0" w:color="auto"/>
            <w:right w:val="none" w:sz="0" w:space="0" w:color="auto"/>
          </w:divBdr>
        </w:div>
        <w:div w:id="1133254074">
          <w:marLeft w:val="850"/>
          <w:marRight w:val="0"/>
          <w:marTop w:val="58"/>
          <w:marBottom w:val="0"/>
          <w:divBdr>
            <w:top w:val="none" w:sz="0" w:space="0" w:color="auto"/>
            <w:left w:val="none" w:sz="0" w:space="0" w:color="auto"/>
            <w:bottom w:val="none" w:sz="0" w:space="0" w:color="auto"/>
            <w:right w:val="none" w:sz="0" w:space="0" w:color="auto"/>
          </w:divBdr>
        </w:div>
        <w:div w:id="1444375650">
          <w:marLeft w:val="850"/>
          <w:marRight w:val="0"/>
          <w:marTop w:val="58"/>
          <w:marBottom w:val="0"/>
          <w:divBdr>
            <w:top w:val="none" w:sz="0" w:space="0" w:color="auto"/>
            <w:left w:val="none" w:sz="0" w:space="0" w:color="auto"/>
            <w:bottom w:val="none" w:sz="0" w:space="0" w:color="auto"/>
            <w:right w:val="none" w:sz="0" w:space="0" w:color="auto"/>
          </w:divBdr>
        </w:div>
        <w:div w:id="1699358133">
          <w:marLeft w:val="850"/>
          <w:marRight w:val="0"/>
          <w:marTop w:val="58"/>
          <w:marBottom w:val="0"/>
          <w:divBdr>
            <w:top w:val="none" w:sz="0" w:space="0" w:color="auto"/>
            <w:left w:val="none" w:sz="0" w:space="0" w:color="auto"/>
            <w:bottom w:val="none" w:sz="0" w:space="0" w:color="auto"/>
            <w:right w:val="none" w:sz="0" w:space="0" w:color="auto"/>
          </w:divBdr>
        </w:div>
      </w:divsChild>
    </w:div>
    <w:div w:id="1248854118">
      <w:bodyDiv w:val="1"/>
      <w:marLeft w:val="0"/>
      <w:marRight w:val="0"/>
      <w:marTop w:val="0"/>
      <w:marBottom w:val="0"/>
      <w:divBdr>
        <w:top w:val="none" w:sz="0" w:space="0" w:color="auto"/>
        <w:left w:val="none" w:sz="0" w:space="0" w:color="auto"/>
        <w:bottom w:val="none" w:sz="0" w:space="0" w:color="auto"/>
        <w:right w:val="none" w:sz="0" w:space="0" w:color="auto"/>
      </w:divBdr>
    </w:div>
    <w:div w:id="1260288527">
      <w:bodyDiv w:val="1"/>
      <w:marLeft w:val="0"/>
      <w:marRight w:val="0"/>
      <w:marTop w:val="0"/>
      <w:marBottom w:val="0"/>
      <w:divBdr>
        <w:top w:val="none" w:sz="0" w:space="0" w:color="auto"/>
        <w:left w:val="none" w:sz="0" w:space="0" w:color="auto"/>
        <w:bottom w:val="none" w:sz="0" w:space="0" w:color="auto"/>
        <w:right w:val="none" w:sz="0" w:space="0" w:color="auto"/>
      </w:divBdr>
    </w:div>
    <w:div w:id="1294023395">
      <w:bodyDiv w:val="1"/>
      <w:marLeft w:val="0"/>
      <w:marRight w:val="0"/>
      <w:marTop w:val="0"/>
      <w:marBottom w:val="0"/>
      <w:divBdr>
        <w:top w:val="none" w:sz="0" w:space="0" w:color="auto"/>
        <w:left w:val="none" w:sz="0" w:space="0" w:color="auto"/>
        <w:bottom w:val="none" w:sz="0" w:space="0" w:color="auto"/>
        <w:right w:val="none" w:sz="0" w:space="0" w:color="auto"/>
      </w:divBdr>
    </w:div>
    <w:div w:id="1328944983">
      <w:bodyDiv w:val="1"/>
      <w:marLeft w:val="0"/>
      <w:marRight w:val="0"/>
      <w:marTop w:val="0"/>
      <w:marBottom w:val="0"/>
      <w:divBdr>
        <w:top w:val="none" w:sz="0" w:space="0" w:color="auto"/>
        <w:left w:val="none" w:sz="0" w:space="0" w:color="auto"/>
        <w:bottom w:val="none" w:sz="0" w:space="0" w:color="auto"/>
        <w:right w:val="none" w:sz="0" w:space="0" w:color="auto"/>
      </w:divBdr>
      <w:divsChild>
        <w:div w:id="324359503">
          <w:marLeft w:val="547"/>
          <w:marRight w:val="0"/>
          <w:marTop w:val="0"/>
          <w:marBottom w:val="0"/>
          <w:divBdr>
            <w:top w:val="none" w:sz="0" w:space="0" w:color="auto"/>
            <w:left w:val="none" w:sz="0" w:space="0" w:color="auto"/>
            <w:bottom w:val="none" w:sz="0" w:space="0" w:color="auto"/>
            <w:right w:val="none" w:sz="0" w:space="0" w:color="auto"/>
          </w:divBdr>
        </w:div>
      </w:divsChild>
    </w:div>
    <w:div w:id="1342199034">
      <w:bodyDiv w:val="1"/>
      <w:marLeft w:val="0"/>
      <w:marRight w:val="0"/>
      <w:marTop w:val="0"/>
      <w:marBottom w:val="0"/>
      <w:divBdr>
        <w:top w:val="none" w:sz="0" w:space="0" w:color="auto"/>
        <w:left w:val="none" w:sz="0" w:space="0" w:color="auto"/>
        <w:bottom w:val="none" w:sz="0" w:space="0" w:color="auto"/>
        <w:right w:val="none" w:sz="0" w:space="0" w:color="auto"/>
      </w:divBdr>
    </w:div>
    <w:div w:id="1359039821">
      <w:bodyDiv w:val="1"/>
      <w:marLeft w:val="0"/>
      <w:marRight w:val="0"/>
      <w:marTop w:val="0"/>
      <w:marBottom w:val="0"/>
      <w:divBdr>
        <w:top w:val="none" w:sz="0" w:space="0" w:color="auto"/>
        <w:left w:val="none" w:sz="0" w:space="0" w:color="auto"/>
        <w:bottom w:val="none" w:sz="0" w:space="0" w:color="auto"/>
        <w:right w:val="none" w:sz="0" w:space="0" w:color="auto"/>
      </w:divBdr>
      <w:divsChild>
        <w:div w:id="1941377184">
          <w:marLeft w:val="547"/>
          <w:marRight w:val="0"/>
          <w:marTop w:val="0"/>
          <w:marBottom w:val="0"/>
          <w:divBdr>
            <w:top w:val="none" w:sz="0" w:space="0" w:color="auto"/>
            <w:left w:val="none" w:sz="0" w:space="0" w:color="auto"/>
            <w:bottom w:val="none" w:sz="0" w:space="0" w:color="auto"/>
            <w:right w:val="none" w:sz="0" w:space="0" w:color="auto"/>
          </w:divBdr>
        </w:div>
      </w:divsChild>
    </w:div>
    <w:div w:id="1375158357">
      <w:bodyDiv w:val="1"/>
      <w:marLeft w:val="0"/>
      <w:marRight w:val="0"/>
      <w:marTop w:val="0"/>
      <w:marBottom w:val="0"/>
      <w:divBdr>
        <w:top w:val="none" w:sz="0" w:space="0" w:color="auto"/>
        <w:left w:val="none" w:sz="0" w:space="0" w:color="auto"/>
        <w:bottom w:val="none" w:sz="0" w:space="0" w:color="auto"/>
        <w:right w:val="none" w:sz="0" w:space="0" w:color="auto"/>
      </w:divBdr>
      <w:divsChild>
        <w:div w:id="103119065">
          <w:marLeft w:val="835"/>
          <w:marRight w:val="0"/>
          <w:marTop w:val="58"/>
          <w:marBottom w:val="0"/>
          <w:divBdr>
            <w:top w:val="none" w:sz="0" w:space="0" w:color="auto"/>
            <w:left w:val="none" w:sz="0" w:space="0" w:color="auto"/>
            <w:bottom w:val="none" w:sz="0" w:space="0" w:color="auto"/>
            <w:right w:val="none" w:sz="0" w:space="0" w:color="auto"/>
          </w:divBdr>
        </w:div>
        <w:div w:id="399132039">
          <w:marLeft w:val="835"/>
          <w:marRight w:val="0"/>
          <w:marTop w:val="58"/>
          <w:marBottom w:val="0"/>
          <w:divBdr>
            <w:top w:val="none" w:sz="0" w:space="0" w:color="auto"/>
            <w:left w:val="none" w:sz="0" w:space="0" w:color="auto"/>
            <w:bottom w:val="none" w:sz="0" w:space="0" w:color="auto"/>
            <w:right w:val="none" w:sz="0" w:space="0" w:color="auto"/>
          </w:divBdr>
        </w:div>
        <w:div w:id="425269310">
          <w:marLeft w:val="835"/>
          <w:marRight w:val="0"/>
          <w:marTop w:val="58"/>
          <w:marBottom w:val="0"/>
          <w:divBdr>
            <w:top w:val="none" w:sz="0" w:space="0" w:color="auto"/>
            <w:left w:val="none" w:sz="0" w:space="0" w:color="auto"/>
            <w:bottom w:val="none" w:sz="0" w:space="0" w:color="auto"/>
            <w:right w:val="none" w:sz="0" w:space="0" w:color="auto"/>
          </w:divBdr>
        </w:div>
        <w:div w:id="525213347">
          <w:marLeft w:val="835"/>
          <w:marRight w:val="0"/>
          <w:marTop w:val="58"/>
          <w:marBottom w:val="0"/>
          <w:divBdr>
            <w:top w:val="none" w:sz="0" w:space="0" w:color="auto"/>
            <w:left w:val="none" w:sz="0" w:space="0" w:color="auto"/>
            <w:bottom w:val="none" w:sz="0" w:space="0" w:color="auto"/>
            <w:right w:val="none" w:sz="0" w:space="0" w:color="auto"/>
          </w:divBdr>
        </w:div>
        <w:div w:id="823089671">
          <w:marLeft w:val="835"/>
          <w:marRight w:val="0"/>
          <w:marTop w:val="58"/>
          <w:marBottom w:val="0"/>
          <w:divBdr>
            <w:top w:val="none" w:sz="0" w:space="0" w:color="auto"/>
            <w:left w:val="none" w:sz="0" w:space="0" w:color="auto"/>
            <w:bottom w:val="none" w:sz="0" w:space="0" w:color="auto"/>
            <w:right w:val="none" w:sz="0" w:space="0" w:color="auto"/>
          </w:divBdr>
        </w:div>
        <w:div w:id="1298295350">
          <w:marLeft w:val="835"/>
          <w:marRight w:val="0"/>
          <w:marTop w:val="58"/>
          <w:marBottom w:val="0"/>
          <w:divBdr>
            <w:top w:val="none" w:sz="0" w:space="0" w:color="auto"/>
            <w:left w:val="none" w:sz="0" w:space="0" w:color="auto"/>
            <w:bottom w:val="none" w:sz="0" w:space="0" w:color="auto"/>
            <w:right w:val="none" w:sz="0" w:space="0" w:color="auto"/>
          </w:divBdr>
        </w:div>
        <w:div w:id="1308511234">
          <w:marLeft w:val="835"/>
          <w:marRight w:val="0"/>
          <w:marTop w:val="58"/>
          <w:marBottom w:val="0"/>
          <w:divBdr>
            <w:top w:val="none" w:sz="0" w:space="0" w:color="auto"/>
            <w:left w:val="none" w:sz="0" w:space="0" w:color="auto"/>
            <w:bottom w:val="none" w:sz="0" w:space="0" w:color="auto"/>
            <w:right w:val="none" w:sz="0" w:space="0" w:color="auto"/>
          </w:divBdr>
        </w:div>
        <w:div w:id="1881476777">
          <w:marLeft w:val="835"/>
          <w:marRight w:val="0"/>
          <w:marTop w:val="58"/>
          <w:marBottom w:val="0"/>
          <w:divBdr>
            <w:top w:val="none" w:sz="0" w:space="0" w:color="auto"/>
            <w:left w:val="none" w:sz="0" w:space="0" w:color="auto"/>
            <w:bottom w:val="none" w:sz="0" w:space="0" w:color="auto"/>
            <w:right w:val="none" w:sz="0" w:space="0" w:color="auto"/>
          </w:divBdr>
        </w:div>
      </w:divsChild>
    </w:div>
    <w:div w:id="1448114859">
      <w:bodyDiv w:val="1"/>
      <w:marLeft w:val="0"/>
      <w:marRight w:val="0"/>
      <w:marTop w:val="0"/>
      <w:marBottom w:val="0"/>
      <w:divBdr>
        <w:top w:val="none" w:sz="0" w:space="0" w:color="auto"/>
        <w:left w:val="none" w:sz="0" w:space="0" w:color="auto"/>
        <w:bottom w:val="none" w:sz="0" w:space="0" w:color="auto"/>
        <w:right w:val="none" w:sz="0" w:space="0" w:color="auto"/>
      </w:divBdr>
    </w:div>
    <w:div w:id="1448230821">
      <w:bodyDiv w:val="1"/>
      <w:marLeft w:val="0"/>
      <w:marRight w:val="0"/>
      <w:marTop w:val="0"/>
      <w:marBottom w:val="0"/>
      <w:divBdr>
        <w:top w:val="none" w:sz="0" w:space="0" w:color="auto"/>
        <w:left w:val="none" w:sz="0" w:space="0" w:color="auto"/>
        <w:bottom w:val="none" w:sz="0" w:space="0" w:color="auto"/>
        <w:right w:val="none" w:sz="0" w:space="0" w:color="auto"/>
      </w:divBdr>
    </w:div>
    <w:div w:id="1511211506">
      <w:bodyDiv w:val="1"/>
      <w:marLeft w:val="0"/>
      <w:marRight w:val="0"/>
      <w:marTop w:val="0"/>
      <w:marBottom w:val="0"/>
      <w:divBdr>
        <w:top w:val="none" w:sz="0" w:space="0" w:color="auto"/>
        <w:left w:val="none" w:sz="0" w:space="0" w:color="auto"/>
        <w:bottom w:val="none" w:sz="0" w:space="0" w:color="auto"/>
        <w:right w:val="none" w:sz="0" w:space="0" w:color="auto"/>
      </w:divBdr>
    </w:div>
    <w:div w:id="1517500015">
      <w:bodyDiv w:val="1"/>
      <w:marLeft w:val="0"/>
      <w:marRight w:val="0"/>
      <w:marTop w:val="0"/>
      <w:marBottom w:val="0"/>
      <w:divBdr>
        <w:top w:val="none" w:sz="0" w:space="0" w:color="auto"/>
        <w:left w:val="none" w:sz="0" w:space="0" w:color="auto"/>
        <w:bottom w:val="none" w:sz="0" w:space="0" w:color="auto"/>
        <w:right w:val="none" w:sz="0" w:space="0" w:color="auto"/>
      </w:divBdr>
    </w:div>
    <w:div w:id="1519080180">
      <w:bodyDiv w:val="1"/>
      <w:marLeft w:val="0"/>
      <w:marRight w:val="0"/>
      <w:marTop w:val="0"/>
      <w:marBottom w:val="0"/>
      <w:divBdr>
        <w:top w:val="none" w:sz="0" w:space="0" w:color="auto"/>
        <w:left w:val="none" w:sz="0" w:space="0" w:color="auto"/>
        <w:bottom w:val="none" w:sz="0" w:space="0" w:color="auto"/>
        <w:right w:val="none" w:sz="0" w:space="0" w:color="auto"/>
      </w:divBdr>
    </w:div>
    <w:div w:id="1522738436">
      <w:bodyDiv w:val="1"/>
      <w:marLeft w:val="0"/>
      <w:marRight w:val="0"/>
      <w:marTop w:val="0"/>
      <w:marBottom w:val="0"/>
      <w:divBdr>
        <w:top w:val="none" w:sz="0" w:space="0" w:color="auto"/>
        <w:left w:val="none" w:sz="0" w:space="0" w:color="auto"/>
        <w:bottom w:val="none" w:sz="0" w:space="0" w:color="auto"/>
        <w:right w:val="none" w:sz="0" w:space="0" w:color="auto"/>
      </w:divBdr>
    </w:div>
    <w:div w:id="1541699738">
      <w:bodyDiv w:val="1"/>
      <w:marLeft w:val="0"/>
      <w:marRight w:val="0"/>
      <w:marTop w:val="0"/>
      <w:marBottom w:val="0"/>
      <w:divBdr>
        <w:top w:val="none" w:sz="0" w:space="0" w:color="auto"/>
        <w:left w:val="none" w:sz="0" w:space="0" w:color="auto"/>
        <w:bottom w:val="none" w:sz="0" w:space="0" w:color="auto"/>
        <w:right w:val="none" w:sz="0" w:space="0" w:color="auto"/>
      </w:divBdr>
    </w:div>
    <w:div w:id="1558315664">
      <w:bodyDiv w:val="1"/>
      <w:marLeft w:val="0"/>
      <w:marRight w:val="0"/>
      <w:marTop w:val="0"/>
      <w:marBottom w:val="0"/>
      <w:divBdr>
        <w:top w:val="none" w:sz="0" w:space="0" w:color="auto"/>
        <w:left w:val="none" w:sz="0" w:space="0" w:color="auto"/>
        <w:bottom w:val="none" w:sz="0" w:space="0" w:color="auto"/>
        <w:right w:val="none" w:sz="0" w:space="0" w:color="auto"/>
      </w:divBdr>
    </w:div>
    <w:div w:id="1564758325">
      <w:bodyDiv w:val="1"/>
      <w:marLeft w:val="0"/>
      <w:marRight w:val="0"/>
      <w:marTop w:val="0"/>
      <w:marBottom w:val="0"/>
      <w:divBdr>
        <w:top w:val="none" w:sz="0" w:space="0" w:color="auto"/>
        <w:left w:val="none" w:sz="0" w:space="0" w:color="auto"/>
        <w:bottom w:val="none" w:sz="0" w:space="0" w:color="auto"/>
        <w:right w:val="none" w:sz="0" w:space="0" w:color="auto"/>
      </w:divBdr>
      <w:divsChild>
        <w:div w:id="605188009">
          <w:marLeft w:val="850"/>
          <w:marRight w:val="0"/>
          <w:marTop w:val="0"/>
          <w:marBottom w:val="0"/>
          <w:divBdr>
            <w:top w:val="none" w:sz="0" w:space="0" w:color="auto"/>
            <w:left w:val="none" w:sz="0" w:space="0" w:color="auto"/>
            <w:bottom w:val="none" w:sz="0" w:space="0" w:color="auto"/>
            <w:right w:val="none" w:sz="0" w:space="0" w:color="auto"/>
          </w:divBdr>
        </w:div>
        <w:div w:id="730616482">
          <w:marLeft w:val="850"/>
          <w:marRight w:val="0"/>
          <w:marTop w:val="0"/>
          <w:marBottom w:val="0"/>
          <w:divBdr>
            <w:top w:val="none" w:sz="0" w:space="0" w:color="auto"/>
            <w:left w:val="none" w:sz="0" w:space="0" w:color="auto"/>
            <w:bottom w:val="none" w:sz="0" w:space="0" w:color="auto"/>
            <w:right w:val="none" w:sz="0" w:space="0" w:color="auto"/>
          </w:divBdr>
        </w:div>
        <w:div w:id="2068675413">
          <w:marLeft w:val="850"/>
          <w:marRight w:val="0"/>
          <w:marTop w:val="0"/>
          <w:marBottom w:val="0"/>
          <w:divBdr>
            <w:top w:val="none" w:sz="0" w:space="0" w:color="auto"/>
            <w:left w:val="none" w:sz="0" w:space="0" w:color="auto"/>
            <w:bottom w:val="none" w:sz="0" w:space="0" w:color="auto"/>
            <w:right w:val="none" w:sz="0" w:space="0" w:color="auto"/>
          </w:divBdr>
        </w:div>
      </w:divsChild>
    </w:div>
    <w:div w:id="1590113539">
      <w:bodyDiv w:val="1"/>
      <w:marLeft w:val="0"/>
      <w:marRight w:val="0"/>
      <w:marTop w:val="0"/>
      <w:marBottom w:val="0"/>
      <w:divBdr>
        <w:top w:val="none" w:sz="0" w:space="0" w:color="auto"/>
        <w:left w:val="none" w:sz="0" w:space="0" w:color="auto"/>
        <w:bottom w:val="none" w:sz="0" w:space="0" w:color="auto"/>
        <w:right w:val="none" w:sz="0" w:space="0" w:color="auto"/>
      </w:divBdr>
    </w:div>
    <w:div w:id="1592860887">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71254500">
      <w:bodyDiv w:val="1"/>
      <w:marLeft w:val="0"/>
      <w:marRight w:val="0"/>
      <w:marTop w:val="0"/>
      <w:marBottom w:val="0"/>
      <w:divBdr>
        <w:top w:val="none" w:sz="0" w:space="0" w:color="auto"/>
        <w:left w:val="none" w:sz="0" w:space="0" w:color="auto"/>
        <w:bottom w:val="none" w:sz="0" w:space="0" w:color="auto"/>
        <w:right w:val="none" w:sz="0" w:space="0" w:color="auto"/>
      </w:divBdr>
    </w:div>
    <w:div w:id="1696925837">
      <w:bodyDiv w:val="1"/>
      <w:marLeft w:val="0"/>
      <w:marRight w:val="0"/>
      <w:marTop w:val="0"/>
      <w:marBottom w:val="0"/>
      <w:divBdr>
        <w:top w:val="none" w:sz="0" w:space="0" w:color="auto"/>
        <w:left w:val="none" w:sz="0" w:space="0" w:color="auto"/>
        <w:bottom w:val="none" w:sz="0" w:space="0" w:color="auto"/>
        <w:right w:val="none" w:sz="0" w:space="0" w:color="auto"/>
      </w:divBdr>
      <w:divsChild>
        <w:div w:id="583534285">
          <w:marLeft w:val="850"/>
          <w:marRight w:val="0"/>
          <w:marTop w:val="58"/>
          <w:marBottom w:val="0"/>
          <w:divBdr>
            <w:top w:val="none" w:sz="0" w:space="0" w:color="auto"/>
            <w:left w:val="none" w:sz="0" w:space="0" w:color="auto"/>
            <w:bottom w:val="none" w:sz="0" w:space="0" w:color="auto"/>
            <w:right w:val="none" w:sz="0" w:space="0" w:color="auto"/>
          </w:divBdr>
        </w:div>
        <w:div w:id="1157956135">
          <w:marLeft w:val="850"/>
          <w:marRight w:val="0"/>
          <w:marTop w:val="58"/>
          <w:marBottom w:val="0"/>
          <w:divBdr>
            <w:top w:val="none" w:sz="0" w:space="0" w:color="auto"/>
            <w:left w:val="none" w:sz="0" w:space="0" w:color="auto"/>
            <w:bottom w:val="none" w:sz="0" w:space="0" w:color="auto"/>
            <w:right w:val="none" w:sz="0" w:space="0" w:color="auto"/>
          </w:divBdr>
        </w:div>
        <w:div w:id="1493713834">
          <w:marLeft w:val="850"/>
          <w:marRight w:val="0"/>
          <w:marTop w:val="58"/>
          <w:marBottom w:val="0"/>
          <w:divBdr>
            <w:top w:val="none" w:sz="0" w:space="0" w:color="auto"/>
            <w:left w:val="none" w:sz="0" w:space="0" w:color="auto"/>
            <w:bottom w:val="none" w:sz="0" w:space="0" w:color="auto"/>
            <w:right w:val="none" w:sz="0" w:space="0" w:color="auto"/>
          </w:divBdr>
        </w:div>
        <w:div w:id="2072190380">
          <w:marLeft w:val="850"/>
          <w:marRight w:val="0"/>
          <w:marTop w:val="58"/>
          <w:marBottom w:val="0"/>
          <w:divBdr>
            <w:top w:val="none" w:sz="0" w:space="0" w:color="auto"/>
            <w:left w:val="none" w:sz="0" w:space="0" w:color="auto"/>
            <w:bottom w:val="none" w:sz="0" w:space="0" w:color="auto"/>
            <w:right w:val="none" w:sz="0" w:space="0" w:color="auto"/>
          </w:divBdr>
        </w:div>
      </w:divsChild>
    </w:div>
    <w:div w:id="1706832569">
      <w:bodyDiv w:val="1"/>
      <w:marLeft w:val="0"/>
      <w:marRight w:val="0"/>
      <w:marTop w:val="0"/>
      <w:marBottom w:val="0"/>
      <w:divBdr>
        <w:top w:val="none" w:sz="0" w:space="0" w:color="auto"/>
        <w:left w:val="none" w:sz="0" w:space="0" w:color="auto"/>
        <w:bottom w:val="none" w:sz="0" w:space="0" w:color="auto"/>
        <w:right w:val="none" w:sz="0" w:space="0" w:color="auto"/>
      </w:divBdr>
    </w:div>
    <w:div w:id="1710451593">
      <w:bodyDiv w:val="1"/>
      <w:marLeft w:val="0"/>
      <w:marRight w:val="0"/>
      <w:marTop w:val="0"/>
      <w:marBottom w:val="0"/>
      <w:divBdr>
        <w:top w:val="none" w:sz="0" w:space="0" w:color="auto"/>
        <w:left w:val="none" w:sz="0" w:space="0" w:color="auto"/>
        <w:bottom w:val="none" w:sz="0" w:space="0" w:color="auto"/>
        <w:right w:val="none" w:sz="0" w:space="0" w:color="auto"/>
      </w:divBdr>
    </w:div>
    <w:div w:id="1718315915">
      <w:bodyDiv w:val="1"/>
      <w:marLeft w:val="0"/>
      <w:marRight w:val="0"/>
      <w:marTop w:val="0"/>
      <w:marBottom w:val="0"/>
      <w:divBdr>
        <w:top w:val="none" w:sz="0" w:space="0" w:color="auto"/>
        <w:left w:val="none" w:sz="0" w:space="0" w:color="auto"/>
        <w:bottom w:val="none" w:sz="0" w:space="0" w:color="auto"/>
        <w:right w:val="none" w:sz="0" w:space="0" w:color="auto"/>
      </w:divBdr>
    </w:div>
    <w:div w:id="1776291819">
      <w:bodyDiv w:val="1"/>
      <w:marLeft w:val="0"/>
      <w:marRight w:val="0"/>
      <w:marTop w:val="0"/>
      <w:marBottom w:val="0"/>
      <w:divBdr>
        <w:top w:val="none" w:sz="0" w:space="0" w:color="auto"/>
        <w:left w:val="none" w:sz="0" w:space="0" w:color="auto"/>
        <w:bottom w:val="none" w:sz="0" w:space="0" w:color="auto"/>
        <w:right w:val="none" w:sz="0" w:space="0" w:color="auto"/>
      </w:divBdr>
    </w:div>
    <w:div w:id="1803303106">
      <w:bodyDiv w:val="1"/>
      <w:marLeft w:val="0"/>
      <w:marRight w:val="0"/>
      <w:marTop w:val="0"/>
      <w:marBottom w:val="0"/>
      <w:divBdr>
        <w:top w:val="none" w:sz="0" w:space="0" w:color="auto"/>
        <w:left w:val="none" w:sz="0" w:space="0" w:color="auto"/>
        <w:bottom w:val="none" w:sz="0" w:space="0" w:color="auto"/>
        <w:right w:val="none" w:sz="0" w:space="0" w:color="auto"/>
      </w:divBdr>
    </w:div>
    <w:div w:id="1806925465">
      <w:bodyDiv w:val="1"/>
      <w:marLeft w:val="0"/>
      <w:marRight w:val="0"/>
      <w:marTop w:val="0"/>
      <w:marBottom w:val="0"/>
      <w:divBdr>
        <w:top w:val="none" w:sz="0" w:space="0" w:color="auto"/>
        <w:left w:val="none" w:sz="0" w:space="0" w:color="auto"/>
        <w:bottom w:val="none" w:sz="0" w:space="0" w:color="auto"/>
        <w:right w:val="none" w:sz="0" w:space="0" w:color="auto"/>
      </w:divBdr>
    </w:div>
    <w:div w:id="1831406141">
      <w:bodyDiv w:val="1"/>
      <w:marLeft w:val="0"/>
      <w:marRight w:val="0"/>
      <w:marTop w:val="0"/>
      <w:marBottom w:val="0"/>
      <w:divBdr>
        <w:top w:val="none" w:sz="0" w:space="0" w:color="auto"/>
        <w:left w:val="none" w:sz="0" w:space="0" w:color="auto"/>
        <w:bottom w:val="none" w:sz="0" w:space="0" w:color="auto"/>
        <w:right w:val="none" w:sz="0" w:space="0" w:color="auto"/>
      </w:divBdr>
    </w:div>
    <w:div w:id="1841891149">
      <w:bodyDiv w:val="1"/>
      <w:marLeft w:val="0"/>
      <w:marRight w:val="0"/>
      <w:marTop w:val="0"/>
      <w:marBottom w:val="0"/>
      <w:divBdr>
        <w:top w:val="none" w:sz="0" w:space="0" w:color="auto"/>
        <w:left w:val="none" w:sz="0" w:space="0" w:color="auto"/>
        <w:bottom w:val="none" w:sz="0" w:space="0" w:color="auto"/>
        <w:right w:val="none" w:sz="0" w:space="0" w:color="auto"/>
      </w:divBdr>
      <w:divsChild>
        <w:div w:id="322662467">
          <w:marLeft w:val="360"/>
          <w:marRight w:val="0"/>
          <w:marTop w:val="58"/>
          <w:marBottom w:val="0"/>
          <w:divBdr>
            <w:top w:val="none" w:sz="0" w:space="0" w:color="auto"/>
            <w:left w:val="none" w:sz="0" w:space="0" w:color="auto"/>
            <w:bottom w:val="none" w:sz="0" w:space="0" w:color="auto"/>
            <w:right w:val="none" w:sz="0" w:space="0" w:color="auto"/>
          </w:divBdr>
        </w:div>
        <w:div w:id="1083647040">
          <w:marLeft w:val="360"/>
          <w:marRight w:val="0"/>
          <w:marTop w:val="58"/>
          <w:marBottom w:val="0"/>
          <w:divBdr>
            <w:top w:val="none" w:sz="0" w:space="0" w:color="auto"/>
            <w:left w:val="none" w:sz="0" w:space="0" w:color="auto"/>
            <w:bottom w:val="none" w:sz="0" w:space="0" w:color="auto"/>
            <w:right w:val="none" w:sz="0" w:space="0" w:color="auto"/>
          </w:divBdr>
        </w:div>
      </w:divsChild>
    </w:div>
    <w:div w:id="1851291397">
      <w:bodyDiv w:val="1"/>
      <w:marLeft w:val="0"/>
      <w:marRight w:val="0"/>
      <w:marTop w:val="0"/>
      <w:marBottom w:val="0"/>
      <w:divBdr>
        <w:top w:val="none" w:sz="0" w:space="0" w:color="auto"/>
        <w:left w:val="none" w:sz="0" w:space="0" w:color="auto"/>
        <w:bottom w:val="none" w:sz="0" w:space="0" w:color="auto"/>
        <w:right w:val="none" w:sz="0" w:space="0" w:color="auto"/>
      </w:divBdr>
    </w:div>
    <w:div w:id="1865286339">
      <w:bodyDiv w:val="1"/>
      <w:marLeft w:val="0"/>
      <w:marRight w:val="0"/>
      <w:marTop w:val="0"/>
      <w:marBottom w:val="0"/>
      <w:divBdr>
        <w:top w:val="none" w:sz="0" w:space="0" w:color="auto"/>
        <w:left w:val="none" w:sz="0" w:space="0" w:color="auto"/>
        <w:bottom w:val="none" w:sz="0" w:space="0" w:color="auto"/>
        <w:right w:val="none" w:sz="0" w:space="0" w:color="auto"/>
      </w:divBdr>
    </w:div>
    <w:div w:id="1882940556">
      <w:bodyDiv w:val="1"/>
      <w:marLeft w:val="0"/>
      <w:marRight w:val="0"/>
      <w:marTop w:val="0"/>
      <w:marBottom w:val="0"/>
      <w:divBdr>
        <w:top w:val="none" w:sz="0" w:space="0" w:color="auto"/>
        <w:left w:val="none" w:sz="0" w:space="0" w:color="auto"/>
        <w:bottom w:val="none" w:sz="0" w:space="0" w:color="auto"/>
        <w:right w:val="none" w:sz="0" w:space="0" w:color="auto"/>
      </w:divBdr>
      <w:divsChild>
        <w:div w:id="248081462">
          <w:marLeft w:val="547"/>
          <w:marRight w:val="0"/>
          <w:marTop w:val="0"/>
          <w:marBottom w:val="0"/>
          <w:divBdr>
            <w:top w:val="none" w:sz="0" w:space="0" w:color="auto"/>
            <w:left w:val="none" w:sz="0" w:space="0" w:color="auto"/>
            <w:bottom w:val="none" w:sz="0" w:space="0" w:color="auto"/>
            <w:right w:val="none" w:sz="0" w:space="0" w:color="auto"/>
          </w:divBdr>
        </w:div>
        <w:div w:id="498814224">
          <w:marLeft w:val="547"/>
          <w:marRight w:val="0"/>
          <w:marTop w:val="0"/>
          <w:marBottom w:val="0"/>
          <w:divBdr>
            <w:top w:val="none" w:sz="0" w:space="0" w:color="auto"/>
            <w:left w:val="none" w:sz="0" w:space="0" w:color="auto"/>
            <w:bottom w:val="none" w:sz="0" w:space="0" w:color="auto"/>
            <w:right w:val="none" w:sz="0" w:space="0" w:color="auto"/>
          </w:divBdr>
        </w:div>
      </w:divsChild>
    </w:div>
    <w:div w:id="1911503028">
      <w:bodyDiv w:val="1"/>
      <w:marLeft w:val="0"/>
      <w:marRight w:val="0"/>
      <w:marTop w:val="0"/>
      <w:marBottom w:val="0"/>
      <w:divBdr>
        <w:top w:val="none" w:sz="0" w:space="0" w:color="auto"/>
        <w:left w:val="none" w:sz="0" w:space="0" w:color="auto"/>
        <w:bottom w:val="none" w:sz="0" w:space="0" w:color="auto"/>
        <w:right w:val="none" w:sz="0" w:space="0" w:color="auto"/>
      </w:divBdr>
      <w:divsChild>
        <w:div w:id="575896234">
          <w:marLeft w:val="835"/>
          <w:marRight w:val="0"/>
          <w:marTop w:val="58"/>
          <w:marBottom w:val="0"/>
          <w:divBdr>
            <w:top w:val="none" w:sz="0" w:space="0" w:color="auto"/>
            <w:left w:val="none" w:sz="0" w:space="0" w:color="auto"/>
            <w:bottom w:val="none" w:sz="0" w:space="0" w:color="auto"/>
            <w:right w:val="none" w:sz="0" w:space="0" w:color="auto"/>
          </w:divBdr>
        </w:div>
        <w:div w:id="740176033">
          <w:marLeft w:val="835"/>
          <w:marRight w:val="0"/>
          <w:marTop w:val="58"/>
          <w:marBottom w:val="0"/>
          <w:divBdr>
            <w:top w:val="none" w:sz="0" w:space="0" w:color="auto"/>
            <w:left w:val="none" w:sz="0" w:space="0" w:color="auto"/>
            <w:bottom w:val="none" w:sz="0" w:space="0" w:color="auto"/>
            <w:right w:val="none" w:sz="0" w:space="0" w:color="auto"/>
          </w:divBdr>
        </w:div>
        <w:div w:id="1023169548">
          <w:marLeft w:val="835"/>
          <w:marRight w:val="0"/>
          <w:marTop w:val="58"/>
          <w:marBottom w:val="0"/>
          <w:divBdr>
            <w:top w:val="none" w:sz="0" w:space="0" w:color="auto"/>
            <w:left w:val="none" w:sz="0" w:space="0" w:color="auto"/>
            <w:bottom w:val="none" w:sz="0" w:space="0" w:color="auto"/>
            <w:right w:val="none" w:sz="0" w:space="0" w:color="auto"/>
          </w:divBdr>
        </w:div>
        <w:div w:id="1570847651">
          <w:marLeft w:val="835"/>
          <w:marRight w:val="0"/>
          <w:marTop w:val="58"/>
          <w:marBottom w:val="0"/>
          <w:divBdr>
            <w:top w:val="none" w:sz="0" w:space="0" w:color="auto"/>
            <w:left w:val="none" w:sz="0" w:space="0" w:color="auto"/>
            <w:bottom w:val="none" w:sz="0" w:space="0" w:color="auto"/>
            <w:right w:val="none" w:sz="0" w:space="0" w:color="auto"/>
          </w:divBdr>
        </w:div>
        <w:div w:id="1734739964">
          <w:marLeft w:val="835"/>
          <w:marRight w:val="0"/>
          <w:marTop w:val="58"/>
          <w:marBottom w:val="0"/>
          <w:divBdr>
            <w:top w:val="none" w:sz="0" w:space="0" w:color="auto"/>
            <w:left w:val="none" w:sz="0" w:space="0" w:color="auto"/>
            <w:bottom w:val="none" w:sz="0" w:space="0" w:color="auto"/>
            <w:right w:val="none" w:sz="0" w:space="0" w:color="auto"/>
          </w:divBdr>
        </w:div>
        <w:div w:id="1801192834">
          <w:marLeft w:val="835"/>
          <w:marRight w:val="0"/>
          <w:marTop w:val="58"/>
          <w:marBottom w:val="0"/>
          <w:divBdr>
            <w:top w:val="none" w:sz="0" w:space="0" w:color="auto"/>
            <w:left w:val="none" w:sz="0" w:space="0" w:color="auto"/>
            <w:bottom w:val="none" w:sz="0" w:space="0" w:color="auto"/>
            <w:right w:val="none" w:sz="0" w:space="0" w:color="auto"/>
          </w:divBdr>
        </w:div>
        <w:div w:id="1923493225">
          <w:marLeft w:val="835"/>
          <w:marRight w:val="0"/>
          <w:marTop w:val="58"/>
          <w:marBottom w:val="0"/>
          <w:divBdr>
            <w:top w:val="none" w:sz="0" w:space="0" w:color="auto"/>
            <w:left w:val="none" w:sz="0" w:space="0" w:color="auto"/>
            <w:bottom w:val="none" w:sz="0" w:space="0" w:color="auto"/>
            <w:right w:val="none" w:sz="0" w:space="0" w:color="auto"/>
          </w:divBdr>
        </w:div>
        <w:div w:id="2093044228">
          <w:marLeft w:val="835"/>
          <w:marRight w:val="0"/>
          <w:marTop w:val="58"/>
          <w:marBottom w:val="0"/>
          <w:divBdr>
            <w:top w:val="none" w:sz="0" w:space="0" w:color="auto"/>
            <w:left w:val="none" w:sz="0" w:space="0" w:color="auto"/>
            <w:bottom w:val="none" w:sz="0" w:space="0" w:color="auto"/>
            <w:right w:val="none" w:sz="0" w:space="0" w:color="auto"/>
          </w:divBdr>
        </w:div>
      </w:divsChild>
    </w:div>
    <w:div w:id="1923952554">
      <w:bodyDiv w:val="1"/>
      <w:marLeft w:val="0"/>
      <w:marRight w:val="0"/>
      <w:marTop w:val="0"/>
      <w:marBottom w:val="0"/>
      <w:divBdr>
        <w:top w:val="none" w:sz="0" w:space="0" w:color="auto"/>
        <w:left w:val="none" w:sz="0" w:space="0" w:color="auto"/>
        <w:bottom w:val="none" w:sz="0" w:space="0" w:color="auto"/>
        <w:right w:val="none" w:sz="0" w:space="0" w:color="auto"/>
      </w:divBdr>
    </w:div>
    <w:div w:id="1935898198">
      <w:bodyDiv w:val="1"/>
      <w:marLeft w:val="0"/>
      <w:marRight w:val="0"/>
      <w:marTop w:val="0"/>
      <w:marBottom w:val="0"/>
      <w:divBdr>
        <w:top w:val="none" w:sz="0" w:space="0" w:color="auto"/>
        <w:left w:val="none" w:sz="0" w:space="0" w:color="auto"/>
        <w:bottom w:val="none" w:sz="0" w:space="0" w:color="auto"/>
        <w:right w:val="none" w:sz="0" w:space="0" w:color="auto"/>
      </w:divBdr>
      <w:divsChild>
        <w:div w:id="1451052297">
          <w:marLeft w:val="0"/>
          <w:marRight w:val="0"/>
          <w:marTop w:val="0"/>
          <w:marBottom w:val="0"/>
          <w:divBdr>
            <w:top w:val="none" w:sz="0" w:space="0" w:color="auto"/>
            <w:left w:val="none" w:sz="0" w:space="0" w:color="auto"/>
            <w:bottom w:val="none" w:sz="0" w:space="0" w:color="auto"/>
            <w:right w:val="none" w:sz="0" w:space="0" w:color="auto"/>
          </w:divBdr>
        </w:div>
      </w:divsChild>
    </w:div>
    <w:div w:id="1960338417">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2014332887">
      <w:bodyDiv w:val="1"/>
      <w:marLeft w:val="0"/>
      <w:marRight w:val="0"/>
      <w:marTop w:val="0"/>
      <w:marBottom w:val="0"/>
      <w:divBdr>
        <w:top w:val="none" w:sz="0" w:space="0" w:color="auto"/>
        <w:left w:val="none" w:sz="0" w:space="0" w:color="auto"/>
        <w:bottom w:val="none" w:sz="0" w:space="0" w:color="auto"/>
        <w:right w:val="none" w:sz="0" w:space="0" w:color="auto"/>
      </w:divBdr>
    </w:div>
    <w:div w:id="2055230897">
      <w:bodyDiv w:val="1"/>
      <w:marLeft w:val="0"/>
      <w:marRight w:val="0"/>
      <w:marTop w:val="0"/>
      <w:marBottom w:val="0"/>
      <w:divBdr>
        <w:top w:val="none" w:sz="0" w:space="0" w:color="auto"/>
        <w:left w:val="none" w:sz="0" w:space="0" w:color="auto"/>
        <w:bottom w:val="none" w:sz="0" w:space="0" w:color="auto"/>
        <w:right w:val="none" w:sz="0" w:space="0" w:color="auto"/>
      </w:divBdr>
    </w:div>
    <w:div w:id="2075397331">
      <w:bodyDiv w:val="1"/>
      <w:marLeft w:val="0"/>
      <w:marRight w:val="0"/>
      <w:marTop w:val="0"/>
      <w:marBottom w:val="0"/>
      <w:divBdr>
        <w:top w:val="none" w:sz="0" w:space="0" w:color="auto"/>
        <w:left w:val="none" w:sz="0" w:space="0" w:color="auto"/>
        <w:bottom w:val="none" w:sz="0" w:space="0" w:color="auto"/>
        <w:right w:val="none" w:sz="0" w:space="0" w:color="auto"/>
      </w:divBdr>
    </w:div>
    <w:div w:id="2108187635">
      <w:bodyDiv w:val="1"/>
      <w:marLeft w:val="0"/>
      <w:marRight w:val="0"/>
      <w:marTop w:val="0"/>
      <w:marBottom w:val="0"/>
      <w:divBdr>
        <w:top w:val="none" w:sz="0" w:space="0" w:color="auto"/>
        <w:left w:val="none" w:sz="0" w:space="0" w:color="auto"/>
        <w:bottom w:val="none" w:sz="0" w:space="0" w:color="auto"/>
        <w:right w:val="none" w:sz="0" w:space="0" w:color="auto"/>
      </w:divBdr>
      <w:divsChild>
        <w:div w:id="73861378">
          <w:marLeft w:val="835"/>
          <w:marRight w:val="0"/>
          <w:marTop w:val="58"/>
          <w:marBottom w:val="0"/>
          <w:divBdr>
            <w:top w:val="none" w:sz="0" w:space="0" w:color="auto"/>
            <w:left w:val="none" w:sz="0" w:space="0" w:color="auto"/>
            <w:bottom w:val="none" w:sz="0" w:space="0" w:color="auto"/>
            <w:right w:val="none" w:sz="0" w:space="0" w:color="auto"/>
          </w:divBdr>
        </w:div>
        <w:div w:id="189101694">
          <w:marLeft w:val="835"/>
          <w:marRight w:val="0"/>
          <w:marTop w:val="58"/>
          <w:marBottom w:val="0"/>
          <w:divBdr>
            <w:top w:val="none" w:sz="0" w:space="0" w:color="auto"/>
            <w:left w:val="none" w:sz="0" w:space="0" w:color="auto"/>
            <w:bottom w:val="none" w:sz="0" w:space="0" w:color="auto"/>
            <w:right w:val="none" w:sz="0" w:space="0" w:color="auto"/>
          </w:divBdr>
        </w:div>
        <w:div w:id="467279691">
          <w:marLeft w:val="835"/>
          <w:marRight w:val="0"/>
          <w:marTop w:val="58"/>
          <w:marBottom w:val="0"/>
          <w:divBdr>
            <w:top w:val="none" w:sz="0" w:space="0" w:color="auto"/>
            <w:left w:val="none" w:sz="0" w:space="0" w:color="auto"/>
            <w:bottom w:val="none" w:sz="0" w:space="0" w:color="auto"/>
            <w:right w:val="none" w:sz="0" w:space="0" w:color="auto"/>
          </w:divBdr>
        </w:div>
        <w:div w:id="571086202">
          <w:marLeft w:val="835"/>
          <w:marRight w:val="0"/>
          <w:marTop w:val="58"/>
          <w:marBottom w:val="0"/>
          <w:divBdr>
            <w:top w:val="none" w:sz="0" w:space="0" w:color="auto"/>
            <w:left w:val="none" w:sz="0" w:space="0" w:color="auto"/>
            <w:bottom w:val="none" w:sz="0" w:space="0" w:color="auto"/>
            <w:right w:val="none" w:sz="0" w:space="0" w:color="auto"/>
          </w:divBdr>
        </w:div>
        <w:div w:id="788085037">
          <w:marLeft w:val="835"/>
          <w:marRight w:val="0"/>
          <w:marTop w:val="58"/>
          <w:marBottom w:val="0"/>
          <w:divBdr>
            <w:top w:val="none" w:sz="0" w:space="0" w:color="auto"/>
            <w:left w:val="none" w:sz="0" w:space="0" w:color="auto"/>
            <w:bottom w:val="none" w:sz="0" w:space="0" w:color="auto"/>
            <w:right w:val="none" w:sz="0" w:space="0" w:color="auto"/>
          </w:divBdr>
        </w:div>
        <w:div w:id="828718946">
          <w:marLeft w:val="835"/>
          <w:marRight w:val="0"/>
          <w:marTop w:val="58"/>
          <w:marBottom w:val="0"/>
          <w:divBdr>
            <w:top w:val="none" w:sz="0" w:space="0" w:color="auto"/>
            <w:left w:val="none" w:sz="0" w:space="0" w:color="auto"/>
            <w:bottom w:val="none" w:sz="0" w:space="0" w:color="auto"/>
            <w:right w:val="none" w:sz="0" w:space="0" w:color="auto"/>
          </w:divBdr>
        </w:div>
        <w:div w:id="1588608980">
          <w:marLeft w:val="835"/>
          <w:marRight w:val="0"/>
          <w:marTop w:val="58"/>
          <w:marBottom w:val="0"/>
          <w:divBdr>
            <w:top w:val="none" w:sz="0" w:space="0" w:color="auto"/>
            <w:left w:val="none" w:sz="0" w:space="0" w:color="auto"/>
            <w:bottom w:val="none" w:sz="0" w:space="0" w:color="auto"/>
            <w:right w:val="none" w:sz="0" w:space="0" w:color="auto"/>
          </w:divBdr>
        </w:div>
        <w:div w:id="1981305733">
          <w:marLeft w:val="835"/>
          <w:marRight w:val="0"/>
          <w:marTop w:val="58"/>
          <w:marBottom w:val="0"/>
          <w:divBdr>
            <w:top w:val="none" w:sz="0" w:space="0" w:color="auto"/>
            <w:left w:val="none" w:sz="0" w:space="0" w:color="auto"/>
            <w:bottom w:val="none" w:sz="0" w:space="0" w:color="auto"/>
            <w:right w:val="none" w:sz="0" w:space="0" w:color="auto"/>
          </w:divBdr>
        </w:div>
      </w:divsChild>
    </w:div>
    <w:div w:id="214514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C:/Users/accounts/AppData/Roaming/Microsoft/Word/www.aci.health.nsw.gov.au" TargetMode="External"/><Relationship Id="rId26" Type="http://schemas.openxmlformats.org/officeDocument/2006/relationships/hyperlink" Target="mailto:ACI-CHR@health.nsw.gov.au"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mailto:ACI-CHR@health.nsw.gov.au" TargetMode="External"/><Relationship Id="rId42" Type="http://schemas.openxmlformats.org/officeDocument/2006/relationships/image" Target="media/image12.emf"/><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aci.health.nsw.gov.au" TargetMode="External"/><Relationship Id="rId25" Type="http://schemas.openxmlformats.org/officeDocument/2006/relationships/hyperlink" Target="http://www0.health.nsw.gov.au/policies/pd/2015/PD2015_036.html" TargetMode="External"/><Relationship Id="rId33" Type="http://schemas.openxmlformats.org/officeDocument/2006/relationships/hyperlink" Target="http://www0.health.nsw.gov.au/policies/pd/2015/PD2015_036.html" TargetMode="External"/><Relationship Id="rId38" Type="http://schemas.openxmlformats.org/officeDocument/2006/relationships/image" Target="media/image9.emf"/><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aci.health.nsw.gov.au" TargetMode="External"/><Relationship Id="rId20" Type="http://schemas.openxmlformats.org/officeDocument/2006/relationships/header" Target="header4.xml"/><Relationship Id="rId29" Type="http://schemas.openxmlformats.org/officeDocument/2006/relationships/hyperlink" Target="http://www0.health.nsw.gov.au/policies/pd/2015/PD2015_036.html" TargetMode="External"/><Relationship Id="rId41" Type="http://schemas.openxmlformats.org/officeDocument/2006/relationships/hyperlink" Target="https://aci.health.nsw.gov.au/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orms.office.com/r/WaWwdN7en7" TargetMode="External"/><Relationship Id="rId32" Type="http://schemas.openxmlformats.org/officeDocument/2006/relationships/image" Target="media/image7.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ACI-CHR@health.nsw.gov.au" TargetMode="External"/><Relationship Id="rId28" Type="http://schemas.openxmlformats.org/officeDocument/2006/relationships/image" Target="media/image5.emf"/><Relationship Id="rId36" Type="http://schemas.openxmlformats.org/officeDocument/2006/relationships/hyperlink" Target="mailto:ACI-CHR@health.nsw.gov.au"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hyperlink" Target="https://www1.health.nsw.gov.au/pds/ActivePDSDocuments/PD2017_03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4.emf"/><Relationship Id="rId30" Type="http://schemas.openxmlformats.org/officeDocument/2006/relationships/hyperlink" Target="mailto:ACI-CHR@health.nsw.gov.au" TargetMode="External"/><Relationship Id="rId35" Type="http://schemas.openxmlformats.org/officeDocument/2006/relationships/hyperlink" Target="http://www0.health.nsw.gov.au/policies/pd/2015/PD2015_036.html" TargetMode="External"/><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ghtc\Desktop\ACI%20Clinician%20Summary%2008-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AEBEFDE25F4D928227AA1DA01504F9"/>
        <w:category>
          <w:name w:val="General"/>
          <w:gallery w:val="placeholder"/>
        </w:category>
        <w:types>
          <w:type w:val="bbPlcHdr"/>
        </w:types>
        <w:behaviors>
          <w:behavior w:val="content"/>
        </w:behaviors>
        <w:guid w:val="{69071B75-FCB6-4CB1-B43D-9330ACA97578}"/>
      </w:docPartPr>
      <w:docPartBody>
        <w:p w:rsidR="00F2345F" w:rsidRDefault="00A9408A">
          <w:pPr>
            <w:pStyle w:val="8BAEBEFDE25F4D928227AA1DA01504F9"/>
          </w:pPr>
          <w:r w:rsidRPr="00F2291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___WRD_EMBED_SUB_11">
    <w:charset w:val="80"/>
    <w:family w:val="roman"/>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uli Extra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li">
    <w:altName w:val="Cambria"/>
    <w:panose1 w:val="000005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7F5"/>
    <w:rsid w:val="00036813"/>
    <w:rsid w:val="001136A1"/>
    <w:rsid w:val="00192BC0"/>
    <w:rsid w:val="00305F79"/>
    <w:rsid w:val="00507B47"/>
    <w:rsid w:val="00530559"/>
    <w:rsid w:val="00641F17"/>
    <w:rsid w:val="00680951"/>
    <w:rsid w:val="006C2815"/>
    <w:rsid w:val="007F26BC"/>
    <w:rsid w:val="0089042B"/>
    <w:rsid w:val="00A9408A"/>
    <w:rsid w:val="00D0613B"/>
    <w:rsid w:val="00D247F5"/>
    <w:rsid w:val="00E91603"/>
    <w:rsid w:val="00EB2D99"/>
    <w:rsid w:val="00EB76EE"/>
    <w:rsid w:val="00EE7CD4"/>
    <w:rsid w:val="00F00088"/>
    <w:rsid w:val="00F234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AEBEFDE25F4D928227AA1DA01504F9">
    <w:name w:val="8BAEBEFDE25F4D928227AA1DA0150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ACIThemes">
  <a:themeElements>
    <a:clrScheme name="ACI Colours">
      <a:dk1>
        <a:srgbClr val="58595B"/>
      </a:dk1>
      <a:lt1>
        <a:srgbClr val="FFFFFF"/>
      </a:lt1>
      <a:dk2>
        <a:srgbClr val="58595B"/>
      </a:dk2>
      <a:lt2>
        <a:srgbClr val="FFFFFF"/>
      </a:lt2>
      <a:accent1>
        <a:srgbClr val="006892"/>
      </a:accent1>
      <a:accent2>
        <a:srgbClr val="58595B"/>
      </a:accent2>
      <a:accent3>
        <a:srgbClr val="C0C0C0"/>
      </a:accent3>
      <a:accent4>
        <a:srgbClr val="0092CC"/>
      </a:accent4>
      <a:accent5>
        <a:srgbClr val="808080"/>
      </a:accent5>
      <a:accent6>
        <a:srgbClr val="58595B"/>
      </a:accent6>
      <a:hlink>
        <a:srgbClr val="C0C0C0"/>
      </a:hlink>
      <a:folHlink>
        <a:srgbClr val="006892"/>
      </a:folHlink>
    </a:clrScheme>
    <a:fontScheme name="Default Design">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58595B"/>
        </a:dk1>
        <a:lt1>
          <a:srgbClr val="FFFFFF"/>
        </a:lt1>
        <a:dk2>
          <a:srgbClr val="006892"/>
        </a:dk2>
        <a:lt2>
          <a:srgbClr val="C0C0C0"/>
        </a:lt2>
        <a:accent1>
          <a:srgbClr val="006892"/>
        </a:accent1>
        <a:accent2>
          <a:srgbClr val="58595B"/>
        </a:accent2>
        <a:accent3>
          <a:srgbClr val="FFFFFF"/>
        </a:accent3>
        <a:accent4>
          <a:srgbClr val="4A4B4C"/>
        </a:accent4>
        <a:accent5>
          <a:srgbClr val="AAB9C7"/>
        </a:accent5>
        <a:accent6>
          <a:srgbClr val="4F5052"/>
        </a:accent6>
        <a:hlink>
          <a:srgbClr val="0092CC"/>
        </a:hlink>
        <a:folHlink>
          <a:srgbClr val="80808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7d12ec-bae4-4a93-be58-191879c329b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95832AEE0A8C4388D036D55F972750" ma:contentTypeVersion="16" ma:contentTypeDescription="Create a new document." ma:contentTypeScope="" ma:versionID="5ee11a760b181b3669359a6298ba48fd">
  <xsd:schema xmlns:xsd="http://www.w3.org/2001/XMLSchema" xmlns:xs="http://www.w3.org/2001/XMLSchema" xmlns:p="http://schemas.microsoft.com/office/2006/metadata/properties" xmlns:ns2="567d12ec-bae4-4a93-be58-191879c329b7" xmlns:ns3="834e7fc5-e64c-47c4-a7a4-ea1de5509ec4" targetNamespace="http://schemas.microsoft.com/office/2006/metadata/properties" ma:root="true" ma:fieldsID="834076c39435d257af924918f6c257f5" ns2:_="" ns3:_="">
    <xsd:import namespace="567d12ec-bae4-4a93-be58-191879c329b7"/>
    <xsd:import namespace="834e7fc5-e64c-47c4-a7a4-ea1de5509e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d12ec-bae4-4a93-be58-191879c32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4c9e2d-f8e3-4a57-bac9-17bee8f45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e7fc5-e64c-47c4-a7a4-ea1de5509e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6AE112-7575-4C8C-B1DB-37D8E9A203B6}">
  <ds:schemaRefs>
    <ds:schemaRef ds:uri="http://schemas.openxmlformats.org/officeDocument/2006/bibliography"/>
  </ds:schemaRefs>
</ds:datastoreItem>
</file>

<file path=customXml/itemProps2.xml><?xml version="1.0" encoding="utf-8"?>
<ds:datastoreItem xmlns:ds="http://schemas.openxmlformats.org/officeDocument/2006/customXml" ds:itemID="{C2606707-40C2-4517-9A0C-91F3D8DF9FE6}">
  <ds:schemaRefs>
    <ds:schemaRef ds:uri="http://schemas.microsoft.com/office/2006/metadata/properties"/>
    <ds:schemaRef ds:uri="http://schemas.microsoft.com/office/infopath/2007/PartnerControls"/>
    <ds:schemaRef ds:uri="567d12ec-bae4-4a93-be58-191879c329b7"/>
  </ds:schemaRefs>
</ds:datastoreItem>
</file>

<file path=customXml/itemProps3.xml><?xml version="1.0" encoding="utf-8"?>
<ds:datastoreItem xmlns:ds="http://schemas.openxmlformats.org/officeDocument/2006/customXml" ds:itemID="{872C9B34-DB4C-4F51-AA80-289CE3EAC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d12ec-bae4-4a93-be58-191879c329b7"/>
    <ds:schemaRef ds:uri="834e7fc5-e64c-47c4-a7a4-ea1de5509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FEB695-7E47-42AE-BADB-CE3E75449B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ACI Clinician Summary 08-2018.dotx</Template>
  <TotalTime>1</TotalTime>
  <Pages>17</Pages>
  <Words>3298</Words>
  <Characters>18800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Grad Cert_Healthcare_Redesign_Application_Pack-2024</vt:lpstr>
    </vt:vector>
  </TitlesOfParts>
  <Company>ACI</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Certificate in Healthcare Redesign Application Pack</dc:title>
  <dc:subject/>
  <dc:creator>NSW Agency for Clinical Innovation</dc:creator>
  <cp:keywords/>
  <cp:lastModifiedBy>Mel Freeman (Agency for Clinical Innovation)</cp:lastModifiedBy>
  <cp:revision>2</cp:revision>
  <cp:lastPrinted>2021-10-27T13:24:00Z</cp:lastPrinted>
  <dcterms:created xsi:type="dcterms:W3CDTF">2024-02-27T21:15:00Z</dcterms:created>
  <dcterms:modified xsi:type="dcterms:W3CDTF">2024-02-27T21:15:00Z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0x010100B995832AEE0A8C4388D036D55F972750</vt:lpwstr>
  </property>
  <property fmtid="{D5CDD505-2E9C-101B-9397-08002B2CF9AE}" pid="3" name="MediaServiceImageTags">
    <vt:lpwstr/>
  </property>
</Properties>
</file>